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47AAC08C"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F45E9E">
        <w:rPr>
          <w:rFonts w:ascii="Arial Narrow" w:hAnsi="Arial Narrow" w:cstheme="minorHAnsi"/>
          <w:b/>
          <w:bCs/>
          <w:u w:val="single"/>
        </w:rPr>
        <w:t>HONORÁRIOS</w:t>
      </w:r>
      <w:r w:rsidR="009E2FF0">
        <w:rPr>
          <w:rFonts w:ascii="Arial Narrow" w:hAnsi="Arial Narrow" w:cstheme="minorHAnsi"/>
          <w:b/>
          <w:bCs/>
          <w:u w:val="single"/>
        </w:rPr>
        <w:t>)</w:t>
      </w:r>
      <w:r w:rsidR="001E41D7">
        <w:rPr>
          <w:rFonts w:ascii="Arial Narrow" w:hAnsi="Arial Narrow" w:cstheme="minorHAnsi"/>
          <w:b/>
          <w:bCs/>
          <w:u w:val="single"/>
        </w:rPr>
        <w:t xml:space="preserve"> - PÁG. </w:t>
      </w:r>
      <w:r w:rsidR="00B452CB">
        <w:rPr>
          <w:rFonts w:ascii="Arial Narrow" w:hAnsi="Arial Narrow" w:cstheme="minorHAnsi"/>
          <w:b/>
          <w:bCs/>
          <w:u w:val="single"/>
        </w:rPr>
        <w:t>1/2</w:t>
      </w:r>
    </w:p>
    <w:p w14:paraId="63ACF460" w14:textId="7BD4051B" w:rsidR="00345224" w:rsidRPr="00F7463E" w:rsidRDefault="00B452CB" w:rsidP="00F7463E">
      <w:pPr>
        <w:jc w:val="center"/>
        <w:rPr>
          <w:rFonts w:ascii="Arial Narrow" w:hAnsi="Arial Narrow" w:cstheme="minorHAnsi"/>
          <w:b/>
          <w:bCs/>
          <w:u w:val="single"/>
        </w:rPr>
      </w:pPr>
      <w:r>
        <w:rPr>
          <w:rFonts w:ascii="Arial Narrow" w:hAnsi="Arial Narrow" w:cstheme="minorHAnsi"/>
          <w:b/>
          <w:bCs/>
          <w:u w:val="single"/>
        </w:rPr>
        <w:t>MUNICÍPIO DE AMERICANA – EDITAL 01/2026</w:t>
      </w:r>
    </w:p>
    <w:p w14:paraId="0E6CE8CC" w14:textId="77777777" w:rsidR="00F7463E" w:rsidRPr="00E02F10" w:rsidRDefault="00F7463E" w:rsidP="00F7463E">
      <w:pPr>
        <w:rPr>
          <w:rFonts w:ascii="Arial Narrow" w:hAnsi="Arial Narrow" w:cstheme="minorHAnsi"/>
          <w:sz w:val="16"/>
          <w:szCs w:val="16"/>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3CE2D0CB" w:rsidR="00CA75AF" w:rsidRPr="009C0E8A" w:rsidRDefault="00E32D55"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1161AD05" w:rsidR="00EE220F" w:rsidRDefault="00E954F1"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B1624F">
              <w:t> </w:t>
            </w:r>
            <w:r w:rsidR="00B1624F">
              <w:t> </w:t>
            </w:r>
            <w:r w:rsidR="00B1624F">
              <w:t> </w:t>
            </w:r>
            <w:r w:rsidR="00B1624F">
              <w:t> </w:t>
            </w:r>
            <w:r w:rsidR="00B1624F">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3A5EAF29" w:rsidR="009142CF" w:rsidRDefault="00E954F1" w:rsidP="00C123FD">
            <w:pPr>
              <w:spacing w:line="312" w:lineRule="auto"/>
              <w:jc w:val="both"/>
              <w:rPr>
                <w:rFonts w:ascii="Arial Narrow" w:hAnsi="Arial Narrow" w:cstheme="minorHAnsi"/>
                <w:sz w:val="16"/>
                <w:szCs w:val="16"/>
              </w:rPr>
            </w:pPr>
            <w:r w:rsidRPr="00583AAC">
              <w:t xml:space="preserve">Município de </w:t>
            </w:r>
            <w:r w:rsidR="003625CB">
              <w:t>A</w:t>
            </w:r>
            <w:r w:rsidR="00B1624F">
              <w:t>mericana</w:t>
            </w:r>
          </w:p>
        </w:tc>
      </w:tr>
    </w:tbl>
    <w:p w14:paraId="3B6A8DE8" w14:textId="77777777" w:rsidR="0055312E" w:rsidRPr="009250AD" w:rsidRDefault="0055312E"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0E182570" w:rsidR="008D78B5" w:rsidRPr="008D78B5" w:rsidRDefault="008D78B5" w:rsidP="008D78B5">
            <w:pPr>
              <w:pStyle w:val="PargrafodaLista"/>
              <w:numPr>
                <w:ilvl w:val="0"/>
                <w:numId w:val="5"/>
              </w:numPr>
              <w:rPr>
                <w:rFonts w:ascii="Arial Narrow" w:hAnsi="Arial Narrow" w:cstheme="minorHAnsi"/>
                <w:b/>
                <w:bCs/>
                <w:color w:val="FFFFFF" w:themeColor="background1"/>
              </w:rPr>
            </w:pPr>
            <w:r w:rsidRPr="008D78B5">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7777777"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p>
        </w:tc>
        <w:tc>
          <w:tcPr>
            <w:tcW w:w="6520" w:type="dxa"/>
            <w:vAlign w:val="center"/>
          </w:tcPr>
          <w:p w14:paraId="71A2772F" w14:textId="4539F69D" w:rsidR="008D78B5" w:rsidRDefault="00E954F1" w:rsidP="006B2400">
            <w:pPr>
              <w:spacing w:line="312" w:lineRule="auto"/>
              <w:jc w:val="both"/>
              <w:rPr>
                <w:rFonts w:ascii="Arial Narrow" w:hAnsi="Arial Narrow" w:cstheme="minorHAnsi"/>
                <w:sz w:val="16"/>
                <w:szCs w:val="16"/>
              </w:rPr>
            </w:pPr>
            <w:r>
              <w:fldChar w:fldCharType="begin">
                <w:ffData>
                  <w:name w:val="Credor_proponente"/>
                  <w:enabled/>
                  <w:calcOnExit w:val="0"/>
                  <w:helpText w:type="text" w:val="Informe o nome do(a) credor(a) para quem está sendo realizado o pedido de celebração de acordo."/>
                  <w:statusText w:type="text" w:val="Informe o nome do(a) credor(a) para quem está sendo realizado o pedido de celebração de acordo."/>
                  <w:textInput>
                    <w:maxLength w:val="55"/>
                    <w:format w:val="1ª letra de cada pal. em maiúsc."/>
                  </w:textInput>
                </w:ffData>
              </w:fldChar>
            </w:r>
            <w:bookmarkStart w:id="1" w:name="Credor_proponente"/>
            <w:r>
              <w:instrText xml:space="preserve"> FORMTEXT </w:instrText>
            </w:r>
            <w:r>
              <w:fldChar w:fldCharType="separate"/>
            </w:r>
            <w:r w:rsidR="00B1624F">
              <w:t> </w:t>
            </w:r>
            <w:r w:rsidR="00B1624F">
              <w:t> </w:t>
            </w:r>
            <w:r w:rsidR="00B1624F">
              <w:t> </w:t>
            </w:r>
            <w:r w:rsidR="00B1624F">
              <w:t> </w:t>
            </w:r>
            <w:r w:rsidR="00B1624F">
              <w:t> </w:t>
            </w:r>
            <w:r>
              <w:fldChar w:fldCharType="end"/>
            </w:r>
            <w:bookmarkEnd w:id="1"/>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77777777"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p>
        </w:tc>
        <w:tc>
          <w:tcPr>
            <w:tcW w:w="6520" w:type="dxa"/>
            <w:vAlign w:val="center"/>
          </w:tcPr>
          <w:p w14:paraId="7721D805" w14:textId="0D7D60C6" w:rsidR="008D78B5" w:rsidRDefault="00A87E3B"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ou CNPJ do(a) titular da verba honorária para quem está sendo realizado o pedido de celebração de acordo."/>
                  <w:statusText w:type="text" w:val="Informe o número do CPF ou CNPJ do(a) titular da verba honorária para quem está sendo realizado o pedido de celebração de acordo."/>
                  <w:textInput>
                    <w:maxLength w:val="18"/>
                  </w:textInput>
                </w:ffData>
              </w:fldChar>
            </w:r>
            <w:r>
              <w:instrText xml:space="preserve"> FORMTEXT </w:instrText>
            </w:r>
            <w:r>
              <w:fldChar w:fldCharType="separate"/>
            </w:r>
            <w:r w:rsidR="00B1624F">
              <w:t> </w:t>
            </w:r>
            <w:r w:rsidR="00B1624F">
              <w:t> </w:t>
            </w:r>
            <w:r w:rsidR="00B1624F">
              <w:t> </w:t>
            </w:r>
            <w:r w:rsidR="00B1624F">
              <w:t> </w:t>
            </w:r>
            <w:r w:rsidR="00B1624F">
              <w:t> </w:t>
            </w:r>
            <w:r>
              <w:fldChar w:fldCharType="end"/>
            </w:r>
          </w:p>
        </w:tc>
      </w:tr>
    </w:tbl>
    <w:p w14:paraId="5577653F" w14:textId="77777777" w:rsidR="008D78B5" w:rsidRPr="009250AD" w:rsidRDefault="008D78B5"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E954F1">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0B9202F5" w:rsidR="000A7ABD" w:rsidRPr="00D876D1" w:rsidRDefault="006F4067" w:rsidP="00E954F1">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2" w:name="Percentual_desagio"/>
            <w:r>
              <w:instrText xml:space="preserve"> FORMTEXT </w:instrText>
            </w:r>
            <w:r>
              <w:fldChar w:fldCharType="separate"/>
            </w:r>
            <w:r w:rsidR="00B1624F">
              <w:t> </w:t>
            </w:r>
            <w:r w:rsidR="00B1624F">
              <w:t> </w:t>
            </w:r>
            <w:r w:rsidR="00B1624F">
              <w:t> </w:t>
            </w:r>
            <w:r w:rsidR="00B1624F">
              <w:t> </w:t>
            </w:r>
            <w:r>
              <w:fldChar w:fldCharType="end"/>
            </w:r>
            <w:bookmarkEnd w:id="2"/>
            <w:r w:rsidR="00E954F1" w:rsidRPr="006F4D3D">
              <w:rPr>
                <w:rFonts w:ascii="Arial Narrow" w:hAnsi="Arial Narrow" w:cstheme="minorHAnsi"/>
              </w:rPr>
              <w:t>%</w:t>
            </w:r>
          </w:p>
        </w:tc>
      </w:tr>
    </w:tbl>
    <w:p w14:paraId="1E8D2F6E" w14:textId="77777777" w:rsidR="00B07E5D" w:rsidRPr="00E73B64" w:rsidRDefault="00B07E5D" w:rsidP="00904D3E">
      <w:pPr>
        <w:pStyle w:val="Corpodetexto2"/>
        <w:rPr>
          <w:rFonts w:ascii="Arial Narrow" w:hAnsi="Arial Narrow" w:cstheme="minorHAnsi"/>
          <w:iCs/>
          <w:sz w:val="16"/>
          <w:szCs w:val="16"/>
        </w:rPr>
      </w:pPr>
    </w:p>
    <w:p w14:paraId="781A91E3" w14:textId="18E2EE44" w:rsidR="00904D3E" w:rsidRDefault="00904D3E" w:rsidP="00904D3E">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Assim</w:t>
      </w:r>
      <w:r w:rsidR="008A6945">
        <w:rPr>
          <w:rFonts w:ascii="Arial Narrow" w:hAnsi="Arial Narrow" w:cstheme="minorHAnsi"/>
          <w:iCs/>
          <w:sz w:val="24"/>
        </w:rPr>
        <w:t>,</w:t>
      </w:r>
      <w:r>
        <w:rPr>
          <w:rFonts w:ascii="Arial Narrow" w:hAnsi="Arial Narrow" w:cstheme="minorHAnsi"/>
          <w:iCs/>
          <w:sz w:val="24"/>
        </w:rPr>
        <w:t xml:space="preserve"> </w:t>
      </w:r>
      <w:r w:rsidR="006F178E">
        <w:rPr>
          <w:rFonts w:ascii="Arial Narrow" w:hAnsi="Arial Narrow" w:cstheme="minorHAnsi"/>
          <w:iCs/>
          <w:sz w:val="24"/>
        </w:rPr>
        <w:t>é condição necessária que os honorários contratuais estejam regularmente destacados no precatório</w:t>
      </w:r>
      <w:r w:rsidR="00864DF7">
        <w:rPr>
          <w:rFonts w:ascii="Arial Narrow" w:hAnsi="Arial Narrow" w:cstheme="minorHAnsi"/>
          <w:iCs/>
          <w:sz w:val="24"/>
        </w:rPr>
        <w:t xml:space="preserve"> para que tal verba seja aderente ao acordo.</w:t>
      </w:r>
    </w:p>
    <w:p w14:paraId="2FF4F49C" w14:textId="77777777" w:rsidR="004E2DC2" w:rsidRPr="00B44837" w:rsidRDefault="004E2DC2" w:rsidP="00904D3E">
      <w:pPr>
        <w:pStyle w:val="Corpodetexto2"/>
        <w:rPr>
          <w:rFonts w:ascii="Arial Narrow" w:hAnsi="Arial Narrow" w:cstheme="minorHAnsi"/>
          <w:iCs/>
          <w:sz w:val="2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74049" w:rsidRPr="000659FD" w14:paraId="4DBDD3D3" w14:textId="77777777" w:rsidTr="00414A12">
        <w:trPr>
          <w:trHeight w:val="425"/>
        </w:trPr>
        <w:tc>
          <w:tcPr>
            <w:tcW w:w="9062" w:type="dxa"/>
            <w:shd w:val="clear" w:color="auto" w:fill="323E4F" w:themeFill="text2" w:themeFillShade="BF"/>
            <w:tcMar>
              <w:left w:w="0" w:type="dxa"/>
              <w:right w:w="0" w:type="dxa"/>
            </w:tcMar>
            <w:vAlign w:val="center"/>
          </w:tcPr>
          <w:p w14:paraId="67EB6CE7" w14:textId="6CEC2F9A" w:rsidR="00C74049" w:rsidRPr="00E73B64" w:rsidRDefault="00C74049" w:rsidP="00E73B64">
            <w:pPr>
              <w:pStyle w:val="PargrafodaLista"/>
              <w:numPr>
                <w:ilvl w:val="0"/>
                <w:numId w:val="5"/>
              </w:numPr>
              <w:rPr>
                <w:rFonts w:ascii="Arial Narrow" w:hAnsi="Arial Narrow" w:cstheme="minorHAnsi"/>
                <w:b/>
                <w:bCs/>
                <w:color w:val="FFFFFF" w:themeColor="background1"/>
              </w:rPr>
            </w:pPr>
            <w:r w:rsidRPr="00E73B64">
              <w:rPr>
                <w:rFonts w:ascii="Arial Narrow" w:hAnsi="Arial Narrow" w:cstheme="minorHAnsi"/>
                <w:b/>
                <w:bCs/>
                <w:color w:val="FFFFFF" w:themeColor="background1"/>
              </w:rPr>
              <w:t>Dados do advogado</w:t>
            </w:r>
            <w:r w:rsidR="00744591" w:rsidRPr="00E73B64">
              <w:rPr>
                <w:rFonts w:ascii="Arial Narrow" w:hAnsi="Arial Narrow" w:cstheme="minorHAnsi"/>
                <w:b/>
                <w:bCs/>
                <w:color w:val="FFFFFF" w:themeColor="background1"/>
              </w:rPr>
              <w:t>/sociedade de advogados</w:t>
            </w:r>
            <w:r w:rsidRPr="00E73B64">
              <w:rPr>
                <w:rFonts w:ascii="Arial Narrow" w:hAnsi="Arial Narrow" w:cstheme="minorHAnsi"/>
                <w:b/>
                <w:bCs/>
                <w:color w:val="FFFFFF" w:themeColor="background1"/>
              </w:rPr>
              <w:t xml:space="preserve"> procurador</w:t>
            </w:r>
            <w:r w:rsidR="00744591" w:rsidRPr="00E73B64">
              <w:rPr>
                <w:rFonts w:ascii="Arial Narrow" w:hAnsi="Arial Narrow" w:cstheme="minorHAnsi"/>
                <w:b/>
                <w:bCs/>
                <w:color w:val="FFFFFF" w:themeColor="background1"/>
              </w:rPr>
              <w:t>(a)</w:t>
            </w:r>
            <w:r w:rsidRPr="00E73B64">
              <w:rPr>
                <w:rFonts w:ascii="Arial Narrow" w:hAnsi="Arial Narrow" w:cstheme="minorHAnsi"/>
                <w:b/>
                <w:bCs/>
                <w:color w:val="FFFFFF" w:themeColor="background1"/>
              </w:rPr>
              <w:t xml:space="preserve"> do proponente do acordo</w:t>
            </w:r>
          </w:p>
        </w:tc>
      </w:tr>
    </w:tbl>
    <w:p w14:paraId="067433CD" w14:textId="77777777" w:rsidR="00C74049" w:rsidRPr="00781913" w:rsidRDefault="00C74049" w:rsidP="00C74049">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3685"/>
        <w:gridCol w:w="1276"/>
        <w:gridCol w:w="3260"/>
      </w:tblGrid>
      <w:tr w:rsidR="00C74049" w14:paraId="09AF3004" w14:textId="77777777" w:rsidTr="00E204C7">
        <w:tc>
          <w:tcPr>
            <w:tcW w:w="851" w:type="dxa"/>
            <w:vAlign w:val="center"/>
          </w:tcPr>
          <w:p w14:paraId="32F3F366" w14:textId="4186CCAE" w:rsidR="00C74049" w:rsidRPr="00C74049" w:rsidRDefault="00C74049" w:rsidP="00414A12">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3"/>
            <w:vAlign w:val="center"/>
          </w:tcPr>
          <w:p w14:paraId="53CD652C" w14:textId="2B66705C" w:rsidR="00C74049" w:rsidRDefault="00E954F1" w:rsidP="00414A12">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titular do crédito objeto do acordo celebrado."/>
                  <w:statusText w:type="text" w:val="Informe o nome do advogado ou da sociedade de advogados titular do crédito objeto do acordo celebrado."/>
                  <w:textInput>
                    <w:maxLength w:val="120"/>
                    <w:format w:val="1ª letra de cada pal. em maiúsc."/>
                  </w:textInput>
                </w:ffData>
              </w:fldChar>
            </w:r>
            <w:bookmarkStart w:id="3"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C74049" w14:paraId="362DE569" w14:textId="77777777" w:rsidTr="00E204C7">
        <w:trPr>
          <w:trHeight w:val="113"/>
        </w:trPr>
        <w:tc>
          <w:tcPr>
            <w:tcW w:w="851" w:type="dxa"/>
            <w:vAlign w:val="center"/>
          </w:tcPr>
          <w:p w14:paraId="53C50136" w14:textId="77777777" w:rsidR="00C74049" w:rsidRDefault="00C74049" w:rsidP="00414A12">
            <w:pPr>
              <w:spacing w:line="312" w:lineRule="auto"/>
              <w:jc w:val="both"/>
              <w:rPr>
                <w:rFonts w:ascii="Arial Narrow" w:hAnsi="Arial Narrow" w:cstheme="minorHAnsi"/>
                <w:sz w:val="2"/>
                <w:szCs w:val="2"/>
              </w:rPr>
            </w:pPr>
          </w:p>
          <w:p w14:paraId="0668D378" w14:textId="77777777" w:rsidR="00744591" w:rsidRDefault="00744591" w:rsidP="00414A12">
            <w:pPr>
              <w:spacing w:line="312" w:lineRule="auto"/>
              <w:jc w:val="both"/>
              <w:rPr>
                <w:rFonts w:ascii="Arial Narrow" w:hAnsi="Arial Narrow" w:cstheme="minorHAnsi"/>
                <w:sz w:val="2"/>
                <w:szCs w:val="2"/>
              </w:rPr>
            </w:pPr>
          </w:p>
          <w:p w14:paraId="20D1B391" w14:textId="77777777" w:rsidR="00744591" w:rsidRPr="00C74049" w:rsidRDefault="00744591" w:rsidP="00414A12">
            <w:pPr>
              <w:spacing w:line="312" w:lineRule="auto"/>
              <w:jc w:val="both"/>
              <w:rPr>
                <w:rFonts w:ascii="Arial Narrow" w:hAnsi="Arial Narrow" w:cstheme="minorHAnsi"/>
                <w:sz w:val="2"/>
                <w:szCs w:val="2"/>
              </w:rPr>
            </w:pPr>
          </w:p>
        </w:tc>
        <w:tc>
          <w:tcPr>
            <w:tcW w:w="8221" w:type="dxa"/>
            <w:gridSpan w:val="3"/>
            <w:vAlign w:val="center"/>
          </w:tcPr>
          <w:p w14:paraId="27E2784D" w14:textId="77777777" w:rsidR="00C74049" w:rsidRPr="009B49C4" w:rsidRDefault="00C74049" w:rsidP="00414A12">
            <w:pPr>
              <w:spacing w:line="312" w:lineRule="auto"/>
              <w:jc w:val="both"/>
              <w:rPr>
                <w:rFonts w:ascii="Arial Narrow" w:hAnsi="Arial Narrow" w:cstheme="minorHAnsi"/>
                <w:sz w:val="2"/>
                <w:szCs w:val="2"/>
              </w:rPr>
            </w:pPr>
          </w:p>
        </w:tc>
      </w:tr>
      <w:tr w:rsidR="00E204C7" w14:paraId="441BFA09" w14:textId="77777777" w:rsidTr="00E204C7">
        <w:tc>
          <w:tcPr>
            <w:tcW w:w="851" w:type="dxa"/>
            <w:vAlign w:val="center"/>
          </w:tcPr>
          <w:p w14:paraId="19C6B2E8" w14:textId="104A078C" w:rsidR="00E204C7" w:rsidRPr="00C74049" w:rsidRDefault="00E204C7" w:rsidP="00414A12">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vAlign w:val="center"/>
          </w:tcPr>
          <w:p w14:paraId="00AB910B" w14:textId="60474F3E" w:rsidR="00E204C7" w:rsidRDefault="00E04763" w:rsidP="00414A12">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titular do crédito objeto do acordo celebrado."/>
                  <w:statusText w:type="text" w:val="Informe o número de OAB do advogado ou da sociedade de advogados titular do crédito objeto do acordo celebrado."/>
                  <w:textInput>
                    <w:type w:val="number"/>
                    <w:maxLength w:val="7"/>
                    <w:format w:val="000.000"/>
                  </w:textInput>
                </w:ffData>
              </w:fldChar>
            </w:r>
            <w:bookmarkStart w:id="4" w:name="OA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r w:rsidR="00E954F1" w:rsidRPr="00D56108">
              <w:t>/</w:t>
            </w:r>
            <w:r w:rsidR="00E954F1">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5" w:name="UF_OAB"/>
            <w:r w:rsidR="00E954F1">
              <w:instrText xml:space="preserve"> FORMTEXT </w:instrText>
            </w:r>
            <w:r w:rsidR="00E954F1">
              <w:fldChar w:fldCharType="separate"/>
            </w:r>
            <w:r w:rsidR="00E954F1">
              <w:rPr>
                <w:noProof/>
              </w:rPr>
              <w:t> </w:t>
            </w:r>
            <w:r w:rsidR="00E954F1">
              <w:rPr>
                <w:noProof/>
              </w:rPr>
              <w:t> </w:t>
            </w:r>
            <w:r w:rsidR="00E954F1">
              <w:fldChar w:fldCharType="end"/>
            </w:r>
            <w:bookmarkEnd w:id="5"/>
          </w:p>
        </w:tc>
        <w:tc>
          <w:tcPr>
            <w:tcW w:w="1276" w:type="dxa"/>
            <w:vAlign w:val="center"/>
          </w:tcPr>
          <w:p w14:paraId="50E81323" w14:textId="7CF286B2" w:rsidR="00E204C7" w:rsidRDefault="00E204C7" w:rsidP="00414A12">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6CA25E0" w14:textId="1D3DB039" w:rsidR="00E204C7" w:rsidRDefault="00A87E3B" w:rsidP="00414A12">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e CPF ou CNPJ do advogado ou da sociedade de advogados titular do crédito objeto do acordo celebrado."/>
                  <w:statusText w:type="text" w:val="Informe o número de CPF ou CNPJ do advogado ou da sociedade de advogados titular do crédito objeto do acordo celebrado."/>
                  <w:textInput>
                    <w:maxLength w:val="18"/>
                  </w:textInput>
                </w:ffData>
              </w:fldChar>
            </w:r>
            <w:bookmarkStart w:id="6"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bl>
    <w:p w14:paraId="3F353ABA" w14:textId="77777777" w:rsidR="001374E3" w:rsidRPr="009250AD" w:rsidRDefault="001374E3" w:rsidP="00AC362C">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E73B64">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11A4B8EC" w14:textId="77777777" w:rsidR="00845F66" w:rsidRPr="009250AD" w:rsidRDefault="00845F66" w:rsidP="00A153B7">
      <w:pPr>
        <w:pStyle w:val="Corpodetexto2"/>
        <w:rPr>
          <w:rFonts w:ascii="Arial Narrow" w:hAnsi="Arial Narrow" w:cstheme="minorHAnsi"/>
          <w:iCs/>
          <w:sz w:val="20"/>
          <w:szCs w:val="20"/>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5C276181" w:rsidR="00781913" w:rsidRPr="009250AD" w:rsidRDefault="009250AD" w:rsidP="009250AD">
            <w:pPr>
              <w:pStyle w:val="PargrafodaLista"/>
              <w:numPr>
                <w:ilvl w:val="0"/>
                <w:numId w:val="5"/>
              </w:numPr>
              <w:rPr>
                <w:rFonts w:ascii="Arial Narrow" w:hAnsi="Arial Narrow" w:cstheme="minorHAnsi"/>
                <w:b/>
                <w:bCs/>
                <w:color w:val="FFFFFF" w:themeColor="background1"/>
              </w:rPr>
            </w:pPr>
            <w:r w:rsidRPr="009250AD">
              <w:rPr>
                <w:rFonts w:ascii="Arial Narrow" w:hAnsi="Arial Narrow" w:cstheme="minorHAnsi"/>
                <w:b/>
                <w:bCs/>
                <w:color w:val="FFFFFF" w:themeColor="background1"/>
              </w:rPr>
              <w:t>Declaração de adesão ao acordo direto</w:t>
            </w:r>
          </w:p>
        </w:tc>
      </w:tr>
    </w:tbl>
    <w:p w14:paraId="60494B28" w14:textId="77777777" w:rsidR="00E02F10" w:rsidRDefault="00E02F10" w:rsidP="00A153B7">
      <w:pPr>
        <w:pStyle w:val="Corpodetexto2"/>
        <w:rPr>
          <w:rFonts w:ascii="Arial Narrow" w:hAnsi="Arial Narrow" w:cstheme="minorHAnsi"/>
          <w:iCs/>
          <w:sz w:val="24"/>
        </w:rPr>
      </w:pPr>
    </w:p>
    <w:p w14:paraId="46403F3E" w14:textId="44F77B1F" w:rsidR="009250AD" w:rsidRPr="00A153B7" w:rsidRDefault="009250AD" w:rsidP="009250AD">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beneficiário acima identificado,</w:t>
      </w:r>
      <w:r w:rsidRPr="00A153B7">
        <w:rPr>
          <w:rFonts w:ascii="Arial Narrow" w:hAnsi="Arial Narrow" w:cstheme="minorHAnsi"/>
          <w:iCs/>
          <w:sz w:val="24"/>
        </w:rPr>
        <w:t xml:space="preserve"> que:</w:t>
      </w:r>
    </w:p>
    <w:p w14:paraId="0F7E0727" w14:textId="77777777" w:rsidR="00A153B7" w:rsidRPr="00A153B7" w:rsidRDefault="00A153B7" w:rsidP="00A153B7">
      <w:pPr>
        <w:pStyle w:val="Corpodetexto2"/>
        <w:rPr>
          <w:rFonts w:ascii="Arial Narrow" w:hAnsi="Arial Narrow" w:cstheme="minorHAnsi"/>
          <w:iCs/>
          <w:sz w:val="24"/>
        </w:rPr>
      </w:pPr>
    </w:p>
    <w:p w14:paraId="70E50E06" w14:textId="4D66FED5"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1. </w:t>
      </w:r>
      <w:r w:rsidR="00CD5245">
        <w:rPr>
          <w:rFonts w:ascii="Arial Narrow" w:hAnsi="Arial Narrow" w:cstheme="minorHAnsi"/>
          <w:iCs/>
          <w:sz w:val="24"/>
        </w:rPr>
        <w:t>A</w:t>
      </w:r>
      <w:r w:rsidRPr="00A153B7">
        <w:rPr>
          <w:rFonts w:ascii="Arial Narrow" w:hAnsi="Arial Narrow" w:cstheme="minorHAnsi"/>
          <w:iCs/>
          <w:sz w:val="24"/>
        </w:rPr>
        <w:t>ceit</w:t>
      </w:r>
      <w:r w:rsidR="00CF61A3">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E57F87D" w14:textId="77777777" w:rsidR="00A153B7" w:rsidRPr="00A153B7" w:rsidRDefault="00A153B7" w:rsidP="00A153B7">
      <w:pPr>
        <w:pStyle w:val="Corpodetexto2"/>
        <w:rPr>
          <w:rFonts w:ascii="Arial Narrow" w:hAnsi="Arial Narrow" w:cstheme="minorHAnsi"/>
          <w:iCs/>
          <w:sz w:val="24"/>
        </w:rPr>
      </w:pPr>
    </w:p>
    <w:p w14:paraId="2FE49413" w14:textId="4A51A552" w:rsid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2. Est</w:t>
      </w:r>
      <w:r w:rsidR="00CF61A3">
        <w:rPr>
          <w:rFonts w:ascii="Arial Narrow" w:hAnsi="Arial Narrow" w:cstheme="minorHAnsi"/>
          <w:iCs/>
          <w:sz w:val="24"/>
        </w:rPr>
        <w:t>á</w:t>
      </w:r>
      <w:r w:rsidRPr="00A153B7">
        <w:rPr>
          <w:rFonts w:ascii="Arial Narrow" w:hAnsi="Arial Narrow" w:cstheme="minorHAnsi"/>
          <w:iCs/>
          <w:sz w:val="24"/>
        </w:rPr>
        <w:t xml:space="preserve"> ciente e concord</w:t>
      </w:r>
      <w:r w:rsidR="00CF61A3">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7AD4E9C1" w14:textId="77777777" w:rsidR="002F2E21" w:rsidRDefault="002F2E21" w:rsidP="00A153B7">
      <w:pPr>
        <w:pStyle w:val="Corpodetexto2"/>
        <w:rPr>
          <w:rFonts w:ascii="Arial Narrow" w:hAnsi="Arial Narrow" w:cstheme="minorHAnsi"/>
          <w:iCs/>
          <w:sz w:val="24"/>
        </w:rPr>
      </w:pPr>
    </w:p>
    <w:p w14:paraId="28CB3659" w14:textId="77777777" w:rsidR="002F2E21" w:rsidRDefault="002F2E21" w:rsidP="00A153B7">
      <w:pPr>
        <w:pStyle w:val="Corpodetexto2"/>
        <w:rPr>
          <w:rFonts w:ascii="Arial Narrow" w:hAnsi="Arial Narrow" w:cstheme="minorHAnsi"/>
          <w:iCs/>
          <w:sz w:val="24"/>
        </w:rPr>
      </w:pPr>
    </w:p>
    <w:p w14:paraId="2EB7E471" w14:textId="77777777" w:rsidR="002F2E21" w:rsidRDefault="002F2E21" w:rsidP="00A153B7">
      <w:pPr>
        <w:pStyle w:val="Corpodetexto2"/>
        <w:rPr>
          <w:rFonts w:ascii="Arial Narrow" w:hAnsi="Arial Narrow" w:cstheme="minorHAnsi"/>
          <w:iCs/>
          <w:sz w:val="24"/>
        </w:rPr>
      </w:pPr>
    </w:p>
    <w:p w14:paraId="6E300AF4" w14:textId="77777777" w:rsidR="002F2E21" w:rsidRDefault="002F2E21" w:rsidP="00A153B7">
      <w:pPr>
        <w:pStyle w:val="Corpodetexto2"/>
        <w:rPr>
          <w:rFonts w:ascii="Arial Narrow" w:hAnsi="Arial Narrow" w:cstheme="minorHAnsi"/>
          <w:iCs/>
          <w:sz w:val="24"/>
        </w:rPr>
      </w:pPr>
    </w:p>
    <w:p w14:paraId="48D3785A" w14:textId="77777777" w:rsidR="002F2E21" w:rsidRDefault="002F2E21" w:rsidP="00A153B7">
      <w:pPr>
        <w:pStyle w:val="Corpodetexto2"/>
        <w:rPr>
          <w:rFonts w:ascii="Arial Narrow" w:hAnsi="Arial Narrow" w:cstheme="minorHAnsi"/>
          <w:iCs/>
          <w:sz w:val="24"/>
        </w:rPr>
      </w:pPr>
    </w:p>
    <w:p w14:paraId="309980A5" w14:textId="77777777" w:rsidR="002F2E21" w:rsidRDefault="002F2E21" w:rsidP="00A153B7">
      <w:pPr>
        <w:pStyle w:val="Corpodetexto2"/>
        <w:rPr>
          <w:rFonts w:ascii="Arial Narrow" w:hAnsi="Arial Narrow" w:cstheme="minorHAnsi"/>
          <w:iCs/>
          <w:sz w:val="24"/>
        </w:rPr>
      </w:pPr>
    </w:p>
    <w:p w14:paraId="1EE1A138" w14:textId="77777777" w:rsidR="00E954F1" w:rsidRDefault="00E954F1" w:rsidP="00A153B7">
      <w:pPr>
        <w:pStyle w:val="Corpodetexto2"/>
        <w:rPr>
          <w:rFonts w:ascii="Arial Narrow" w:hAnsi="Arial Narrow" w:cstheme="minorHAnsi"/>
          <w:iCs/>
          <w:sz w:val="24"/>
        </w:rPr>
      </w:pPr>
    </w:p>
    <w:p w14:paraId="204D98CE" w14:textId="4C8E4198" w:rsidR="001E41D7" w:rsidRDefault="001E41D7" w:rsidP="00E954F1">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(HONORÁRIOS) - PÁG. 2</w:t>
      </w:r>
      <w:r w:rsidR="00A94476">
        <w:rPr>
          <w:rFonts w:ascii="Arial Narrow" w:hAnsi="Arial Narrow" w:cstheme="minorHAnsi"/>
          <w:b/>
          <w:bCs/>
          <w:u w:val="single"/>
        </w:rPr>
        <w:t>/2</w:t>
      </w:r>
    </w:p>
    <w:p w14:paraId="5E12586F" w14:textId="77777777" w:rsidR="002F2E21" w:rsidRPr="00F7463E" w:rsidRDefault="002F2E21" w:rsidP="002F2E21">
      <w:pPr>
        <w:jc w:val="center"/>
        <w:rPr>
          <w:rFonts w:ascii="Arial Narrow" w:hAnsi="Arial Narrow" w:cstheme="minorHAnsi"/>
          <w:b/>
          <w:bCs/>
          <w:u w:val="single"/>
        </w:rPr>
      </w:pPr>
      <w:r>
        <w:rPr>
          <w:rFonts w:ascii="Arial Narrow" w:hAnsi="Arial Narrow" w:cstheme="minorHAnsi"/>
          <w:b/>
          <w:bCs/>
          <w:u w:val="single"/>
        </w:rPr>
        <w:t>MUNICÍPIO DE AMERICANA – EDITAL 01/2026</w:t>
      </w:r>
    </w:p>
    <w:p w14:paraId="063A0DAF" w14:textId="77777777" w:rsidR="001E41D7" w:rsidRDefault="001E41D7" w:rsidP="00A153B7">
      <w:pPr>
        <w:pStyle w:val="Corpodetexto2"/>
        <w:rPr>
          <w:rFonts w:ascii="Arial Narrow" w:hAnsi="Arial Narrow" w:cstheme="minorHAnsi"/>
          <w:iCs/>
          <w:sz w:val="24"/>
        </w:rPr>
      </w:pPr>
    </w:p>
    <w:p w14:paraId="469BF52C" w14:textId="77777777" w:rsidR="002F2E21" w:rsidRPr="00A153B7" w:rsidRDefault="002F2E21" w:rsidP="002F2E21">
      <w:pPr>
        <w:pStyle w:val="Corpodetexto2"/>
        <w:rPr>
          <w:rFonts w:ascii="Arial Narrow" w:hAnsi="Arial Narrow" w:cstheme="minorHAnsi"/>
          <w:iCs/>
          <w:sz w:val="24"/>
        </w:rPr>
      </w:pPr>
      <w:r w:rsidRPr="00A153B7">
        <w:rPr>
          <w:rFonts w:ascii="Arial Narrow" w:hAnsi="Arial Narrow" w:cstheme="minorHAnsi"/>
          <w:iCs/>
          <w:sz w:val="24"/>
        </w:rPr>
        <w:t>3.</w:t>
      </w:r>
      <w:r>
        <w:rPr>
          <w:rFonts w:ascii="Arial Narrow" w:hAnsi="Arial Narrow" w:cstheme="minorHAnsi"/>
          <w:iCs/>
          <w:sz w:val="24"/>
        </w:rPr>
        <w:t xml:space="preserve"> 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7694D428" w14:textId="77777777" w:rsidR="002F2E21" w:rsidRDefault="002F2E21" w:rsidP="00A153B7">
      <w:pPr>
        <w:pStyle w:val="Corpodetexto2"/>
        <w:rPr>
          <w:rFonts w:ascii="Arial Narrow" w:hAnsi="Arial Narrow" w:cstheme="minorHAnsi"/>
          <w:iCs/>
          <w:sz w:val="24"/>
        </w:rPr>
      </w:pPr>
    </w:p>
    <w:p w14:paraId="50A2B3D6" w14:textId="66FE9004"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4. </w:t>
      </w:r>
      <w:r w:rsidR="00CF61A3">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0CD9F296" w14:textId="77777777" w:rsidR="00A153B7" w:rsidRPr="00C93ADA" w:rsidRDefault="00A153B7" w:rsidP="00A153B7">
      <w:pPr>
        <w:jc w:val="both"/>
        <w:rPr>
          <w:sz w:val="22"/>
          <w:szCs w:val="22"/>
        </w:rPr>
      </w:pPr>
    </w:p>
    <w:p w14:paraId="203C0FCE" w14:textId="36D715E6"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3B3704DD" w14:textId="77777777" w:rsidR="00A153B7" w:rsidRPr="00C93ADA" w:rsidRDefault="00A153B7" w:rsidP="00A153B7">
      <w:pPr>
        <w:jc w:val="both"/>
        <w:rPr>
          <w:sz w:val="22"/>
          <w:szCs w:val="22"/>
        </w:rPr>
      </w:pPr>
    </w:p>
    <w:p w14:paraId="7B0EB1F9" w14:textId="77777777" w:rsidR="00701E0F" w:rsidRPr="00701E0F" w:rsidRDefault="00701E0F" w:rsidP="00701E0F">
      <w:pPr>
        <w:pStyle w:val="Corpodetexto2"/>
        <w:rPr>
          <w:rFonts w:ascii="Arial Narrow" w:hAnsi="Arial Narrow" w:cstheme="minorHAnsi"/>
          <w:iCs/>
          <w:sz w:val="24"/>
        </w:rPr>
      </w:pPr>
      <w:r w:rsidRPr="00701E0F">
        <w:rPr>
          <w:rFonts w:ascii="Arial Narrow" w:hAnsi="Arial Narrow" w:cstheme="minorHAnsi"/>
          <w:iCs/>
          <w:sz w:val="24"/>
        </w:rPr>
        <w:t>6. São dotados de veracidade os documentos e dados apresentados.</w:t>
      </w:r>
    </w:p>
    <w:p w14:paraId="7DCEA42D" w14:textId="77777777" w:rsidR="00701E0F" w:rsidRPr="00701E0F" w:rsidRDefault="00701E0F" w:rsidP="00701E0F">
      <w:pPr>
        <w:pStyle w:val="Corpodetexto2"/>
        <w:rPr>
          <w:rFonts w:ascii="Arial Narrow" w:hAnsi="Arial Narrow" w:cstheme="minorHAnsi"/>
          <w:iCs/>
          <w:sz w:val="24"/>
        </w:rPr>
      </w:pPr>
    </w:p>
    <w:p w14:paraId="7B7D42F6" w14:textId="77777777" w:rsidR="00701E0F" w:rsidRPr="00701E0F" w:rsidRDefault="00701E0F" w:rsidP="00701E0F">
      <w:pPr>
        <w:pStyle w:val="Corpodetexto2"/>
        <w:rPr>
          <w:rFonts w:ascii="Arial Narrow" w:hAnsi="Arial Narrow" w:cstheme="minorHAnsi"/>
          <w:iCs/>
          <w:sz w:val="24"/>
        </w:rPr>
      </w:pPr>
    </w:p>
    <w:p w14:paraId="0F7ED7DF" w14:textId="77777777" w:rsidR="00701E0F" w:rsidRPr="00701E0F" w:rsidRDefault="00701E0F" w:rsidP="00701E0F">
      <w:pPr>
        <w:pStyle w:val="Corpodetexto2"/>
        <w:rPr>
          <w:rFonts w:ascii="Arial Narrow" w:hAnsi="Arial Narrow" w:cstheme="minorHAnsi"/>
          <w:iCs/>
          <w:sz w:val="24"/>
        </w:rPr>
      </w:pPr>
      <w:r w:rsidRPr="00701E0F">
        <w:rPr>
          <w:rFonts w:ascii="Arial Narrow" w:hAnsi="Arial Narrow" w:cstheme="minorHAnsi"/>
          <w:iCs/>
          <w:sz w:val="24"/>
        </w:rPr>
        <w:t>Data: registrada na assinatura da petição eletrônica nos autos do precatório.</w:t>
      </w:r>
    </w:p>
    <w:p w14:paraId="102C4D46" w14:textId="77777777" w:rsidR="00701E0F" w:rsidRPr="00701E0F" w:rsidRDefault="00701E0F" w:rsidP="00701E0F">
      <w:pPr>
        <w:pStyle w:val="Corpodetexto2"/>
        <w:rPr>
          <w:rFonts w:ascii="Arial Narrow" w:hAnsi="Arial Narrow" w:cstheme="minorHAnsi"/>
          <w:iCs/>
          <w:sz w:val="24"/>
        </w:rPr>
      </w:pPr>
    </w:p>
    <w:p w14:paraId="0E9D1FF1" w14:textId="77777777" w:rsidR="00701E0F" w:rsidRPr="00701E0F" w:rsidRDefault="00701E0F" w:rsidP="00701E0F">
      <w:pPr>
        <w:pStyle w:val="Corpodetexto2"/>
        <w:rPr>
          <w:rFonts w:ascii="Arial Narrow" w:hAnsi="Arial Narrow" w:cstheme="minorHAnsi"/>
          <w:iCs/>
          <w:sz w:val="24"/>
        </w:rPr>
      </w:pPr>
    </w:p>
    <w:p w14:paraId="3CDF2C27" w14:textId="77777777" w:rsidR="00701E0F" w:rsidRPr="00701E0F" w:rsidRDefault="00701E0F" w:rsidP="00701E0F">
      <w:pPr>
        <w:pStyle w:val="Corpodetexto2"/>
        <w:rPr>
          <w:rFonts w:ascii="Arial Narrow" w:hAnsi="Arial Narrow" w:cstheme="minorHAnsi"/>
          <w:iCs/>
          <w:sz w:val="24"/>
        </w:rPr>
      </w:pPr>
    </w:p>
    <w:p w14:paraId="58ADB892" w14:textId="77777777" w:rsidR="00701E0F" w:rsidRPr="00701E0F" w:rsidRDefault="00701E0F" w:rsidP="00701E0F">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701E0F" w:rsidRPr="00701E0F" w14:paraId="16315E3B" w14:textId="77777777">
        <w:tc>
          <w:tcPr>
            <w:tcW w:w="4531" w:type="dxa"/>
          </w:tcPr>
          <w:p w14:paraId="1B8EA22A" w14:textId="77777777" w:rsidR="00701E0F" w:rsidRPr="00701E0F" w:rsidRDefault="00701E0F" w:rsidP="00701E0F">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49EFF907" w14:textId="77777777" w:rsidR="00701E0F" w:rsidRPr="00701E0F" w:rsidRDefault="00701E0F" w:rsidP="00701E0F">
            <w:pPr>
              <w:pStyle w:val="Corpodetexto2"/>
              <w:rPr>
                <w:rFonts w:ascii="Arial Narrow" w:hAnsi="Arial Narrow" w:cstheme="minorHAnsi"/>
                <w:iCs/>
                <w:sz w:val="24"/>
              </w:rPr>
            </w:pPr>
          </w:p>
        </w:tc>
      </w:tr>
    </w:tbl>
    <w:p w14:paraId="7EF8CB5B" w14:textId="77777777" w:rsidR="00701E0F" w:rsidRPr="00701E0F" w:rsidRDefault="00701E0F" w:rsidP="00701E0F">
      <w:pPr>
        <w:pStyle w:val="Corpodetexto2"/>
        <w:jc w:val="right"/>
        <w:rPr>
          <w:rFonts w:ascii="Arial Narrow" w:hAnsi="Arial Narrow" w:cstheme="minorHAnsi"/>
          <w:iCs/>
          <w:sz w:val="24"/>
        </w:rPr>
      </w:pPr>
      <w:r w:rsidRPr="00701E0F">
        <w:rPr>
          <w:rFonts w:ascii="Arial Narrow" w:hAnsi="Arial Narrow" w:cstheme="minorHAnsi"/>
          <w:iCs/>
          <w:sz w:val="24"/>
        </w:rPr>
        <w:t>Assinatura</w:t>
      </w:r>
    </w:p>
    <w:p w14:paraId="2EE79A11" w14:textId="35398777" w:rsidR="00DB0FC7" w:rsidRPr="00701E0F" w:rsidRDefault="00DB0FC7" w:rsidP="00701E0F">
      <w:pPr>
        <w:pStyle w:val="Corpodetexto2"/>
        <w:rPr>
          <w:rFonts w:ascii="Arial Narrow" w:hAnsi="Arial Narrow" w:cstheme="minorHAnsi"/>
          <w:sz w:val="24"/>
        </w:rPr>
      </w:pPr>
    </w:p>
    <w:sectPr w:rsidR="00DB0FC7" w:rsidRPr="00701E0F" w:rsidSect="00D8768B">
      <w:headerReference w:type="default" r:id="rId8"/>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D5BEE" w14:textId="77777777" w:rsidR="006B33AA" w:rsidRDefault="006B33AA">
      <w:r>
        <w:separator/>
      </w:r>
    </w:p>
  </w:endnote>
  <w:endnote w:type="continuationSeparator" w:id="0">
    <w:p w14:paraId="336BB3FE" w14:textId="77777777" w:rsidR="006B33AA" w:rsidRDefault="006B3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F111E" w14:textId="77777777" w:rsidR="006B33AA" w:rsidRDefault="006B33AA">
      <w:r>
        <w:separator/>
      </w:r>
    </w:p>
  </w:footnote>
  <w:footnote w:type="continuationSeparator" w:id="0">
    <w:p w14:paraId="75FEF6D3" w14:textId="77777777" w:rsidR="006B33AA" w:rsidRDefault="006B3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5"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4AC4705"/>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9"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3"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0429064">
    <w:abstractNumId w:val="4"/>
  </w:num>
  <w:num w:numId="2" w16cid:durableId="1843545859">
    <w:abstractNumId w:val="12"/>
  </w:num>
  <w:num w:numId="3" w16cid:durableId="302200034">
    <w:abstractNumId w:val="8"/>
  </w:num>
  <w:num w:numId="4" w16cid:durableId="130444207">
    <w:abstractNumId w:val="1"/>
  </w:num>
  <w:num w:numId="5" w16cid:durableId="1042941670">
    <w:abstractNumId w:val="10"/>
  </w:num>
  <w:num w:numId="6" w16cid:durableId="1611815636">
    <w:abstractNumId w:val="3"/>
  </w:num>
  <w:num w:numId="7" w16cid:durableId="13893684">
    <w:abstractNumId w:val="13"/>
  </w:num>
  <w:num w:numId="8" w16cid:durableId="1265111223">
    <w:abstractNumId w:val="9"/>
  </w:num>
  <w:num w:numId="9" w16cid:durableId="1683514212">
    <w:abstractNumId w:val="14"/>
  </w:num>
  <w:num w:numId="10" w16cid:durableId="1607496548">
    <w:abstractNumId w:val="5"/>
  </w:num>
  <w:num w:numId="11" w16cid:durableId="770201213">
    <w:abstractNumId w:val="2"/>
  </w:num>
  <w:num w:numId="12" w16cid:durableId="368721451">
    <w:abstractNumId w:val="0"/>
  </w:num>
  <w:num w:numId="13" w16cid:durableId="523789684">
    <w:abstractNumId w:val="11"/>
  </w:num>
  <w:num w:numId="14" w16cid:durableId="1297835286">
    <w:abstractNumId w:val="15"/>
  </w:num>
  <w:num w:numId="15" w16cid:durableId="1315262865">
    <w:abstractNumId w:val="6"/>
  </w:num>
  <w:num w:numId="16" w16cid:durableId="14144730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O4HBRCruFEnunv6AClxh49zLmQE8XU2f4qW6K7HlMqj9teTzvnJXRS/2k6MiqAoZjw9EBILDnvRzbwnb/GAF1g==" w:salt="8eoInos8vx/d9WDJ1tFqgA=="/>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495D"/>
    <w:rsid w:val="000075BC"/>
    <w:rsid w:val="000118B9"/>
    <w:rsid w:val="00013205"/>
    <w:rsid w:val="0001368D"/>
    <w:rsid w:val="00015505"/>
    <w:rsid w:val="00016343"/>
    <w:rsid w:val="000217EA"/>
    <w:rsid w:val="00025E24"/>
    <w:rsid w:val="00027CBA"/>
    <w:rsid w:val="000479C0"/>
    <w:rsid w:val="0005029C"/>
    <w:rsid w:val="000505D0"/>
    <w:rsid w:val="000546C4"/>
    <w:rsid w:val="000567C5"/>
    <w:rsid w:val="00064163"/>
    <w:rsid w:val="00064CDF"/>
    <w:rsid w:val="000659FD"/>
    <w:rsid w:val="0006743F"/>
    <w:rsid w:val="00071DEC"/>
    <w:rsid w:val="00075302"/>
    <w:rsid w:val="00077A84"/>
    <w:rsid w:val="00087DD3"/>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3BC3"/>
    <w:rsid w:val="00126F4C"/>
    <w:rsid w:val="00130FA7"/>
    <w:rsid w:val="001374E3"/>
    <w:rsid w:val="00137FAA"/>
    <w:rsid w:val="00143194"/>
    <w:rsid w:val="00156CB8"/>
    <w:rsid w:val="00167086"/>
    <w:rsid w:val="001714EC"/>
    <w:rsid w:val="00193B71"/>
    <w:rsid w:val="001A04A5"/>
    <w:rsid w:val="001A3533"/>
    <w:rsid w:val="001B21CE"/>
    <w:rsid w:val="001B386A"/>
    <w:rsid w:val="001B48D4"/>
    <w:rsid w:val="001C56C2"/>
    <w:rsid w:val="001D468C"/>
    <w:rsid w:val="001D5EB4"/>
    <w:rsid w:val="001D6ABB"/>
    <w:rsid w:val="001E41D7"/>
    <w:rsid w:val="001F0A11"/>
    <w:rsid w:val="001F0D04"/>
    <w:rsid w:val="00201388"/>
    <w:rsid w:val="00210B61"/>
    <w:rsid w:val="00211006"/>
    <w:rsid w:val="002200AF"/>
    <w:rsid w:val="00227394"/>
    <w:rsid w:val="0023301B"/>
    <w:rsid w:val="00234296"/>
    <w:rsid w:val="00236592"/>
    <w:rsid w:val="00243947"/>
    <w:rsid w:val="00244553"/>
    <w:rsid w:val="00262927"/>
    <w:rsid w:val="00264685"/>
    <w:rsid w:val="002671E9"/>
    <w:rsid w:val="002711F9"/>
    <w:rsid w:val="00275C8F"/>
    <w:rsid w:val="002762E9"/>
    <w:rsid w:val="00276868"/>
    <w:rsid w:val="00296D7E"/>
    <w:rsid w:val="002A291F"/>
    <w:rsid w:val="002A3E1D"/>
    <w:rsid w:val="002E1DDD"/>
    <w:rsid w:val="002F1E8A"/>
    <w:rsid w:val="002F23E8"/>
    <w:rsid w:val="002F2E21"/>
    <w:rsid w:val="002F628E"/>
    <w:rsid w:val="00303BDD"/>
    <w:rsid w:val="003044CB"/>
    <w:rsid w:val="00310F74"/>
    <w:rsid w:val="00313481"/>
    <w:rsid w:val="0031363A"/>
    <w:rsid w:val="00332273"/>
    <w:rsid w:val="00340B07"/>
    <w:rsid w:val="00342973"/>
    <w:rsid w:val="003429FC"/>
    <w:rsid w:val="00345224"/>
    <w:rsid w:val="0035065A"/>
    <w:rsid w:val="00350FC6"/>
    <w:rsid w:val="003554C6"/>
    <w:rsid w:val="00361EF1"/>
    <w:rsid w:val="003625CB"/>
    <w:rsid w:val="00371FE7"/>
    <w:rsid w:val="00374653"/>
    <w:rsid w:val="003749F8"/>
    <w:rsid w:val="003801C0"/>
    <w:rsid w:val="00381614"/>
    <w:rsid w:val="0038296A"/>
    <w:rsid w:val="00387F42"/>
    <w:rsid w:val="00395B33"/>
    <w:rsid w:val="003A2339"/>
    <w:rsid w:val="003B44D7"/>
    <w:rsid w:val="003C1E56"/>
    <w:rsid w:val="003C2044"/>
    <w:rsid w:val="003C2B63"/>
    <w:rsid w:val="003C487C"/>
    <w:rsid w:val="003C7BFA"/>
    <w:rsid w:val="003D19EB"/>
    <w:rsid w:val="003D1FC1"/>
    <w:rsid w:val="003D7FCD"/>
    <w:rsid w:val="003E0F60"/>
    <w:rsid w:val="003E4D06"/>
    <w:rsid w:val="003E4EE8"/>
    <w:rsid w:val="003F2664"/>
    <w:rsid w:val="0040736D"/>
    <w:rsid w:val="00423F0D"/>
    <w:rsid w:val="00427DA0"/>
    <w:rsid w:val="00430F05"/>
    <w:rsid w:val="0044150A"/>
    <w:rsid w:val="00454A71"/>
    <w:rsid w:val="00462AC7"/>
    <w:rsid w:val="004639AF"/>
    <w:rsid w:val="00464A36"/>
    <w:rsid w:val="004665C8"/>
    <w:rsid w:val="00477AFC"/>
    <w:rsid w:val="004A10E3"/>
    <w:rsid w:val="004A3044"/>
    <w:rsid w:val="004A7613"/>
    <w:rsid w:val="004B38F3"/>
    <w:rsid w:val="004C3182"/>
    <w:rsid w:val="004C6576"/>
    <w:rsid w:val="004C79B3"/>
    <w:rsid w:val="004D0746"/>
    <w:rsid w:val="004D43D5"/>
    <w:rsid w:val="004E2C2F"/>
    <w:rsid w:val="004E2DC2"/>
    <w:rsid w:val="004E37A0"/>
    <w:rsid w:val="004F2343"/>
    <w:rsid w:val="00501C9C"/>
    <w:rsid w:val="00505A15"/>
    <w:rsid w:val="00526E8B"/>
    <w:rsid w:val="00531BA4"/>
    <w:rsid w:val="00531E42"/>
    <w:rsid w:val="005355A5"/>
    <w:rsid w:val="005371E7"/>
    <w:rsid w:val="00543388"/>
    <w:rsid w:val="00547DDA"/>
    <w:rsid w:val="0055312E"/>
    <w:rsid w:val="005631F0"/>
    <w:rsid w:val="005634DA"/>
    <w:rsid w:val="00577937"/>
    <w:rsid w:val="0059014F"/>
    <w:rsid w:val="00590ABC"/>
    <w:rsid w:val="00590B40"/>
    <w:rsid w:val="00595F37"/>
    <w:rsid w:val="005A0F61"/>
    <w:rsid w:val="005A731C"/>
    <w:rsid w:val="005B62C5"/>
    <w:rsid w:val="005B7B35"/>
    <w:rsid w:val="005C0BA3"/>
    <w:rsid w:val="005C1A45"/>
    <w:rsid w:val="005C2779"/>
    <w:rsid w:val="005C70D0"/>
    <w:rsid w:val="005D0C16"/>
    <w:rsid w:val="005D48CF"/>
    <w:rsid w:val="005D4C71"/>
    <w:rsid w:val="005D74BB"/>
    <w:rsid w:val="005E4634"/>
    <w:rsid w:val="005F493F"/>
    <w:rsid w:val="005F4C7B"/>
    <w:rsid w:val="005F6A7A"/>
    <w:rsid w:val="00601242"/>
    <w:rsid w:val="00613366"/>
    <w:rsid w:val="00624284"/>
    <w:rsid w:val="006261E3"/>
    <w:rsid w:val="00636E5C"/>
    <w:rsid w:val="0063727A"/>
    <w:rsid w:val="00637DAE"/>
    <w:rsid w:val="00650FA6"/>
    <w:rsid w:val="00653C4E"/>
    <w:rsid w:val="006651A3"/>
    <w:rsid w:val="006660E4"/>
    <w:rsid w:val="00675FD9"/>
    <w:rsid w:val="00681375"/>
    <w:rsid w:val="00684720"/>
    <w:rsid w:val="00685E0D"/>
    <w:rsid w:val="00686EED"/>
    <w:rsid w:val="00687D19"/>
    <w:rsid w:val="00691247"/>
    <w:rsid w:val="0069547A"/>
    <w:rsid w:val="00696149"/>
    <w:rsid w:val="006964A6"/>
    <w:rsid w:val="006B104F"/>
    <w:rsid w:val="006B33AA"/>
    <w:rsid w:val="006B3778"/>
    <w:rsid w:val="006B7A08"/>
    <w:rsid w:val="006C1CFC"/>
    <w:rsid w:val="006C7856"/>
    <w:rsid w:val="006D69AD"/>
    <w:rsid w:val="006D6DC7"/>
    <w:rsid w:val="006E7CAD"/>
    <w:rsid w:val="006F178E"/>
    <w:rsid w:val="006F3509"/>
    <w:rsid w:val="006F4067"/>
    <w:rsid w:val="006F4999"/>
    <w:rsid w:val="006F7E9C"/>
    <w:rsid w:val="00701E0F"/>
    <w:rsid w:val="00705FC3"/>
    <w:rsid w:val="00706EA6"/>
    <w:rsid w:val="007075CC"/>
    <w:rsid w:val="0071522A"/>
    <w:rsid w:val="0072436A"/>
    <w:rsid w:val="00731E8F"/>
    <w:rsid w:val="00734F76"/>
    <w:rsid w:val="00736899"/>
    <w:rsid w:val="00744591"/>
    <w:rsid w:val="00757DEF"/>
    <w:rsid w:val="00757F7E"/>
    <w:rsid w:val="007727AD"/>
    <w:rsid w:val="00775224"/>
    <w:rsid w:val="00777CF5"/>
    <w:rsid w:val="00781913"/>
    <w:rsid w:val="0078474E"/>
    <w:rsid w:val="00784BDD"/>
    <w:rsid w:val="00786FA0"/>
    <w:rsid w:val="007A4DD7"/>
    <w:rsid w:val="007A577E"/>
    <w:rsid w:val="007A6128"/>
    <w:rsid w:val="007B287F"/>
    <w:rsid w:val="007C6D64"/>
    <w:rsid w:val="007F0D4B"/>
    <w:rsid w:val="00802153"/>
    <w:rsid w:val="00802BA3"/>
    <w:rsid w:val="00805E31"/>
    <w:rsid w:val="00810094"/>
    <w:rsid w:val="00811F2C"/>
    <w:rsid w:val="00813718"/>
    <w:rsid w:val="00813B4C"/>
    <w:rsid w:val="00814677"/>
    <w:rsid w:val="00820607"/>
    <w:rsid w:val="00821A21"/>
    <w:rsid w:val="00832EE8"/>
    <w:rsid w:val="00840BD0"/>
    <w:rsid w:val="008448A0"/>
    <w:rsid w:val="00845F66"/>
    <w:rsid w:val="00850D3F"/>
    <w:rsid w:val="00854844"/>
    <w:rsid w:val="00860BB8"/>
    <w:rsid w:val="008623BB"/>
    <w:rsid w:val="00864DF7"/>
    <w:rsid w:val="00867651"/>
    <w:rsid w:val="00867D6C"/>
    <w:rsid w:val="00885754"/>
    <w:rsid w:val="00886BC2"/>
    <w:rsid w:val="008914A5"/>
    <w:rsid w:val="008917C8"/>
    <w:rsid w:val="00893462"/>
    <w:rsid w:val="00896260"/>
    <w:rsid w:val="008A6945"/>
    <w:rsid w:val="008A7D51"/>
    <w:rsid w:val="008C2362"/>
    <w:rsid w:val="008D78B5"/>
    <w:rsid w:val="008D7CA5"/>
    <w:rsid w:val="008E0392"/>
    <w:rsid w:val="008E51B6"/>
    <w:rsid w:val="008E5219"/>
    <w:rsid w:val="008E5FBC"/>
    <w:rsid w:val="008F00E9"/>
    <w:rsid w:val="008F2C1E"/>
    <w:rsid w:val="008F381A"/>
    <w:rsid w:val="008F4F09"/>
    <w:rsid w:val="008F61A7"/>
    <w:rsid w:val="00904D3E"/>
    <w:rsid w:val="009142CF"/>
    <w:rsid w:val="00916424"/>
    <w:rsid w:val="009168D7"/>
    <w:rsid w:val="009176FA"/>
    <w:rsid w:val="00924751"/>
    <w:rsid w:val="009250AD"/>
    <w:rsid w:val="00933F6E"/>
    <w:rsid w:val="009346DA"/>
    <w:rsid w:val="0094398B"/>
    <w:rsid w:val="00947118"/>
    <w:rsid w:val="00947B75"/>
    <w:rsid w:val="00952D9C"/>
    <w:rsid w:val="00962A71"/>
    <w:rsid w:val="0096392A"/>
    <w:rsid w:val="00973643"/>
    <w:rsid w:val="00975494"/>
    <w:rsid w:val="009806CC"/>
    <w:rsid w:val="00982320"/>
    <w:rsid w:val="00982D20"/>
    <w:rsid w:val="009B4383"/>
    <w:rsid w:val="009B49C4"/>
    <w:rsid w:val="009B5EB2"/>
    <w:rsid w:val="009C0E8A"/>
    <w:rsid w:val="009C0F4B"/>
    <w:rsid w:val="009C475C"/>
    <w:rsid w:val="009E12EB"/>
    <w:rsid w:val="009E1A22"/>
    <w:rsid w:val="009E2507"/>
    <w:rsid w:val="009E2D43"/>
    <w:rsid w:val="009E2FF0"/>
    <w:rsid w:val="009E53AF"/>
    <w:rsid w:val="009E59F4"/>
    <w:rsid w:val="00A153B7"/>
    <w:rsid w:val="00A16A7A"/>
    <w:rsid w:val="00A20A08"/>
    <w:rsid w:val="00A24B6A"/>
    <w:rsid w:val="00A300AF"/>
    <w:rsid w:val="00A34202"/>
    <w:rsid w:val="00A34E19"/>
    <w:rsid w:val="00A55C32"/>
    <w:rsid w:val="00A55E41"/>
    <w:rsid w:val="00A5638F"/>
    <w:rsid w:val="00A62112"/>
    <w:rsid w:val="00A62AD1"/>
    <w:rsid w:val="00A87E3B"/>
    <w:rsid w:val="00A911D5"/>
    <w:rsid w:val="00A94476"/>
    <w:rsid w:val="00A96D34"/>
    <w:rsid w:val="00AA2940"/>
    <w:rsid w:val="00AA41BD"/>
    <w:rsid w:val="00AA467F"/>
    <w:rsid w:val="00AB3223"/>
    <w:rsid w:val="00AB3CB5"/>
    <w:rsid w:val="00AC1500"/>
    <w:rsid w:val="00AC362C"/>
    <w:rsid w:val="00AD3BDE"/>
    <w:rsid w:val="00AE4252"/>
    <w:rsid w:val="00AF232D"/>
    <w:rsid w:val="00AF5590"/>
    <w:rsid w:val="00AF5B44"/>
    <w:rsid w:val="00B009D4"/>
    <w:rsid w:val="00B029EF"/>
    <w:rsid w:val="00B07E5D"/>
    <w:rsid w:val="00B15A63"/>
    <w:rsid w:val="00B1624F"/>
    <w:rsid w:val="00B241C1"/>
    <w:rsid w:val="00B24886"/>
    <w:rsid w:val="00B30A7B"/>
    <w:rsid w:val="00B35C79"/>
    <w:rsid w:val="00B377C9"/>
    <w:rsid w:val="00B42274"/>
    <w:rsid w:val="00B44837"/>
    <w:rsid w:val="00B452CB"/>
    <w:rsid w:val="00B52111"/>
    <w:rsid w:val="00B53657"/>
    <w:rsid w:val="00B551F5"/>
    <w:rsid w:val="00B56547"/>
    <w:rsid w:val="00B64C6B"/>
    <w:rsid w:val="00B654AF"/>
    <w:rsid w:val="00B7223B"/>
    <w:rsid w:val="00B72CC0"/>
    <w:rsid w:val="00B74270"/>
    <w:rsid w:val="00B75AD8"/>
    <w:rsid w:val="00B84C30"/>
    <w:rsid w:val="00B84D48"/>
    <w:rsid w:val="00B874B4"/>
    <w:rsid w:val="00BA3644"/>
    <w:rsid w:val="00BB2DCE"/>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1292"/>
    <w:rsid w:val="00C431A5"/>
    <w:rsid w:val="00C54ABB"/>
    <w:rsid w:val="00C74049"/>
    <w:rsid w:val="00C77D49"/>
    <w:rsid w:val="00C8014F"/>
    <w:rsid w:val="00C8109A"/>
    <w:rsid w:val="00C87EEF"/>
    <w:rsid w:val="00CA579D"/>
    <w:rsid w:val="00CA6901"/>
    <w:rsid w:val="00CA71AD"/>
    <w:rsid w:val="00CA75AF"/>
    <w:rsid w:val="00CB2FC8"/>
    <w:rsid w:val="00CB4C6F"/>
    <w:rsid w:val="00CB5B0E"/>
    <w:rsid w:val="00CB5ECD"/>
    <w:rsid w:val="00CC444E"/>
    <w:rsid w:val="00CC6F97"/>
    <w:rsid w:val="00CD3B18"/>
    <w:rsid w:val="00CD5245"/>
    <w:rsid w:val="00CD57E6"/>
    <w:rsid w:val="00CD67D7"/>
    <w:rsid w:val="00CE159D"/>
    <w:rsid w:val="00CE6752"/>
    <w:rsid w:val="00CF61A3"/>
    <w:rsid w:val="00CF74ED"/>
    <w:rsid w:val="00D03F2C"/>
    <w:rsid w:val="00D20E0D"/>
    <w:rsid w:val="00D23145"/>
    <w:rsid w:val="00D269FF"/>
    <w:rsid w:val="00D26F84"/>
    <w:rsid w:val="00D278A1"/>
    <w:rsid w:val="00D31CCA"/>
    <w:rsid w:val="00D367BA"/>
    <w:rsid w:val="00D36E6F"/>
    <w:rsid w:val="00D46284"/>
    <w:rsid w:val="00D52D21"/>
    <w:rsid w:val="00D620ED"/>
    <w:rsid w:val="00D653D9"/>
    <w:rsid w:val="00D83466"/>
    <w:rsid w:val="00D83A77"/>
    <w:rsid w:val="00D8766E"/>
    <w:rsid w:val="00D8768B"/>
    <w:rsid w:val="00D876D1"/>
    <w:rsid w:val="00D900D6"/>
    <w:rsid w:val="00DA2391"/>
    <w:rsid w:val="00DB0FC7"/>
    <w:rsid w:val="00DB7B38"/>
    <w:rsid w:val="00DC02EE"/>
    <w:rsid w:val="00DC38F7"/>
    <w:rsid w:val="00DC3FEB"/>
    <w:rsid w:val="00DC561C"/>
    <w:rsid w:val="00DD5571"/>
    <w:rsid w:val="00DD7D7C"/>
    <w:rsid w:val="00DF39D7"/>
    <w:rsid w:val="00E01405"/>
    <w:rsid w:val="00E02F10"/>
    <w:rsid w:val="00E04763"/>
    <w:rsid w:val="00E17608"/>
    <w:rsid w:val="00E204C7"/>
    <w:rsid w:val="00E25997"/>
    <w:rsid w:val="00E32D55"/>
    <w:rsid w:val="00E3691A"/>
    <w:rsid w:val="00E36F22"/>
    <w:rsid w:val="00E5050B"/>
    <w:rsid w:val="00E51B86"/>
    <w:rsid w:val="00E54B29"/>
    <w:rsid w:val="00E55614"/>
    <w:rsid w:val="00E5563C"/>
    <w:rsid w:val="00E60BAA"/>
    <w:rsid w:val="00E6425B"/>
    <w:rsid w:val="00E73B64"/>
    <w:rsid w:val="00E75812"/>
    <w:rsid w:val="00E811DC"/>
    <w:rsid w:val="00E84DB9"/>
    <w:rsid w:val="00E86D80"/>
    <w:rsid w:val="00E910B4"/>
    <w:rsid w:val="00E939E6"/>
    <w:rsid w:val="00E93A13"/>
    <w:rsid w:val="00E943D7"/>
    <w:rsid w:val="00E954D1"/>
    <w:rsid w:val="00E954F1"/>
    <w:rsid w:val="00EA0531"/>
    <w:rsid w:val="00EB21AB"/>
    <w:rsid w:val="00EB2F20"/>
    <w:rsid w:val="00EB32C8"/>
    <w:rsid w:val="00ED7999"/>
    <w:rsid w:val="00EE1E4F"/>
    <w:rsid w:val="00EE21B3"/>
    <w:rsid w:val="00EE220F"/>
    <w:rsid w:val="00EF29AF"/>
    <w:rsid w:val="00F000F7"/>
    <w:rsid w:val="00F06E52"/>
    <w:rsid w:val="00F20F38"/>
    <w:rsid w:val="00F24888"/>
    <w:rsid w:val="00F25C08"/>
    <w:rsid w:val="00F3195F"/>
    <w:rsid w:val="00F345E5"/>
    <w:rsid w:val="00F400E1"/>
    <w:rsid w:val="00F433CF"/>
    <w:rsid w:val="00F45612"/>
    <w:rsid w:val="00F45E9E"/>
    <w:rsid w:val="00F46F45"/>
    <w:rsid w:val="00F66C00"/>
    <w:rsid w:val="00F67472"/>
    <w:rsid w:val="00F7463E"/>
    <w:rsid w:val="00F80885"/>
    <w:rsid w:val="00F810C6"/>
    <w:rsid w:val="00F82AC9"/>
    <w:rsid w:val="00F8370D"/>
    <w:rsid w:val="00F94151"/>
    <w:rsid w:val="00F962E1"/>
    <w:rsid w:val="00F96B5B"/>
    <w:rsid w:val="00F972B5"/>
    <w:rsid w:val="00FA266C"/>
    <w:rsid w:val="00FA3517"/>
    <w:rsid w:val="00FA447E"/>
    <w:rsid w:val="00FA5EF5"/>
    <w:rsid w:val="00FA7D27"/>
    <w:rsid w:val="00FB1592"/>
    <w:rsid w:val="00FB2565"/>
    <w:rsid w:val="00FB35BB"/>
    <w:rsid w:val="00FB3882"/>
    <w:rsid w:val="00FB44BE"/>
    <w:rsid w:val="00FB6E85"/>
    <w:rsid w:val="00FC5F4F"/>
    <w:rsid w:val="00FD4403"/>
    <w:rsid w:val="00FE51D1"/>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15:docId w15:val="{19B75529-72B9-4AEA-87EF-7DAF974D4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41D7"/>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 w:type="character" w:styleId="MenoPendente">
    <w:name w:val="Unresolved Mention"/>
    <w:basedOn w:val="Fontepargpadro"/>
    <w:uiPriority w:val="99"/>
    <w:semiHidden/>
    <w:unhideWhenUsed/>
    <w:rsid w:val="00B16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gne\OneDrive\&#193;rea%20de%20Trabalho\Estudo%20Cart&#243;rio%20Digital\Formul&#225;rio%20de%20Superprefer&#234;ncia%20TJSP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03B23-A8BA-497B-86A1-1785FA764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Formulário de Superpreferência TJSP2</Template>
  <TotalTime>7</TotalTime>
  <Pages>2</Pages>
  <Words>440</Words>
  <Characters>2378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Formulário de superpreferência</vt:lpstr>
    </vt:vector>
  </TitlesOfParts>
  <Company>TJDFT</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Formulário de superpreferência</dc:title>
  <dc:subject/>
  <dc:creator>Wagner Ygor Garcez de Souza</dc:creator>
  <cp:keywords/>
  <cp:lastModifiedBy>Wagner Ygor Garcez de Souza</cp:lastModifiedBy>
  <cp:revision>9</cp:revision>
  <cp:lastPrinted>2026-08-03T02:55:00Z</cp:lastPrinted>
  <dcterms:created xsi:type="dcterms:W3CDTF">2026-08-17T15:49:00Z</dcterms:created>
  <dcterms:modified xsi:type="dcterms:W3CDTF">2026-10-09T14:11:00Z</dcterms:modified>
</cp:coreProperties>
</file>