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786E981E"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MUNICÍPIO DE A</w:t>
      </w:r>
      <w:r w:rsidR="00F44EBF">
        <w:rPr>
          <w:rFonts w:ascii="Arial Narrow" w:hAnsi="Arial Narrow" w:cstheme="minorHAnsi"/>
          <w:b/>
          <w:bCs/>
          <w:u w:val="single"/>
        </w:rPr>
        <w:t>NDRADINA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3013C7CE" w:rsidR="009142CF" w:rsidRDefault="00E954F1" w:rsidP="00C123FD">
            <w:pPr>
              <w:spacing w:line="312" w:lineRule="auto"/>
              <w:jc w:val="both"/>
              <w:rPr>
                <w:rFonts w:ascii="Arial Narrow" w:hAnsi="Arial Narrow" w:cstheme="minorHAnsi"/>
                <w:sz w:val="16"/>
                <w:szCs w:val="16"/>
              </w:rPr>
            </w:pPr>
            <w:r w:rsidRPr="00583AAC">
              <w:t xml:space="preserve">Município de </w:t>
            </w:r>
            <w:r w:rsidR="003625CB">
              <w:t>A</w:t>
            </w:r>
            <w:r w:rsidR="00F44EBF">
              <w:t>ndradina</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29E87873"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MUNICÍPIO DE A</w:t>
      </w:r>
      <w:r w:rsidR="00F44EBF">
        <w:rPr>
          <w:rFonts w:ascii="Arial Narrow" w:hAnsi="Arial Narrow" w:cstheme="minorHAnsi"/>
          <w:b/>
          <w:bCs/>
          <w:u w:val="single"/>
        </w:rPr>
        <w:t>NDRADINA</w:t>
      </w:r>
      <w:r>
        <w:rPr>
          <w:rFonts w:ascii="Arial Narrow" w:hAnsi="Arial Narrow" w:cstheme="minorHAnsi"/>
          <w:b/>
          <w:bCs/>
          <w:u w:val="single"/>
        </w:rPr>
        <w:t xml:space="preserve">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31E06" w14:textId="77777777" w:rsidR="00783F82" w:rsidRDefault="00783F82">
      <w:r>
        <w:separator/>
      </w:r>
    </w:p>
  </w:endnote>
  <w:endnote w:type="continuationSeparator" w:id="0">
    <w:p w14:paraId="22C89703" w14:textId="77777777" w:rsidR="00783F82" w:rsidRDefault="0078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60AFA" w14:textId="77777777" w:rsidR="00783F82" w:rsidRDefault="00783F82">
      <w:r>
        <w:separator/>
      </w:r>
    </w:p>
  </w:footnote>
  <w:footnote w:type="continuationSeparator" w:id="0">
    <w:p w14:paraId="72A24E2D" w14:textId="77777777" w:rsidR="00783F82" w:rsidRDefault="00783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j+oxab0ljzOEQc4IxBPHr0JXykmKAivBFoJyuWixgtyNzXOJgl03ZKnysG5BuIgmlRUk3jjP1dj6VoKvMG3eA==" w:salt="kkrUqaIzPm9j5IwwQ5yFl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96D7E"/>
    <w:rsid w:val="002A291F"/>
    <w:rsid w:val="002A3E1D"/>
    <w:rsid w:val="002E1DDD"/>
    <w:rsid w:val="002F23E8"/>
    <w:rsid w:val="002F2E21"/>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39F7"/>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A71"/>
    <w:rsid w:val="00462AC7"/>
    <w:rsid w:val="004639AF"/>
    <w:rsid w:val="00464A36"/>
    <w:rsid w:val="004665C8"/>
    <w:rsid w:val="00477AFC"/>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23B5"/>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008A"/>
    <w:rsid w:val="00781913"/>
    <w:rsid w:val="00783F82"/>
    <w:rsid w:val="0078474E"/>
    <w:rsid w:val="00784BDD"/>
    <w:rsid w:val="00786FA0"/>
    <w:rsid w:val="007A4DD7"/>
    <w:rsid w:val="007A577E"/>
    <w:rsid w:val="007A6128"/>
    <w:rsid w:val="007B2429"/>
    <w:rsid w:val="007B287F"/>
    <w:rsid w:val="007C6D64"/>
    <w:rsid w:val="007D53D5"/>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F29AF"/>
    <w:rsid w:val="00F000F7"/>
    <w:rsid w:val="00F06E52"/>
    <w:rsid w:val="00F20F38"/>
    <w:rsid w:val="00F24888"/>
    <w:rsid w:val="00F25C08"/>
    <w:rsid w:val="00F3195F"/>
    <w:rsid w:val="00F345E5"/>
    <w:rsid w:val="00F400E1"/>
    <w:rsid w:val="00F433CF"/>
    <w:rsid w:val="00F44EB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0</TotalTime>
  <Pages>2</Pages>
  <Words>440</Words>
  <Characters>2378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4</cp:revision>
  <cp:lastPrinted>2026-08-03T02:55:00Z</cp:lastPrinted>
  <dcterms:created xsi:type="dcterms:W3CDTF">2026-10-09T13:27:00Z</dcterms:created>
  <dcterms:modified xsi:type="dcterms:W3CDTF">2026-10-09T14:25:00Z</dcterms:modified>
</cp:coreProperties>
</file>