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47AAC08C"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F45E9E">
        <w:rPr>
          <w:rFonts w:ascii="Arial Narrow" w:hAnsi="Arial Narrow" w:cstheme="minorHAnsi"/>
          <w:b/>
          <w:bCs/>
          <w:u w:val="single"/>
        </w:rPr>
        <w:t>HONORÁRIOS</w:t>
      </w:r>
      <w:r w:rsidR="009E2FF0">
        <w:rPr>
          <w:rFonts w:ascii="Arial Narrow" w:hAnsi="Arial Narrow" w:cstheme="minorHAnsi"/>
          <w:b/>
          <w:bCs/>
          <w:u w:val="single"/>
        </w:rPr>
        <w:t>)</w:t>
      </w:r>
      <w:r w:rsidR="001E41D7">
        <w:rPr>
          <w:rFonts w:ascii="Arial Narrow" w:hAnsi="Arial Narrow" w:cstheme="minorHAnsi"/>
          <w:b/>
          <w:bCs/>
          <w:u w:val="single"/>
        </w:rPr>
        <w:t xml:space="preserve"> - PÁG. </w:t>
      </w:r>
      <w:r w:rsidR="00B452CB">
        <w:rPr>
          <w:rFonts w:ascii="Arial Narrow" w:hAnsi="Arial Narrow" w:cstheme="minorHAnsi"/>
          <w:b/>
          <w:bCs/>
          <w:u w:val="single"/>
        </w:rPr>
        <w:t>1/2</w:t>
      </w:r>
    </w:p>
    <w:p w14:paraId="63ACF460" w14:textId="62A772FE" w:rsidR="00345224" w:rsidRPr="00F7463E" w:rsidRDefault="00B452CB"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5B6FB8">
        <w:rPr>
          <w:rFonts w:ascii="Arial Narrow" w:hAnsi="Arial Narrow" w:cstheme="minorHAnsi"/>
          <w:b/>
          <w:bCs/>
          <w:u w:val="single"/>
        </w:rPr>
        <w:t>GUARUJÁ</w:t>
      </w:r>
      <w:r>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1161AD05" w:rsidR="00EE220F" w:rsidRDefault="00E954F1"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B1624F">
              <w:t> </w:t>
            </w:r>
            <w:r w:rsidR="00B1624F">
              <w:t> </w:t>
            </w:r>
            <w:r w:rsidR="00B1624F">
              <w:t> </w:t>
            </w:r>
            <w:r w:rsidR="00B1624F">
              <w:t> </w:t>
            </w:r>
            <w:r w:rsidR="00B1624F">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7D5DD791" w:rsidR="009142CF" w:rsidRDefault="00E954F1" w:rsidP="00C123FD">
            <w:pPr>
              <w:spacing w:line="312" w:lineRule="auto"/>
              <w:jc w:val="both"/>
              <w:rPr>
                <w:rFonts w:ascii="Arial Narrow" w:hAnsi="Arial Narrow" w:cstheme="minorHAnsi"/>
                <w:sz w:val="16"/>
                <w:szCs w:val="16"/>
              </w:rPr>
            </w:pPr>
            <w:r w:rsidRPr="00583AAC">
              <w:t xml:space="preserve">Município de </w:t>
            </w:r>
            <w:r w:rsidR="005B6FB8">
              <w:t>Guarujá</w:t>
            </w:r>
          </w:p>
        </w:tc>
      </w:tr>
    </w:tbl>
    <w:p w14:paraId="3B6A8DE8" w14:textId="77777777" w:rsidR="0055312E" w:rsidRPr="009250A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4539F69D" w:rsidR="008D78B5" w:rsidRDefault="00E954F1"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B1624F">
              <w:t> </w:t>
            </w:r>
            <w:r w:rsidR="00B1624F">
              <w:t> </w:t>
            </w:r>
            <w:r w:rsidR="00B1624F">
              <w:t> </w:t>
            </w:r>
            <w:r w:rsidR="00B1624F">
              <w:t> </w:t>
            </w:r>
            <w:r w:rsidR="00B1624F">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0D7D60C6" w:rsidR="008D78B5" w:rsidRDefault="00A87E3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a) titular da verba honorária para quem está sendo realizado o pedido de celebração de acordo."/>
                  <w:statusText w:type="text" w:val="Informe o número do CPF ou CNPJ do(a) titular da verba honorária para quem está sendo realizado o pedido de celebração de acordo."/>
                  <w:textInput>
                    <w:maxLength w:val="18"/>
                  </w:textInput>
                </w:ffData>
              </w:fldChar>
            </w:r>
            <w:r>
              <w:instrText xml:space="preserve"> FORMTEXT </w:instrText>
            </w:r>
            <w:r>
              <w:fldChar w:fldCharType="separate"/>
            </w:r>
            <w:r w:rsidR="00B1624F">
              <w:t> </w:t>
            </w:r>
            <w:r w:rsidR="00B1624F">
              <w:t> </w:t>
            </w:r>
            <w:r w:rsidR="00B1624F">
              <w:t> </w:t>
            </w:r>
            <w:r w:rsidR="00B1624F">
              <w:t> </w:t>
            </w:r>
            <w:r w:rsidR="00B1624F">
              <w:t> </w:t>
            </w:r>
            <w:r>
              <w:fldChar w:fldCharType="end"/>
            </w:r>
          </w:p>
        </w:tc>
      </w:tr>
    </w:tbl>
    <w:p w14:paraId="5577653F" w14:textId="77777777" w:rsidR="008D78B5" w:rsidRPr="009250A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E954F1">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B9202F5" w:rsidR="000A7ABD" w:rsidRPr="00D876D1" w:rsidRDefault="006F4067" w:rsidP="00E954F1">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2" w:name="Percentual_desagio"/>
            <w:r>
              <w:instrText xml:space="preserve"> FORMTEXT </w:instrText>
            </w:r>
            <w:r>
              <w:fldChar w:fldCharType="separate"/>
            </w:r>
            <w:r w:rsidR="00B1624F">
              <w:t> </w:t>
            </w:r>
            <w:r w:rsidR="00B1624F">
              <w:t> </w:t>
            </w:r>
            <w:r w:rsidR="00B1624F">
              <w:t> </w:t>
            </w:r>
            <w:r w:rsidR="00B1624F">
              <w:t> </w:t>
            </w:r>
            <w:r>
              <w:fldChar w:fldCharType="end"/>
            </w:r>
            <w:bookmarkEnd w:id="2"/>
            <w:r w:rsidR="00E954F1" w:rsidRPr="006F4D3D">
              <w:rPr>
                <w:rFonts w:ascii="Arial Narrow" w:hAnsi="Arial Narrow" w:cstheme="minorHAnsi"/>
              </w:rPr>
              <w:t>%</w:t>
            </w:r>
          </w:p>
        </w:tc>
      </w:tr>
    </w:tbl>
    <w:p w14:paraId="1E8D2F6E" w14:textId="77777777" w:rsidR="00B07E5D" w:rsidRPr="00E73B64" w:rsidRDefault="00B07E5D" w:rsidP="00904D3E">
      <w:pPr>
        <w:pStyle w:val="Corpodetexto2"/>
        <w:rPr>
          <w:rFonts w:ascii="Arial Narrow" w:hAnsi="Arial Narrow" w:cstheme="minorHAnsi"/>
          <w:iCs/>
          <w:sz w:val="16"/>
          <w:szCs w:val="16"/>
        </w:rPr>
      </w:pPr>
    </w:p>
    <w:p w14:paraId="781A91E3" w14:textId="18E2EE44"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6F178E">
        <w:rPr>
          <w:rFonts w:ascii="Arial Narrow" w:hAnsi="Arial Narrow" w:cstheme="minorHAnsi"/>
          <w:iCs/>
          <w:sz w:val="24"/>
        </w:rPr>
        <w:t>é condição necessária que os honorários contratuais estejam regularmente destacados no precatório</w:t>
      </w:r>
      <w:r w:rsidR="00864DF7">
        <w:rPr>
          <w:rFonts w:ascii="Arial Narrow" w:hAnsi="Arial Narrow" w:cstheme="minorHAnsi"/>
          <w:iCs/>
          <w:sz w:val="24"/>
        </w:rPr>
        <w:t xml:space="preserve"> para que tal verba seja aderente ao acordo.</w:t>
      </w:r>
    </w:p>
    <w:p w14:paraId="2FF4F49C" w14:textId="77777777" w:rsidR="004E2DC2" w:rsidRPr="00B44837" w:rsidRDefault="004E2DC2" w:rsidP="00904D3E">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6CEC2F9A" w:rsidR="00C74049" w:rsidRPr="00E73B64" w:rsidRDefault="00C74049" w:rsidP="00E73B64">
            <w:pPr>
              <w:pStyle w:val="PargrafodaLista"/>
              <w:numPr>
                <w:ilvl w:val="0"/>
                <w:numId w:val="5"/>
              </w:numPr>
              <w:rPr>
                <w:rFonts w:ascii="Arial Narrow" w:hAnsi="Arial Narrow" w:cstheme="minorHAnsi"/>
                <w:b/>
                <w:bCs/>
                <w:color w:val="FFFFFF" w:themeColor="background1"/>
              </w:rPr>
            </w:pPr>
            <w:r w:rsidRPr="00E73B64">
              <w:rPr>
                <w:rFonts w:ascii="Arial Narrow" w:hAnsi="Arial Narrow" w:cstheme="minorHAnsi"/>
                <w:b/>
                <w:bCs/>
                <w:color w:val="FFFFFF" w:themeColor="background1"/>
              </w:rPr>
              <w:t>Dados do advogado</w:t>
            </w:r>
            <w:r w:rsidR="00744591" w:rsidRPr="00E73B64">
              <w:rPr>
                <w:rFonts w:ascii="Arial Narrow" w:hAnsi="Arial Narrow" w:cstheme="minorHAnsi"/>
                <w:b/>
                <w:bCs/>
                <w:color w:val="FFFFFF" w:themeColor="background1"/>
              </w:rPr>
              <w:t>/sociedade de advogados</w:t>
            </w:r>
            <w:r w:rsidRPr="00E73B64">
              <w:rPr>
                <w:rFonts w:ascii="Arial Narrow" w:hAnsi="Arial Narrow" w:cstheme="minorHAnsi"/>
                <w:b/>
                <w:bCs/>
                <w:color w:val="FFFFFF" w:themeColor="background1"/>
              </w:rPr>
              <w:t xml:space="preserve"> procurador</w:t>
            </w:r>
            <w:r w:rsidR="00744591" w:rsidRPr="00E73B64">
              <w:rPr>
                <w:rFonts w:ascii="Arial Narrow" w:hAnsi="Arial Narrow" w:cstheme="minorHAnsi"/>
                <w:b/>
                <w:bCs/>
                <w:color w:val="FFFFFF" w:themeColor="background1"/>
              </w:rPr>
              <w:t>(a)</w:t>
            </w:r>
            <w:r w:rsidRPr="00E73B64">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2B66705C" w:rsidR="00C74049" w:rsidRDefault="00E954F1" w:rsidP="00414A12">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titular do crédito objeto do acordo celebrado."/>
                  <w:statusText w:type="text" w:val="Informe o nome do advogado ou da sociedade de advogados titular do crédito objeto do acordo celebrado."/>
                  <w:textInput>
                    <w:maxLength w:val="120"/>
                    <w:format w:val="1ª letra de cada pal. em maiúsc."/>
                  </w:textInput>
                </w:ffData>
              </w:fldChar>
            </w:r>
            <w:bookmarkStart w:id="3"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60474F3E" w:rsidR="00E204C7" w:rsidRDefault="00E04763"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titular do crédito objeto do acordo celebrado."/>
                  <w:statusText w:type="text" w:val="Informe o número de OAB do advogado ou da sociedade de advogados titular do crédito objeto do acordo celebrado."/>
                  <w:textInput>
                    <w:type w:val="number"/>
                    <w:maxLength w:val="7"/>
                    <w:format w:val="000.000"/>
                  </w:textInput>
                </w:ffData>
              </w:fldChar>
            </w:r>
            <w:bookmarkStart w:id="4"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r w:rsidR="00E954F1" w:rsidRPr="00D56108">
              <w:t>/</w:t>
            </w:r>
            <w:r w:rsidR="00E954F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5" w:name="UF_OAB"/>
            <w:r w:rsidR="00E954F1">
              <w:instrText xml:space="preserve"> FORMTEXT </w:instrText>
            </w:r>
            <w:r w:rsidR="00E954F1">
              <w:fldChar w:fldCharType="separate"/>
            </w:r>
            <w:r w:rsidR="00E954F1">
              <w:rPr>
                <w:noProof/>
              </w:rPr>
              <w:t> </w:t>
            </w:r>
            <w:r w:rsidR="00E954F1">
              <w:rPr>
                <w:noProof/>
              </w:rPr>
              <w:t> </w:t>
            </w:r>
            <w:r w:rsidR="00E954F1">
              <w:fldChar w:fldCharType="end"/>
            </w:r>
            <w:bookmarkEnd w:id="5"/>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D3DB039" w:rsidR="00E204C7" w:rsidRDefault="00A87E3B"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e CPF ou CNPJ do advogado ou da sociedade de advogados titular do crédito objeto do acordo celebrado."/>
                  <w:statusText w:type="text" w:val="Informe o número de CPF ou CNPJ do advogado ou da sociedade de advogados titular do crédito objeto do acordo celebrado."/>
                  <w:textInput>
                    <w:maxLength w:val="18"/>
                  </w:textInput>
                </w:ffData>
              </w:fldChar>
            </w:r>
            <w:bookmarkStart w:id="6"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3F353ABA" w14:textId="77777777" w:rsidR="001374E3" w:rsidRPr="009250AD" w:rsidRDefault="001374E3" w:rsidP="00AC362C">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E73B64">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11A4B8EC" w14:textId="77777777" w:rsidR="00845F66" w:rsidRPr="009250AD" w:rsidRDefault="00845F66" w:rsidP="00A153B7">
      <w:pPr>
        <w:pStyle w:val="Corpodetexto2"/>
        <w:rPr>
          <w:rFonts w:ascii="Arial Narrow" w:hAnsi="Arial Narrow" w:cstheme="minorHAnsi"/>
          <w:iCs/>
          <w:sz w:val="20"/>
          <w:szCs w:val="20"/>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5C276181" w:rsidR="00781913" w:rsidRPr="009250AD" w:rsidRDefault="009250AD" w:rsidP="009250AD">
            <w:pPr>
              <w:pStyle w:val="PargrafodaLista"/>
              <w:numPr>
                <w:ilvl w:val="0"/>
                <w:numId w:val="5"/>
              </w:numPr>
              <w:rPr>
                <w:rFonts w:ascii="Arial Narrow" w:hAnsi="Arial Narrow" w:cstheme="minorHAnsi"/>
                <w:b/>
                <w:bCs/>
                <w:color w:val="FFFFFF" w:themeColor="background1"/>
              </w:rPr>
            </w:pPr>
            <w:r w:rsidRPr="009250AD">
              <w:rPr>
                <w:rFonts w:ascii="Arial Narrow" w:hAnsi="Arial Narrow" w:cstheme="minorHAnsi"/>
                <w:b/>
                <w:bCs/>
                <w:color w:val="FFFFFF" w:themeColor="background1"/>
              </w:rPr>
              <w:t>Declaração de adesão ao acordo direto</w:t>
            </w:r>
          </w:p>
        </w:tc>
      </w:tr>
    </w:tbl>
    <w:p w14:paraId="60494B28" w14:textId="77777777" w:rsidR="00E02F10" w:rsidRDefault="00E02F10" w:rsidP="00A153B7">
      <w:pPr>
        <w:pStyle w:val="Corpodetexto2"/>
        <w:rPr>
          <w:rFonts w:ascii="Arial Narrow" w:hAnsi="Arial Narrow" w:cstheme="minorHAnsi"/>
          <w:iCs/>
          <w:sz w:val="24"/>
        </w:rPr>
      </w:pPr>
    </w:p>
    <w:p w14:paraId="46403F3E" w14:textId="44F77B1F" w:rsidR="009250AD" w:rsidRPr="00A153B7" w:rsidRDefault="009250AD" w:rsidP="009250A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beneficiário acima identificado,</w:t>
      </w:r>
      <w:r w:rsidRPr="00A153B7">
        <w:rPr>
          <w:rFonts w:ascii="Arial Narrow" w:hAnsi="Arial Narrow" w:cstheme="minorHAnsi"/>
          <w:iCs/>
          <w:sz w:val="24"/>
        </w:rPr>
        <w:t xml:space="preserve"> 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2FE49413" w14:textId="4A51A552" w:rsid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7AD4E9C1" w14:textId="77777777" w:rsidR="002F2E21" w:rsidRDefault="002F2E21" w:rsidP="00A153B7">
      <w:pPr>
        <w:pStyle w:val="Corpodetexto2"/>
        <w:rPr>
          <w:rFonts w:ascii="Arial Narrow" w:hAnsi="Arial Narrow" w:cstheme="minorHAnsi"/>
          <w:iCs/>
          <w:sz w:val="24"/>
        </w:rPr>
      </w:pPr>
    </w:p>
    <w:p w14:paraId="28CB3659" w14:textId="77777777" w:rsidR="002F2E21" w:rsidRDefault="002F2E21" w:rsidP="00A153B7">
      <w:pPr>
        <w:pStyle w:val="Corpodetexto2"/>
        <w:rPr>
          <w:rFonts w:ascii="Arial Narrow" w:hAnsi="Arial Narrow" w:cstheme="minorHAnsi"/>
          <w:iCs/>
          <w:sz w:val="24"/>
        </w:rPr>
      </w:pPr>
    </w:p>
    <w:p w14:paraId="2EB7E471" w14:textId="77777777" w:rsidR="002F2E21" w:rsidRDefault="002F2E21" w:rsidP="00A153B7">
      <w:pPr>
        <w:pStyle w:val="Corpodetexto2"/>
        <w:rPr>
          <w:rFonts w:ascii="Arial Narrow" w:hAnsi="Arial Narrow" w:cstheme="minorHAnsi"/>
          <w:iCs/>
          <w:sz w:val="24"/>
        </w:rPr>
      </w:pPr>
    </w:p>
    <w:p w14:paraId="6E300AF4" w14:textId="77777777" w:rsidR="002F2E21" w:rsidRDefault="002F2E21" w:rsidP="00A153B7">
      <w:pPr>
        <w:pStyle w:val="Corpodetexto2"/>
        <w:rPr>
          <w:rFonts w:ascii="Arial Narrow" w:hAnsi="Arial Narrow" w:cstheme="minorHAnsi"/>
          <w:iCs/>
          <w:sz w:val="24"/>
        </w:rPr>
      </w:pPr>
    </w:p>
    <w:p w14:paraId="48D3785A" w14:textId="77777777" w:rsidR="002F2E21" w:rsidRDefault="002F2E21" w:rsidP="00A153B7">
      <w:pPr>
        <w:pStyle w:val="Corpodetexto2"/>
        <w:rPr>
          <w:rFonts w:ascii="Arial Narrow" w:hAnsi="Arial Narrow" w:cstheme="minorHAnsi"/>
          <w:iCs/>
          <w:sz w:val="24"/>
        </w:rPr>
      </w:pPr>
    </w:p>
    <w:p w14:paraId="309980A5" w14:textId="77777777" w:rsidR="002F2E21" w:rsidRDefault="002F2E21" w:rsidP="00A153B7">
      <w:pPr>
        <w:pStyle w:val="Corpodetexto2"/>
        <w:rPr>
          <w:rFonts w:ascii="Arial Narrow" w:hAnsi="Arial Narrow" w:cstheme="minorHAnsi"/>
          <w:iCs/>
          <w:sz w:val="24"/>
        </w:rPr>
      </w:pPr>
    </w:p>
    <w:p w14:paraId="1EE1A138" w14:textId="77777777" w:rsidR="00E954F1" w:rsidRDefault="00E954F1" w:rsidP="00A153B7">
      <w:pPr>
        <w:pStyle w:val="Corpodetexto2"/>
        <w:rPr>
          <w:rFonts w:ascii="Arial Narrow" w:hAnsi="Arial Narrow" w:cstheme="minorHAnsi"/>
          <w:iCs/>
          <w:sz w:val="24"/>
        </w:rPr>
      </w:pPr>
    </w:p>
    <w:p w14:paraId="204D98CE" w14:textId="4C8E4198" w:rsidR="001E41D7" w:rsidRDefault="001E41D7" w:rsidP="00E954F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(HONORÁRIOS) - PÁG. 2</w:t>
      </w:r>
      <w:r w:rsidR="00A94476">
        <w:rPr>
          <w:rFonts w:ascii="Arial Narrow" w:hAnsi="Arial Narrow" w:cstheme="minorHAnsi"/>
          <w:b/>
          <w:bCs/>
          <w:u w:val="single"/>
        </w:rPr>
        <w:t>/2</w:t>
      </w:r>
    </w:p>
    <w:p w14:paraId="5E12586F" w14:textId="7F5197C2" w:rsidR="002F2E21" w:rsidRPr="00F7463E" w:rsidRDefault="002F2E21" w:rsidP="002F2E21">
      <w:pPr>
        <w:jc w:val="center"/>
        <w:rPr>
          <w:rFonts w:ascii="Arial Narrow" w:hAnsi="Arial Narrow" w:cstheme="minorHAnsi"/>
          <w:b/>
          <w:bCs/>
          <w:u w:val="single"/>
        </w:rPr>
      </w:pPr>
      <w:r>
        <w:rPr>
          <w:rFonts w:ascii="Arial Narrow" w:hAnsi="Arial Narrow" w:cstheme="minorHAnsi"/>
          <w:b/>
          <w:bCs/>
          <w:u w:val="single"/>
        </w:rPr>
        <w:t xml:space="preserve">MUNICÍPIO DE </w:t>
      </w:r>
      <w:r w:rsidR="005B6FB8">
        <w:rPr>
          <w:rFonts w:ascii="Arial Narrow" w:hAnsi="Arial Narrow" w:cstheme="minorHAnsi"/>
          <w:b/>
          <w:bCs/>
          <w:u w:val="single"/>
        </w:rPr>
        <w:t>GUARUJÁ</w:t>
      </w:r>
      <w:r>
        <w:rPr>
          <w:rFonts w:ascii="Arial Narrow" w:hAnsi="Arial Narrow" w:cstheme="minorHAnsi"/>
          <w:b/>
          <w:bCs/>
          <w:u w:val="single"/>
        </w:rPr>
        <w:t xml:space="preserve"> – EDITAL 01/2026</w:t>
      </w:r>
    </w:p>
    <w:p w14:paraId="063A0DAF" w14:textId="77777777" w:rsidR="001E41D7" w:rsidRDefault="001E41D7" w:rsidP="00A153B7">
      <w:pPr>
        <w:pStyle w:val="Corpodetexto2"/>
        <w:rPr>
          <w:rFonts w:ascii="Arial Narrow" w:hAnsi="Arial Narrow" w:cstheme="minorHAnsi"/>
          <w:iCs/>
          <w:sz w:val="24"/>
        </w:rPr>
      </w:pPr>
    </w:p>
    <w:p w14:paraId="469BF52C" w14:textId="77777777" w:rsidR="002F2E21" w:rsidRPr="00A153B7" w:rsidRDefault="002F2E21" w:rsidP="002F2E21">
      <w:pPr>
        <w:pStyle w:val="Corpodetexto2"/>
        <w:rPr>
          <w:rFonts w:ascii="Arial Narrow" w:hAnsi="Arial Narrow" w:cstheme="minorHAnsi"/>
          <w:iCs/>
          <w:sz w:val="24"/>
        </w:rPr>
      </w:pPr>
      <w:r w:rsidRPr="00A153B7">
        <w:rPr>
          <w:rFonts w:ascii="Arial Narrow" w:hAnsi="Arial Narrow" w:cstheme="minorHAnsi"/>
          <w:iCs/>
          <w:sz w:val="24"/>
        </w:rPr>
        <w:t>3.</w:t>
      </w:r>
      <w:r>
        <w:rPr>
          <w:rFonts w:ascii="Arial Narrow" w:hAnsi="Arial Narrow" w:cstheme="minorHAnsi"/>
          <w:iCs/>
          <w:sz w:val="24"/>
        </w:rPr>
        <w:t xml:space="preserve"> 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7694D428" w14:textId="77777777" w:rsidR="002F2E21" w:rsidRDefault="002F2E21"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7B0EB1F9"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6. São dotados de veracidade os documentos e dados apresentados.</w:t>
      </w:r>
    </w:p>
    <w:p w14:paraId="7DCEA42D" w14:textId="77777777" w:rsidR="00701E0F" w:rsidRPr="00701E0F" w:rsidRDefault="00701E0F" w:rsidP="00701E0F">
      <w:pPr>
        <w:pStyle w:val="Corpodetexto2"/>
        <w:rPr>
          <w:rFonts w:ascii="Arial Narrow" w:hAnsi="Arial Narrow" w:cstheme="minorHAnsi"/>
          <w:iCs/>
          <w:sz w:val="24"/>
        </w:rPr>
      </w:pPr>
    </w:p>
    <w:p w14:paraId="7B7D42F6" w14:textId="77777777" w:rsidR="00701E0F" w:rsidRPr="00701E0F" w:rsidRDefault="00701E0F" w:rsidP="00701E0F">
      <w:pPr>
        <w:pStyle w:val="Corpodetexto2"/>
        <w:rPr>
          <w:rFonts w:ascii="Arial Narrow" w:hAnsi="Arial Narrow" w:cstheme="minorHAnsi"/>
          <w:iCs/>
          <w:sz w:val="24"/>
        </w:rPr>
      </w:pPr>
    </w:p>
    <w:p w14:paraId="0F7ED7DF"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Data: registrada na assinatura da petição eletrônica nos autos do precatório.</w:t>
      </w:r>
    </w:p>
    <w:p w14:paraId="102C4D46" w14:textId="77777777" w:rsidR="00701E0F" w:rsidRPr="00701E0F" w:rsidRDefault="00701E0F" w:rsidP="00701E0F">
      <w:pPr>
        <w:pStyle w:val="Corpodetexto2"/>
        <w:rPr>
          <w:rFonts w:ascii="Arial Narrow" w:hAnsi="Arial Narrow" w:cstheme="minorHAnsi"/>
          <w:iCs/>
          <w:sz w:val="24"/>
        </w:rPr>
      </w:pPr>
    </w:p>
    <w:p w14:paraId="0E9D1FF1" w14:textId="77777777" w:rsidR="00701E0F" w:rsidRPr="00701E0F" w:rsidRDefault="00701E0F" w:rsidP="00701E0F">
      <w:pPr>
        <w:pStyle w:val="Corpodetexto2"/>
        <w:rPr>
          <w:rFonts w:ascii="Arial Narrow" w:hAnsi="Arial Narrow" w:cstheme="minorHAnsi"/>
          <w:iCs/>
          <w:sz w:val="24"/>
        </w:rPr>
      </w:pPr>
    </w:p>
    <w:p w14:paraId="3CDF2C27" w14:textId="77777777" w:rsidR="00701E0F" w:rsidRPr="00701E0F" w:rsidRDefault="00701E0F" w:rsidP="00701E0F">
      <w:pPr>
        <w:pStyle w:val="Corpodetexto2"/>
        <w:rPr>
          <w:rFonts w:ascii="Arial Narrow" w:hAnsi="Arial Narrow" w:cstheme="minorHAnsi"/>
          <w:iCs/>
          <w:sz w:val="24"/>
        </w:rPr>
      </w:pPr>
    </w:p>
    <w:p w14:paraId="58ADB892" w14:textId="77777777" w:rsidR="00701E0F" w:rsidRPr="00701E0F" w:rsidRDefault="00701E0F" w:rsidP="00701E0F">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701E0F" w:rsidRPr="00701E0F" w14:paraId="16315E3B" w14:textId="77777777">
        <w:tc>
          <w:tcPr>
            <w:tcW w:w="4531" w:type="dxa"/>
          </w:tcPr>
          <w:p w14:paraId="1B8EA22A" w14:textId="77777777" w:rsidR="00701E0F" w:rsidRPr="00701E0F" w:rsidRDefault="00701E0F" w:rsidP="00701E0F">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9EFF907" w14:textId="77777777" w:rsidR="00701E0F" w:rsidRPr="00701E0F" w:rsidRDefault="00701E0F" w:rsidP="00701E0F">
            <w:pPr>
              <w:pStyle w:val="Corpodetexto2"/>
              <w:rPr>
                <w:rFonts w:ascii="Arial Narrow" w:hAnsi="Arial Narrow" w:cstheme="minorHAnsi"/>
                <w:iCs/>
                <w:sz w:val="24"/>
              </w:rPr>
            </w:pPr>
          </w:p>
        </w:tc>
      </w:tr>
    </w:tbl>
    <w:p w14:paraId="7EF8CB5B" w14:textId="77777777" w:rsidR="00701E0F" w:rsidRPr="00701E0F" w:rsidRDefault="00701E0F" w:rsidP="00701E0F">
      <w:pPr>
        <w:pStyle w:val="Corpodetexto2"/>
        <w:jc w:val="right"/>
        <w:rPr>
          <w:rFonts w:ascii="Arial Narrow" w:hAnsi="Arial Narrow" w:cstheme="minorHAnsi"/>
          <w:iCs/>
          <w:sz w:val="24"/>
        </w:rPr>
      </w:pPr>
      <w:r w:rsidRPr="00701E0F">
        <w:rPr>
          <w:rFonts w:ascii="Arial Narrow" w:hAnsi="Arial Narrow" w:cstheme="minorHAnsi"/>
          <w:iCs/>
          <w:sz w:val="24"/>
        </w:rPr>
        <w:t>Assinatura</w:t>
      </w:r>
    </w:p>
    <w:p w14:paraId="2EE79A11" w14:textId="35398777" w:rsidR="00DB0FC7" w:rsidRPr="00701E0F" w:rsidRDefault="00DB0FC7" w:rsidP="00701E0F">
      <w:pPr>
        <w:pStyle w:val="Corpodetexto2"/>
        <w:rPr>
          <w:rFonts w:ascii="Arial Narrow" w:hAnsi="Arial Narrow" w:cstheme="minorHAnsi"/>
          <w:sz w:val="24"/>
        </w:rPr>
      </w:pPr>
    </w:p>
    <w:sectPr w:rsidR="00DB0FC7" w:rsidRPr="00701E0F"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2B18E" w14:textId="77777777" w:rsidR="003F2C7B" w:rsidRDefault="003F2C7B">
      <w:r>
        <w:separator/>
      </w:r>
    </w:p>
  </w:endnote>
  <w:endnote w:type="continuationSeparator" w:id="0">
    <w:p w14:paraId="081C5A5F" w14:textId="77777777" w:rsidR="003F2C7B" w:rsidRDefault="003F2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8B2CF" w14:textId="77777777" w:rsidR="003F2C7B" w:rsidRDefault="003F2C7B">
      <w:r>
        <w:separator/>
      </w:r>
    </w:p>
  </w:footnote>
  <w:footnote w:type="continuationSeparator" w:id="0">
    <w:p w14:paraId="6E2F2E0B" w14:textId="77777777" w:rsidR="003F2C7B" w:rsidRDefault="003F2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AC4705"/>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9"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3"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2"/>
  </w:num>
  <w:num w:numId="3" w16cid:durableId="302200034">
    <w:abstractNumId w:val="8"/>
  </w:num>
  <w:num w:numId="4" w16cid:durableId="130444207">
    <w:abstractNumId w:val="1"/>
  </w:num>
  <w:num w:numId="5" w16cid:durableId="1042941670">
    <w:abstractNumId w:val="10"/>
  </w:num>
  <w:num w:numId="6" w16cid:durableId="1611815636">
    <w:abstractNumId w:val="3"/>
  </w:num>
  <w:num w:numId="7" w16cid:durableId="13893684">
    <w:abstractNumId w:val="13"/>
  </w:num>
  <w:num w:numId="8" w16cid:durableId="1265111223">
    <w:abstractNumId w:val="9"/>
  </w:num>
  <w:num w:numId="9" w16cid:durableId="1683514212">
    <w:abstractNumId w:val="14"/>
  </w:num>
  <w:num w:numId="10" w16cid:durableId="1607496548">
    <w:abstractNumId w:val="5"/>
  </w:num>
  <w:num w:numId="11" w16cid:durableId="770201213">
    <w:abstractNumId w:val="2"/>
  </w:num>
  <w:num w:numId="12" w16cid:durableId="368721451">
    <w:abstractNumId w:val="0"/>
  </w:num>
  <w:num w:numId="13" w16cid:durableId="523789684">
    <w:abstractNumId w:val="11"/>
  </w:num>
  <w:num w:numId="14" w16cid:durableId="1297835286">
    <w:abstractNumId w:val="15"/>
  </w:num>
  <w:num w:numId="15" w16cid:durableId="1315262865">
    <w:abstractNumId w:val="6"/>
  </w:num>
  <w:num w:numId="16" w16cid:durableId="1414473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wnT0YwZ1OPk3lfBOrRFS4x6pdsL31Pln/v2DFDarv4Y7nso5kS+E28JLaPxkv5sHYn7r2Ew0DM0Ok6xaTghvVQ==" w:salt="qWcU3EdYpjGQGkLHdgWyGQ=="/>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5E24"/>
    <w:rsid w:val="00027CBA"/>
    <w:rsid w:val="000479C0"/>
    <w:rsid w:val="0005029C"/>
    <w:rsid w:val="000505D0"/>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3BC3"/>
    <w:rsid w:val="00126F4C"/>
    <w:rsid w:val="00130FA7"/>
    <w:rsid w:val="001374E3"/>
    <w:rsid w:val="00137FAA"/>
    <w:rsid w:val="00143194"/>
    <w:rsid w:val="00156CB8"/>
    <w:rsid w:val="00167086"/>
    <w:rsid w:val="001714EC"/>
    <w:rsid w:val="00193B71"/>
    <w:rsid w:val="001A04A5"/>
    <w:rsid w:val="001A3533"/>
    <w:rsid w:val="001B21CE"/>
    <w:rsid w:val="001B386A"/>
    <w:rsid w:val="001B48D4"/>
    <w:rsid w:val="001C56C2"/>
    <w:rsid w:val="001D468C"/>
    <w:rsid w:val="001D5EB4"/>
    <w:rsid w:val="001D6ABB"/>
    <w:rsid w:val="001E41D7"/>
    <w:rsid w:val="001F0A11"/>
    <w:rsid w:val="001F0D04"/>
    <w:rsid w:val="00201388"/>
    <w:rsid w:val="00210B61"/>
    <w:rsid w:val="00211006"/>
    <w:rsid w:val="002200AF"/>
    <w:rsid w:val="00227394"/>
    <w:rsid w:val="0023301B"/>
    <w:rsid w:val="00234296"/>
    <w:rsid w:val="00236592"/>
    <w:rsid w:val="00243947"/>
    <w:rsid w:val="00244553"/>
    <w:rsid w:val="00262927"/>
    <w:rsid w:val="00264685"/>
    <w:rsid w:val="002671E9"/>
    <w:rsid w:val="002711F9"/>
    <w:rsid w:val="00275C8F"/>
    <w:rsid w:val="002762E9"/>
    <w:rsid w:val="00276868"/>
    <w:rsid w:val="00296D7E"/>
    <w:rsid w:val="002A291F"/>
    <w:rsid w:val="002A3E1D"/>
    <w:rsid w:val="002E1DDD"/>
    <w:rsid w:val="002F23E8"/>
    <w:rsid w:val="002F2E21"/>
    <w:rsid w:val="002F628E"/>
    <w:rsid w:val="00303BDD"/>
    <w:rsid w:val="003044CB"/>
    <w:rsid w:val="00310F74"/>
    <w:rsid w:val="00313481"/>
    <w:rsid w:val="0031363A"/>
    <w:rsid w:val="00332273"/>
    <w:rsid w:val="0033746F"/>
    <w:rsid w:val="00340B07"/>
    <w:rsid w:val="00342973"/>
    <w:rsid w:val="003429FC"/>
    <w:rsid w:val="00345224"/>
    <w:rsid w:val="0035065A"/>
    <w:rsid w:val="00350FC6"/>
    <w:rsid w:val="003554C6"/>
    <w:rsid w:val="00361EF1"/>
    <w:rsid w:val="003625CB"/>
    <w:rsid w:val="00371FE7"/>
    <w:rsid w:val="00374653"/>
    <w:rsid w:val="003749F8"/>
    <w:rsid w:val="003801C0"/>
    <w:rsid w:val="00381614"/>
    <w:rsid w:val="0038296A"/>
    <w:rsid w:val="00387F42"/>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3F2C7B"/>
    <w:rsid w:val="0040736D"/>
    <w:rsid w:val="00422C6A"/>
    <w:rsid w:val="00423F0D"/>
    <w:rsid w:val="00427DA0"/>
    <w:rsid w:val="00430F05"/>
    <w:rsid w:val="0044150A"/>
    <w:rsid w:val="00454A71"/>
    <w:rsid w:val="00462AC7"/>
    <w:rsid w:val="004639AF"/>
    <w:rsid w:val="00464A36"/>
    <w:rsid w:val="004665C8"/>
    <w:rsid w:val="00477AFC"/>
    <w:rsid w:val="004A10E3"/>
    <w:rsid w:val="004A3044"/>
    <w:rsid w:val="004A7613"/>
    <w:rsid w:val="004B38F3"/>
    <w:rsid w:val="004C3182"/>
    <w:rsid w:val="004C6576"/>
    <w:rsid w:val="004C79B3"/>
    <w:rsid w:val="004D0746"/>
    <w:rsid w:val="004D43D5"/>
    <w:rsid w:val="004E2C2F"/>
    <w:rsid w:val="004E2DC2"/>
    <w:rsid w:val="004E37A0"/>
    <w:rsid w:val="004F2343"/>
    <w:rsid w:val="00501C9C"/>
    <w:rsid w:val="00505A15"/>
    <w:rsid w:val="00526E8B"/>
    <w:rsid w:val="00531BA4"/>
    <w:rsid w:val="00531E42"/>
    <w:rsid w:val="005355A5"/>
    <w:rsid w:val="005371E7"/>
    <w:rsid w:val="00543388"/>
    <w:rsid w:val="00547DDA"/>
    <w:rsid w:val="0055312E"/>
    <w:rsid w:val="005631F0"/>
    <w:rsid w:val="005634DA"/>
    <w:rsid w:val="00577937"/>
    <w:rsid w:val="0059014F"/>
    <w:rsid w:val="00590ABC"/>
    <w:rsid w:val="00590B40"/>
    <w:rsid w:val="00595F37"/>
    <w:rsid w:val="005A0F61"/>
    <w:rsid w:val="005A731C"/>
    <w:rsid w:val="005B62C5"/>
    <w:rsid w:val="005B6FB8"/>
    <w:rsid w:val="005B7B35"/>
    <w:rsid w:val="005C0BA3"/>
    <w:rsid w:val="005C1A45"/>
    <w:rsid w:val="005C2779"/>
    <w:rsid w:val="005C70D0"/>
    <w:rsid w:val="005D0C16"/>
    <w:rsid w:val="005D48CF"/>
    <w:rsid w:val="005D4C71"/>
    <w:rsid w:val="005D74BB"/>
    <w:rsid w:val="005E4634"/>
    <w:rsid w:val="005F493F"/>
    <w:rsid w:val="005F4C7B"/>
    <w:rsid w:val="005F6A7A"/>
    <w:rsid w:val="00601242"/>
    <w:rsid w:val="00613366"/>
    <w:rsid w:val="00624284"/>
    <w:rsid w:val="006261E3"/>
    <w:rsid w:val="00636E5C"/>
    <w:rsid w:val="0063727A"/>
    <w:rsid w:val="00637DAE"/>
    <w:rsid w:val="00650FA6"/>
    <w:rsid w:val="00653C4E"/>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1CFC"/>
    <w:rsid w:val="006C1E01"/>
    <w:rsid w:val="006C7856"/>
    <w:rsid w:val="006D69AD"/>
    <w:rsid w:val="006D6DC7"/>
    <w:rsid w:val="006E7CAD"/>
    <w:rsid w:val="006F178E"/>
    <w:rsid w:val="006F3509"/>
    <w:rsid w:val="006F4067"/>
    <w:rsid w:val="006F4999"/>
    <w:rsid w:val="006F7E9C"/>
    <w:rsid w:val="00701E0F"/>
    <w:rsid w:val="00705FC3"/>
    <w:rsid w:val="00706EA6"/>
    <w:rsid w:val="007075CC"/>
    <w:rsid w:val="0071522A"/>
    <w:rsid w:val="0072436A"/>
    <w:rsid w:val="00731E8F"/>
    <w:rsid w:val="00734F76"/>
    <w:rsid w:val="00736899"/>
    <w:rsid w:val="00744591"/>
    <w:rsid w:val="00757DEF"/>
    <w:rsid w:val="00757F7E"/>
    <w:rsid w:val="007727AD"/>
    <w:rsid w:val="00775224"/>
    <w:rsid w:val="00777CF5"/>
    <w:rsid w:val="00781913"/>
    <w:rsid w:val="0078474E"/>
    <w:rsid w:val="00784BDD"/>
    <w:rsid w:val="00786FA0"/>
    <w:rsid w:val="007A4DD7"/>
    <w:rsid w:val="007A577E"/>
    <w:rsid w:val="007A6128"/>
    <w:rsid w:val="007B287F"/>
    <w:rsid w:val="007C6D64"/>
    <w:rsid w:val="007F0D4B"/>
    <w:rsid w:val="00802153"/>
    <w:rsid w:val="00802BA3"/>
    <w:rsid w:val="00805E31"/>
    <w:rsid w:val="00810094"/>
    <w:rsid w:val="00811F2C"/>
    <w:rsid w:val="00813718"/>
    <w:rsid w:val="00813B4C"/>
    <w:rsid w:val="00814677"/>
    <w:rsid w:val="00820607"/>
    <w:rsid w:val="00821A21"/>
    <w:rsid w:val="00832EE8"/>
    <w:rsid w:val="00840BD0"/>
    <w:rsid w:val="008448A0"/>
    <w:rsid w:val="00845F66"/>
    <w:rsid w:val="00850D3F"/>
    <w:rsid w:val="00854844"/>
    <w:rsid w:val="00860BB8"/>
    <w:rsid w:val="008623BB"/>
    <w:rsid w:val="00864DF7"/>
    <w:rsid w:val="00867651"/>
    <w:rsid w:val="00867D6C"/>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C1E"/>
    <w:rsid w:val="008F381A"/>
    <w:rsid w:val="008F4F09"/>
    <w:rsid w:val="008F61A7"/>
    <w:rsid w:val="00904D3E"/>
    <w:rsid w:val="009142CF"/>
    <w:rsid w:val="00916424"/>
    <w:rsid w:val="009168D7"/>
    <w:rsid w:val="009176FA"/>
    <w:rsid w:val="00924751"/>
    <w:rsid w:val="009250AD"/>
    <w:rsid w:val="00933F6E"/>
    <w:rsid w:val="0094398B"/>
    <w:rsid w:val="00947118"/>
    <w:rsid w:val="00947B75"/>
    <w:rsid w:val="00950BE3"/>
    <w:rsid w:val="00952D9C"/>
    <w:rsid w:val="00962A71"/>
    <w:rsid w:val="0096392A"/>
    <w:rsid w:val="00973643"/>
    <w:rsid w:val="00975494"/>
    <w:rsid w:val="009806CC"/>
    <w:rsid w:val="00982320"/>
    <w:rsid w:val="00982D20"/>
    <w:rsid w:val="009B4383"/>
    <w:rsid w:val="009B49C4"/>
    <w:rsid w:val="009B5EB2"/>
    <w:rsid w:val="009C0E8A"/>
    <w:rsid w:val="009C0F4B"/>
    <w:rsid w:val="009C475C"/>
    <w:rsid w:val="009E12EB"/>
    <w:rsid w:val="009E1A22"/>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87E3B"/>
    <w:rsid w:val="00A911D5"/>
    <w:rsid w:val="00A94476"/>
    <w:rsid w:val="00A96D34"/>
    <w:rsid w:val="00AA2940"/>
    <w:rsid w:val="00AA41BD"/>
    <w:rsid w:val="00AA467F"/>
    <w:rsid w:val="00AB3223"/>
    <w:rsid w:val="00AB3CB5"/>
    <w:rsid w:val="00AC1500"/>
    <w:rsid w:val="00AC362C"/>
    <w:rsid w:val="00AD3BDE"/>
    <w:rsid w:val="00AE4252"/>
    <w:rsid w:val="00AF232D"/>
    <w:rsid w:val="00AF5590"/>
    <w:rsid w:val="00AF5B44"/>
    <w:rsid w:val="00B009D4"/>
    <w:rsid w:val="00B029EF"/>
    <w:rsid w:val="00B07E5D"/>
    <w:rsid w:val="00B15A63"/>
    <w:rsid w:val="00B1624F"/>
    <w:rsid w:val="00B241C1"/>
    <w:rsid w:val="00B24886"/>
    <w:rsid w:val="00B30A7B"/>
    <w:rsid w:val="00B35C79"/>
    <w:rsid w:val="00B377C9"/>
    <w:rsid w:val="00B42274"/>
    <w:rsid w:val="00B44837"/>
    <w:rsid w:val="00B452CB"/>
    <w:rsid w:val="00B52111"/>
    <w:rsid w:val="00B53657"/>
    <w:rsid w:val="00B551F5"/>
    <w:rsid w:val="00B56547"/>
    <w:rsid w:val="00B64C6B"/>
    <w:rsid w:val="00B654AF"/>
    <w:rsid w:val="00B7223B"/>
    <w:rsid w:val="00B72CC0"/>
    <w:rsid w:val="00B74270"/>
    <w:rsid w:val="00B75AD8"/>
    <w:rsid w:val="00B84C30"/>
    <w:rsid w:val="00B84D48"/>
    <w:rsid w:val="00B874B4"/>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E159D"/>
    <w:rsid w:val="00CE6752"/>
    <w:rsid w:val="00CF61A3"/>
    <w:rsid w:val="00CF74ED"/>
    <w:rsid w:val="00D03F2C"/>
    <w:rsid w:val="00D20E0D"/>
    <w:rsid w:val="00D23145"/>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900D6"/>
    <w:rsid w:val="00DA2391"/>
    <w:rsid w:val="00DB0FC7"/>
    <w:rsid w:val="00DB7B38"/>
    <w:rsid w:val="00DC02EE"/>
    <w:rsid w:val="00DC38F7"/>
    <w:rsid w:val="00DC3FEB"/>
    <w:rsid w:val="00DC561C"/>
    <w:rsid w:val="00DD5571"/>
    <w:rsid w:val="00DD7D7C"/>
    <w:rsid w:val="00DF39D7"/>
    <w:rsid w:val="00E01405"/>
    <w:rsid w:val="00E02F10"/>
    <w:rsid w:val="00E04763"/>
    <w:rsid w:val="00E17608"/>
    <w:rsid w:val="00E204C7"/>
    <w:rsid w:val="00E25997"/>
    <w:rsid w:val="00E32D55"/>
    <w:rsid w:val="00E3691A"/>
    <w:rsid w:val="00E36F22"/>
    <w:rsid w:val="00E5050B"/>
    <w:rsid w:val="00E51B86"/>
    <w:rsid w:val="00E54B29"/>
    <w:rsid w:val="00E55614"/>
    <w:rsid w:val="00E5563C"/>
    <w:rsid w:val="00E60BAA"/>
    <w:rsid w:val="00E6425B"/>
    <w:rsid w:val="00E73B64"/>
    <w:rsid w:val="00E75812"/>
    <w:rsid w:val="00E811DC"/>
    <w:rsid w:val="00E84DB9"/>
    <w:rsid w:val="00E86D80"/>
    <w:rsid w:val="00E910B4"/>
    <w:rsid w:val="00E939E6"/>
    <w:rsid w:val="00E93A13"/>
    <w:rsid w:val="00E943D7"/>
    <w:rsid w:val="00E954D1"/>
    <w:rsid w:val="00E954F1"/>
    <w:rsid w:val="00EA0531"/>
    <w:rsid w:val="00EB21AB"/>
    <w:rsid w:val="00EB2F20"/>
    <w:rsid w:val="00EB32C8"/>
    <w:rsid w:val="00ED7999"/>
    <w:rsid w:val="00EE1E4F"/>
    <w:rsid w:val="00EE21B3"/>
    <w:rsid w:val="00EE220F"/>
    <w:rsid w:val="00EF29AF"/>
    <w:rsid w:val="00F000F7"/>
    <w:rsid w:val="00F06E52"/>
    <w:rsid w:val="00F20F38"/>
    <w:rsid w:val="00F24888"/>
    <w:rsid w:val="00F25C08"/>
    <w:rsid w:val="00F3195F"/>
    <w:rsid w:val="00F345E5"/>
    <w:rsid w:val="00F400E1"/>
    <w:rsid w:val="00F433CF"/>
    <w:rsid w:val="00F45612"/>
    <w:rsid w:val="00F45E9E"/>
    <w:rsid w:val="00F46F45"/>
    <w:rsid w:val="00F66C00"/>
    <w:rsid w:val="00F67472"/>
    <w:rsid w:val="00F72C87"/>
    <w:rsid w:val="00F7463E"/>
    <w:rsid w:val="00F80885"/>
    <w:rsid w:val="00F810C6"/>
    <w:rsid w:val="00F82AC9"/>
    <w:rsid w:val="00F8370D"/>
    <w:rsid w:val="00F94151"/>
    <w:rsid w:val="00F962E1"/>
    <w:rsid w:val="00F96B5B"/>
    <w:rsid w:val="00F972B5"/>
    <w:rsid w:val="00FA266C"/>
    <w:rsid w:val="00FA3517"/>
    <w:rsid w:val="00FA447E"/>
    <w:rsid w:val="00FA5EF5"/>
    <w:rsid w:val="00FA7D27"/>
    <w:rsid w:val="00FB1592"/>
    <w:rsid w:val="00FB2565"/>
    <w:rsid w:val="00FB35BB"/>
    <w:rsid w:val="00FB3882"/>
    <w:rsid w:val="00FB44BE"/>
    <w:rsid w:val="00FB6E85"/>
    <w:rsid w:val="00FC5F4F"/>
    <w:rsid w:val="00FD4403"/>
    <w:rsid w:val="00FE51D1"/>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15:docId w15:val="{19B75529-72B9-4AEA-87EF-7DAF974D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1D7"/>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 w:type="character" w:styleId="MenoPendente">
    <w:name w:val="Unresolved Mention"/>
    <w:basedOn w:val="Fontepargpadro"/>
    <w:uiPriority w:val="99"/>
    <w:semiHidden/>
    <w:unhideWhenUsed/>
    <w:rsid w:val="00B16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gne\OneDrive\&#193;rea%20de%20Trabalho\Estudo%20Cart&#243;rio%20Digital\Formul&#225;rio%20de%20Superprefer&#234;ncia%20TJSP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03B23-A8BA-497B-86A1-1785FA764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Formulário de Superpreferência TJSP2</Template>
  <TotalTime>1</TotalTime>
  <Pages>2</Pages>
  <Words>439</Words>
  <Characters>2373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Formulário de superpreferência</vt:lpstr>
    </vt:vector>
  </TitlesOfParts>
  <Company>TJDFT</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Formulário de superpreferência</dc:title>
  <dc:subject/>
  <dc:creator>Wagner Ygor Garcez de Souza</dc:creator>
  <cp:keywords/>
  <cp:lastModifiedBy>Wagner Ygor Garcez de Souza</cp:lastModifiedBy>
  <cp:revision>4</cp:revision>
  <cp:lastPrinted>2026-08-03T02:55:00Z</cp:lastPrinted>
  <dcterms:created xsi:type="dcterms:W3CDTF">2026-10-09T13:59:00Z</dcterms:created>
  <dcterms:modified xsi:type="dcterms:W3CDTF">2026-10-09T14:26:00Z</dcterms:modified>
</cp:coreProperties>
</file>