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7DAE7" w14:textId="77777777" w:rsidR="00705FC3" w:rsidRDefault="00705FC3" w:rsidP="000E4408">
      <w:pPr>
        <w:jc w:val="both"/>
        <w:rPr>
          <w:rFonts w:ascii="Arial Narrow" w:hAnsi="Arial Narrow" w:cstheme="minorHAnsi"/>
        </w:rPr>
      </w:pPr>
    </w:p>
    <w:p w14:paraId="28E5B406" w14:textId="77777777" w:rsidR="00F46F45" w:rsidRDefault="00F46F45" w:rsidP="004639AF">
      <w:pPr>
        <w:spacing w:before="240" w:line="360" w:lineRule="auto"/>
        <w:jc w:val="center"/>
        <w:rPr>
          <w:rFonts w:ascii="Arial Narrow" w:hAnsi="Arial Narrow" w:cstheme="minorHAnsi"/>
        </w:rPr>
      </w:pPr>
    </w:p>
    <w:p w14:paraId="2E613592" w14:textId="792B5C10" w:rsidR="00DE2D9B" w:rsidRDefault="00EF73E3" w:rsidP="00DE2D9B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ANOTAÇÃO DE CESSÃO DE CRÉDITO</w:t>
      </w:r>
      <w:r w:rsidR="00DE2D9B">
        <w:rPr>
          <w:rFonts w:ascii="Arial Narrow" w:hAnsi="Arial Narrow" w:cstheme="minorHAnsi"/>
          <w:b/>
          <w:bCs/>
          <w:u w:val="single"/>
        </w:rPr>
        <w:t xml:space="preserve"> (PÁG</w:t>
      </w:r>
      <w:r w:rsidR="00083AD3">
        <w:rPr>
          <w:rFonts w:ascii="Arial Narrow" w:hAnsi="Arial Narrow" w:cstheme="minorHAnsi"/>
          <w:b/>
          <w:bCs/>
          <w:u w:val="single"/>
        </w:rPr>
        <w:t>.</w:t>
      </w:r>
      <w:r w:rsidR="00DE2D9B">
        <w:rPr>
          <w:rFonts w:ascii="Arial Narrow" w:hAnsi="Arial Narrow" w:cstheme="minorHAnsi"/>
          <w:b/>
          <w:bCs/>
          <w:u w:val="single"/>
        </w:rPr>
        <w:t xml:space="preserve"> 1</w:t>
      </w:r>
      <w:r w:rsidR="00797911">
        <w:rPr>
          <w:rFonts w:ascii="Arial Narrow" w:hAnsi="Arial Narrow" w:cstheme="minorHAnsi"/>
          <w:b/>
          <w:bCs/>
          <w:u w:val="single"/>
        </w:rPr>
        <w:t>/2</w:t>
      </w:r>
      <w:r w:rsidR="00DE2D9B">
        <w:rPr>
          <w:rFonts w:ascii="Arial Narrow" w:hAnsi="Arial Narrow" w:cstheme="minorHAnsi"/>
          <w:b/>
          <w:bCs/>
          <w:u w:val="single"/>
        </w:rPr>
        <w:t>)</w:t>
      </w:r>
    </w:p>
    <w:p w14:paraId="7D57D96D" w14:textId="77777777" w:rsidR="00EF73E3" w:rsidRDefault="00EF73E3" w:rsidP="00EF73E3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0F38176F" w14:textId="77777777" w:rsidR="008448A0" w:rsidRPr="00DB0FC7" w:rsidRDefault="008448A0" w:rsidP="008448A0">
      <w:pPr>
        <w:spacing w:line="288" w:lineRule="auto"/>
        <w:jc w:val="center"/>
        <w:rPr>
          <w:rFonts w:ascii="Arial Narrow" w:hAnsi="Arial Narrow" w:cstheme="minorHAnsi"/>
          <w:color w:val="274B46"/>
          <w:sz w:val="4"/>
          <w:szCs w:val="4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A75AF" w:rsidRPr="000659FD" w14:paraId="5606082B" w14:textId="77777777" w:rsidTr="00EF73E3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75E7BB36" w14:textId="5E0A06AF" w:rsidR="00CA75AF" w:rsidRPr="00664D3C" w:rsidRDefault="00D11204" w:rsidP="00664D3C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de identificação do precatório e do</w:t>
            </w:r>
            <w:r w:rsidR="00D12C80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(a)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credor</w:t>
            </w:r>
            <w:r w:rsidR="00D12C80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(a)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originário</w:t>
            </w:r>
            <w:r w:rsidR="00D12C80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(a)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do crédito</w:t>
            </w:r>
          </w:p>
        </w:tc>
      </w:tr>
    </w:tbl>
    <w:p w14:paraId="407435B5" w14:textId="77777777" w:rsidR="00F46F45" w:rsidRPr="00D11204" w:rsidRDefault="00F46F45" w:rsidP="009142CF">
      <w:pPr>
        <w:spacing w:line="360" w:lineRule="auto"/>
        <w:jc w:val="both"/>
        <w:rPr>
          <w:rFonts w:ascii="Arial Narrow" w:hAnsi="Arial Narrow" w:cstheme="minorHAnsi"/>
          <w:sz w:val="8"/>
          <w:szCs w:val="8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EE220F" w14:paraId="35D9D2FD" w14:textId="77777777" w:rsidTr="00E803A7">
        <w:tc>
          <w:tcPr>
            <w:tcW w:w="2552" w:type="dxa"/>
            <w:vAlign w:val="center"/>
          </w:tcPr>
          <w:p w14:paraId="453D43A9" w14:textId="5C8A4A62" w:rsidR="00EE220F" w:rsidRPr="00D56108" w:rsidRDefault="00D876D1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Precatório nº</w:t>
            </w:r>
            <w:r w:rsidR="00EF73E3" w:rsidRPr="00D56108">
              <w:rPr>
                <w:rFonts w:ascii="Arial Narrow" w:hAnsi="Arial Narrow" w:cstheme="minorHAnsi"/>
              </w:rPr>
              <w:t xml:space="preserve"> (final 0500)</w:t>
            </w:r>
            <w:r w:rsidRPr="00D56108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6520" w:type="dxa"/>
            <w:vAlign w:val="center"/>
          </w:tcPr>
          <w:p w14:paraId="5A597B3E" w14:textId="48201134" w:rsidR="00EE220F" w:rsidRPr="00D56108" w:rsidRDefault="00D17979" w:rsidP="00D912D5">
            <w:pPr>
              <w:spacing w:line="30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D56108">
              <w:fldChar w:fldCharType="begin">
                <w:ffData>
                  <w:name w:val="Numero_precatorio"/>
                  <w:enabled/>
                  <w:calcOnExit w:val="0"/>
                  <w:helpText w:type="text" w:val="Informe o número do precatório (final 0500)."/>
                  <w:statusText w:type="text" w:val="Informe o número do precatório (final 0500)."/>
                  <w:textInput>
                    <w:type w:val="number"/>
                    <w:maxLength w:val="25"/>
                    <w:format w:val="0000000-00.0000.0.00.0000"/>
                  </w:textInput>
                </w:ffData>
              </w:fldChar>
            </w:r>
            <w:bookmarkStart w:id="0" w:name="Numero_precatorio"/>
            <w:r w:rsidRPr="00D56108">
              <w:instrText xml:space="preserve"> FORMTEXT </w:instrText>
            </w:r>
            <w:r w:rsidRPr="00D56108">
              <w:fldChar w:fldCharType="separate"/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fldChar w:fldCharType="end"/>
            </w:r>
            <w:bookmarkEnd w:id="0"/>
          </w:p>
        </w:tc>
      </w:tr>
      <w:tr w:rsidR="009142CF" w14:paraId="11B87368" w14:textId="77777777" w:rsidTr="00E803A7">
        <w:trPr>
          <w:trHeight w:val="113"/>
        </w:trPr>
        <w:tc>
          <w:tcPr>
            <w:tcW w:w="2552" w:type="dxa"/>
            <w:vAlign w:val="center"/>
          </w:tcPr>
          <w:p w14:paraId="0080091C" w14:textId="77777777" w:rsidR="009142CF" w:rsidRPr="00D56108" w:rsidRDefault="009142CF" w:rsidP="00D912D5">
            <w:pPr>
              <w:spacing w:line="30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6520" w:type="dxa"/>
            <w:vAlign w:val="center"/>
          </w:tcPr>
          <w:p w14:paraId="4AEA1871" w14:textId="77777777" w:rsidR="009142CF" w:rsidRPr="00D56108" w:rsidRDefault="009142CF" w:rsidP="00D912D5">
            <w:pPr>
              <w:spacing w:line="30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9142CF" w14:paraId="55D2C4FA" w14:textId="77777777" w:rsidTr="00E803A7">
        <w:tc>
          <w:tcPr>
            <w:tcW w:w="2552" w:type="dxa"/>
            <w:vAlign w:val="center"/>
          </w:tcPr>
          <w:p w14:paraId="6C301F3E" w14:textId="61601541" w:rsidR="009142CF" w:rsidRPr="00D56108" w:rsidRDefault="00EA0531" w:rsidP="00D912D5">
            <w:pPr>
              <w:spacing w:line="30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D56108">
              <w:rPr>
                <w:rFonts w:ascii="Arial Narrow" w:hAnsi="Arial Narrow" w:cstheme="minorHAnsi"/>
              </w:rPr>
              <w:t>C</w:t>
            </w:r>
            <w:r w:rsidR="00082C70" w:rsidRPr="00D56108">
              <w:rPr>
                <w:rFonts w:ascii="Arial Narrow" w:hAnsi="Arial Narrow" w:cstheme="minorHAnsi"/>
              </w:rPr>
              <w:t>redor originário do crédito</w:t>
            </w:r>
            <w:r w:rsidR="00F400E1" w:rsidRPr="00D56108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6520" w:type="dxa"/>
            <w:vAlign w:val="center"/>
          </w:tcPr>
          <w:p w14:paraId="0D2B6BC9" w14:textId="7AAFAFA5" w:rsidR="009142CF" w:rsidRPr="00D56108" w:rsidRDefault="00D17979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fldChar w:fldCharType="begin">
                <w:ffData>
                  <w:name w:val="Credor_originário"/>
                  <w:enabled/>
                  <w:calcOnExit w:val="0"/>
                  <w:helpText w:type="text" w:val="Informe o nome do credor originário do crédito objeto da cessão. &#10;Se recessão, não informar o último cedente e sim o credor originário."/>
                  <w:statusText w:type="text" w:val="Informe o nome do credor originário do crédito objeto da cessão. Se recessão, não informar o último cedente e sim o credor originári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bookmarkStart w:id="1" w:name="Credor_originário"/>
            <w:r w:rsidRPr="00D56108">
              <w:instrText xml:space="preserve"> FORMTEXT </w:instrText>
            </w:r>
            <w:r w:rsidRPr="00D56108">
              <w:fldChar w:fldCharType="separate"/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fldChar w:fldCharType="end"/>
            </w:r>
            <w:bookmarkEnd w:id="1"/>
          </w:p>
        </w:tc>
      </w:tr>
      <w:tr w:rsidR="00D11204" w14:paraId="4D02707F" w14:textId="77777777" w:rsidTr="00E803A7">
        <w:tc>
          <w:tcPr>
            <w:tcW w:w="2552" w:type="dxa"/>
            <w:vAlign w:val="center"/>
          </w:tcPr>
          <w:p w14:paraId="11ACBCAA" w14:textId="77777777" w:rsidR="00D11204" w:rsidRPr="00D56108" w:rsidRDefault="00D11204" w:rsidP="00D912D5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</w:tc>
        <w:tc>
          <w:tcPr>
            <w:tcW w:w="6520" w:type="dxa"/>
            <w:vAlign w:val="center"/>
          </w:tcPr>
          <w:p w14:paraId="2ACE7244" w14:textId="77777777" w:rsidR="00D11204" w:rsidRPr="00D56108" w:rsidRDefault="00D11204" w:rsidP="00D912D5">
            <w:pPr>
              <w:spacing w:line="30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D73660" w14:paraId="1C1231F9" w14:textId="77777777" w:rsidTr="00DA4517">
        <w:tc>
          <w:tcPr>
            <w:tcW w:w="2552" w:type="dxa"/>
            <w:vAlign w:val="bottom"/>
          </w:tcPr>
          <w:p w14:paraId="2F436B88" w14:textId="1FC998BC" w:rsidR="00D73660" w:rsidRPr="00D56108" w:rsidRDefault="00D73660" w:rsidP="00D12C80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D56108">
              <w:rPr>
                <w:rFonts w:ascii="Arial Narrow" w:hAnsi="Arial Narrow" w:cstheme="minorHAnsi"/>
              </w:rPr>
              <w:t>CPF/CNPJ do credor originário do crédito:</w:t>
            </w:r>
          </w:p>
        </w:tc>
        <w:tc>
          <w:tcPr>
            <w:tcW w:w="6520" w:type="dxa"/>
            <w:vAlign w:val="bottom"/>
          </w:tcPr>
          <w:p w14:paraId="48811BBE" w14:textId="216C84FD" w:rsidR="00D73660" w:rsidRPr="00D56108" w:rsidRDefault="000B0210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PF_CNPJ"/>
                  <w:enabled/>
                  <w:calcOnExit w:val="0"/>
                  <w:helpText w:type="text" w:val="Informe o CPF/CNPJ do credor originário do crédito. Se recessão, não informar dados do último cedente e sim do credor originário."/>
                  <w:statusText w:type="text" w:val="Informe o CPF/CNPJ do credor originário do crédito. Se recessão, não informar dados do último cedente e sim do credor originário."/>
                  <w:textInput>
                    <w:maxLength w:val="18"/>
                  </w:textInput>
                </w:ffData>
              </w:fldChar>
            </w:r>
            <w:bookmarkStart w:id="2" w:name="CPF_CNPJ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E3691A" w14:paraId="37245FCD" w14:textId="77777777" w:rsidTr="00E803A7">
        <w:trPr>
          <w:trHeight w:val="113"/>
        </w:trPr>
        <w:tc>
          <w:tcPr>
            <w:tcW w:w="2552" w:type="dxa"/>
            <w:vAlign w:val="center"/>
          </w:tcPr>
          <w:p w14:paraId="11DB8530" w14:textId="77777777" w:rsidR="00D11204" w:rsidRPr="00E803A7" w:rsidRDefault="00D11204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6520" w:type="dxa"/>
            <w:vAlign w:val="center"/>
          </w:tcPr>
          <w:p w14:paraId="2D91382A" w14:textId="77777777" w:rsidR="00D11204" w:rsidRPr="00EF73E3" w:rsidRDefault="00D11204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</w:tbl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E803A7" w:rsidRPr="000659FD" w14:paraId="473CAB62" w14:textId="77777777" w:rsidTr="00EF73E3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7F17985A" w14:textId="3758A097" w:rsidR="00E803A7" w:rsidRPr="00664D3C" w:rsidRDefault="00E803A7" w:rsidP="00664D3C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664D3C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</w:t>
            </w:r>
            <w:r w:rsidR="00664D3C" w:rsidRPr="00664D3C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e identificação d</w:t>
            </w:r>
            <w:r w:rsidRPr="00664D3C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o</w:t>
            </w:r>
            <w:r w:rsidR="00D12C80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(a)</w:t>
            </w:r>
            <w:r w:rsidRPr="00664D3C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cedente</w:t>
            </w:r>
          </w:p>
        </w:tc>
      </w:tr>
    </w:tbl>
    <w:p w14:paraId="034C5B8F" w14:textId="77777777" w:rsidR="0017158E" w:rsidRPr="00D11204" w:rsidRDefault="0017158E" w:rsidP="0017158E">
      <w:pPr>
        <w:spacing w:line="360" w:lineRule="auto"/>
        <w:jc w:val="both"/>
        <w:rPr>
          <w:rFonts w:ascii="Arial Narrow" w:hAnsi="Arial Narrow" w:cstheme="minorHAnsi"/>
          <w:sz w:val="8"/>
          <w:szCs w:val="8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44016B" w14:paraId="365A9C91" w14:textId="77777777" w:rsidTr="00664D3C">
        <w:trPr>
          <w:trHeight w:val="340"/>
        </w:trPr>
        <w:tc>
          <w:tcPr>
            <w:tcW w:w="9062" w:type="dxa"/>
            <w:gridSpan w:val="2"/>
            <w:tcMar>
              <w:left w:w="57" w:type="dxa"/>
              <w:right w:w="57" w:type="dxa"/>
            </w:tcMar>
            <w:vAlign w:val="center"/>
          </w:tcPr>
          <w:p w14:paraId="5EF34994" w14:textId="7D632D52" w:rsidR="0044016B" w:rsidRPr="00D56108" w:rsidRDefault="0044016B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Cedente do crédito:</w:t>
            </w:r>
          </w:p>
        </w:tc>
      </w:tr>
      <w:tr w:rsidR="0044016B" w14:paraId="57E19F92" w14:textId="77777777" w:rsidTr="00664D3C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453AFC10" w14:textId="1D81EBFE" w:rsidR="00834F17" w:rsidRPr="00D56108" w:rsidRDefault="00D17979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fldChar w:fldCharType="begin">
                <w:ffData>
                  <w:name w:val="Cedente"/>
                  <w:enabled/>
                  <w:calcOnExit w:val="0"/>
                  <w:helpText w:type="text" w:val="Informe o nome do cedente, ou seja, daquele que era mais recente titular do crédito que é objeto da cessão."/>
                  <w:statusText w:type="text" w:val="Informe o nome do cedente, ou seja, daquele que era mais recente titular do crédito que é objeto da cessã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bookmarkStart w:id="3" w:name="Cedente"/>
            <w:r w:rsidRPr="00D56108">
              <w:instrText xml:space="preserve"> FORMTEXT </w:instrText>
            </w:r>
            <w:r w:rsidRPr="00D56108">
              <w:fldChar w:fldCharType="separate"/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fldChar w:fldCharType="end"/>
            </w:r>
            <w:bookmarkEnd w:id="3"/>
          </w:p>
          <w:p w14:paraId="0BF67C4A" w14:textId="51B26E36" w:rsidR="0044016B" w:rsidRPr="00D56108" w:rsidRDefault="0044016B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CPF/CNPJ do</w:t>
            </w:r>
            <w:r w:rsidR="00D12C80" w:rsidRPr="00D56108">
              <w:rPr>
                <w:rFonts w:ascii="Arial Narrow" w:hAnsi="Arial Narrow" w:cstheme="minorHAnsi"/>
              </w:rPr>
              <w:t>(a)</w:t>
            </w:r>
            <w:r w:rsidRPr="00D56108">
              <w:rPr>
                <w:rFonts w:ascii="Arial Narrow" w:hAnsi="Arial Narrow" w:cstheme="minorHAnsi"/>
              </w:rPr>
              <w:t xml:space="preserve"> cedente:</w:t>
            </w:r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1CE468AC" w14:textId="77777777" w:rsidR="00834F17" w:rsidRPr="00D56108" w:rsidRDefault="00834F17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  <w:p w14:paraId="5B86A7D6" w14:textId="02E4C19D" w:rsidR="0044016B" w:rsidRPr="00D56108" w:rsidRDefault="0044016B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 xml:space="preserve">Item da escritura </w:t>
            </w:r>
            <w:r w:rsidR="00664D3C" w:rsidRPr="00D56108">
              <w:rPr>
                <w:rFonts w:ascii="Arial Narrow" w:hAnsi="Arial Narrow" w:cstheme="minorHAnsi"/>
              </w:rPr>
              <w:t xml:space="preserve">pública </w:t>
            </w:r>
            <w:r w:rsidRPr="00D56108">
              <w:rPr>
                <w:rFonts w:ascii="Arial Narrow" w:hAnsi="Arial Narrow" w:cstheme="minorHAnsi"/>
              </w:rPr>
              <w:t>que comprova a informação</w:t>
            </w:r>
            <w:r w:rsidR="00664D3C" w:rsidRPr="00D56108">
              <w:rPr>
                <w:rFonts w:ascii="Arial Narrow" w:hAnsi="Arial Narrow" w:cstheme="minorHAnsi"/>
              </w:rPr>
              <w:t>:</w:t>
            </w:r>
          </w:p>
        </w:tc>
      </w:tr>
      <w:tr w:rsidR="0044016B" w14:paraId="01FF25CC" w14:textId="77777777" w:rsidTr="00664D3C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554C6BBE" w14:textId="53F96DCA" w:rsidR="0044016B" w:rsidRPr="00D56108" w:rsidRDefault="000B0210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número do CPF ou CNPJ do cedente, ou seja, daquele que era mais recente titular do crédito que é objeto da cessão."/>
                  <w:statusText w:type="text" w:val="Informe o número do CPF ou CNPJ do cedente, ou seja, daquele que era mais recente titular do crédito que é objeto da cessão."/>
                  <w:textInput>
                    <w:maxLength w:val="1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539B259F" w14:textId="6AFD4FD5" w:rsidR="0044016B" w:rsidRPr="00D56108" w:rsidRDefault="00D17979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fldChar w:fldCharType="begin">
                <w:ffData>
                  <w:name w:val="Item_escritura"/>
                  <w:enabled/>
                  <w:calcOnExit w:val="0"/>
                  <w:helpText w:type="text" w:val="Informe o número do item da escritura pública em que estão informados o nome e CPF/CNPJ do cedente."/>
                  <w:statusText w:type="text" w:val="Informe o número do item da escritura pública em que estão informados o nome e CPF/CNPJ do cedente."/>
                  <w:textInput>
                    <w:maxLength w:val="10"/>
                  </w:textInput>
                </w:ffData>
              </w:fldChar>
            </w:r>
            <w:r w:rsidRPr="00D56108">
              <w:instrText xml:space="preserve"> FORMTEXT </w:instrText>
            </w:r>
            <w:r w:rsidRPr="00D56108">
              <w:fldChar w:fldCharType="separate"/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fldChar w:fldCharType="end"/>
            </w:r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664D3C" w:rsidRPr="00D11204" w14:paraId="22539B41" w14:textId="77777777" w:rsidTr="00A774B6">
        <w:trPr>
          <w:trHeight w:val="113"/>
        </w:trPr>
        <w:tc>
          <w:tcPr>
            <w:tcW w:w="2552" w:type="dxa"/>
            <w:vAlign w:val="center"/>
          </w:tcPr>
          <w:p w14:paraId="7D1BA4EB" w14:textId="77777777" w:rsidR="00664D3C" w:rsidRPr="00D11204" w:rsidRDefault="00664D3C" w:rsidP="00A774B6">
            <w:pPr>
              <w:spacing w:line="312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6520" w:type="dxa"/>
            <w:vAlign w:val="center"/>
          </w:tcPr>
          <w:p w14:paraId="2892C9C7" w14:textId="77777777" w:rsidR="00664D3C" w:rsidRPr="00D11204" w:rsidRDefault="00664D3C" w:rsidP="00A774B6">
            <w:pPr>
              <w:spacing w:line="312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</w:tc>
      </w:tr>
    </w:tbl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664D3C" w:rsidRPr="000659FD" w14:paraId="1D5DF27F" w14:textId="77777777" w:rsidTr="00EF73E3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7C77DCC8" w14:textId="314A1A41" w:rsidR="00664D3C" w:rsidRPr="00664D3C" w:rsidRDefault="00664D3C" w:rsidP="00664D3C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664D3C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de identificação do</w:t>
            </w:r>
            <w:r w:rsidR="00BB27B6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(a)</w:t>
            </w:r>
            <w:r w:rsidRPr="00664D3C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cessionário</w:t>
            </w:r>
            <w:r w:rsidR="00BB27B6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(a)</w:t>
            </w:r>
          </w:p>
        </w:tc>
      </w:tr>
    </w:tbl>
    <w:p w14:paraId="382CC622" w14:textId="77777777" w:rsidR="00664D3C" w:rsidRPr="00D11204" w:rsidRDefault="00664D3C" w:rsidP="00664D3C">
      <w:pPr>
        <w:spacing w:line="360" w:lineRule="auto"/>
        <w:jc w:val="both"/>
        <w:rPr>
          <w:rFonts w:ascii="Arial Narrow" w:hAnsi="Arial Narrow" w:cstheme="minorHAnsi"/>
          <w:sz w:val="8"/>
          <w:szCs w:val="8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664D3C" w14:paraId="7BAA02B0" w14:textId="77777777" w:rsidTr="00A774B6">
        <w:trPr>
          <w:trHeight w:val="340"/>
        </w:trPr>
        <w:tc>
          <w:tcPr>
            <w:tcW w:w="9062" w:type="dxa"/>
            <w:gridSpan w:val="2"/>
            <w:tcMar>
              <w:left w:w="57" w:type="dxa"/>
              <w:right w:w="57" w:type="dxa"/>
            </w:tcMar>
            <w:vAlign w:val="center"/>
          </w:tcPr>
          <w:p w14:paraId="28B9D195" w14:textId="4AEFEE6C" w:rsidR="00664D3C" w:rsidRPr="00D56108" w:rsidRDefault="00664D3C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Cessionário</w:t>
            </w:r>
            <w:r w:rsidR="00BB27B6" w:rsidRPr="00D56108">
              <w:rPr>
                <w:rFonts w:ascii="Arial Narrow" w:hAnsi="Arial Narrow" w:cstheme="minorHAnsi"/>
              </w:rPr>
              <w:t>(a)</w:t>
            </w:r>
            <w:r w:rsidRPr="00D56108">
              <w:rPr>
                <w:rFonts w:ascii="Arial Narrow" w:hAnsi="Arial Narrow" w:cstheme="minorHAnsi"/>
              </w:rPr>
              <w:t xml:space="preserve"> do crédito:</w:t>
            </w:r>
          </w:p>
        </w:tc>
      </w:tr>
      <w:tr w:rsidR="00664D3C" w14:paraId="7760FF50" w14:textId="77777777" w:rsidTr="00A774B6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210F3FBD" w14:textId="71A65FC3" w:rsidR="005C0ED3" w:rsidRPr="00D56108" w:rsidRDefault="00D17979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fldChar w:fldCharType="begin">
                <w:ffData>
                  <w:name w:val="Cessionário"/>
                  <w:enabled/>
                  <w:calcOnExit w:val="0"/>
                  <w:helpText w:type="text" w:val="Informe o nome do cessionário, ou seja, daquele que adquiriu o crédito objeto da cessão."/>
                  <w:statusText w:type="text" w:val="Informe o nome do cessionário, ou seja, daquele que adquiriu o crédito objeto da cessã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bookmarkStart w:id="4" w:name="Cessionário"/>
            <w:r w:rsidRPr="00D56108">
              <w:instrText xml:space="preserve"> FORMTEXT </w:instrText>
            </w:r>
            <w:r w:rsidRPr="00D56108">
              <w:fldChar w:fldCharType="separate"/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fldChar w:fldCharType="end"/>
            </w:r>
            <w:bookmarkEnd w:id="4"/>
          </w:p>
          <w:p w14:paraId="5369C07D" w14:textId="5CFE40F8" w:rsidR="00664D3C" w:rsidRPr="00D56108" w:rsidRDefault="00664D3C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CPF/CNPJ do</w:t>
            </w:r>
            <w:r w:rsidR="00D12C80" w:rsidRPr="00D56108">
              <w:rPr>
                <w:rFonts w:ascii="Arial Narrow" w:hAnsi="Arial Narrow" w:cstheme="minorHAnsi"/>
              </w:rPr>
              <w:t>(a)</w:t>
            </w:r>
            <w:r w:rsidRPr="00D56108">
              <w:rPr>
                <w:rFonts w:ascii="Arial Narrow" w:hAnsi="Arial Narrow" w:cstheme="minorHAnsi"/>
              </w:rPr>
              <w:t xml:space="preserve"> cessionário:</w:t>
            </w:r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4AE22CA6" w14:textId="77777777" w:rsidR="005C0ED3" w:rsidRPr="00D56108" w:rsidRDefault="005C0ED3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  <w:p w14:paraId="1B0A5B65" w14:textId="610D00BD" w:rsidR="00664D3C" w:rsidRPr="00D56108" w:rsidRDefault="00664D3C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Item da escritura pública que comprova a informação:</w:t>
            </w:r>
          </w:p>
        </w:tc>
      </w:tr>
      <w:tr w:rsidR="00664D3C" w14:paraId="43988414" w14:textId="77777777" w:rsidTr="00A774B6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5F2FA728" w14:textId="7A2C3117" w:rsidR="00664D3C" w:rsidRPr="00D56108" w:rsidRDefault="000B0210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número do CPF ou CNPJ do cessionário, ou seja, daquele que adquiriu o crédito objeto da cessão."/>
                  <w:statusText w:type="text" w:val="Informe o número do CPF ou CNPJ do cessionário, ou seja, daquele que adquiriu o crédito objeto da cessão."/>
                  <w:textInput>
                    <w:maxLength w:val="1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422C968D" w14:textId="0136E0E8" w:rsidR="00664D3C" w:rsidRPr="00D56108" w:rsidRDefault="00D17979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fldChar w:fldCharType="begin">
                <w:ffData>
                  <w:name w:val="Item_escritura"/>
                  <w:enabled/>
                  <w:calcOnExit w:val="0"/>
                  <w:helpText w:type="text" w:val="Informe o número do item da escritura pública em que estão informados o nome e CPF/CNPJ do cessionário."/>
                  <w:statusText w:type="text" w:val="Informe o número do item da escritura pública em que estão informados o nome e CPF/CNPJ do cessionário."/>
                  <w:textInput>
                    <w:maxLength w:val="10"/>
                  </w:textInput>
                </w:ffData>
              </w:fldChar>
            </w:r>
            <w:r w:rsidRPr="00D56108">
              <w:instrText xml:space="preserve"> FORMTEXT </w:instrText>
            </w:r>
            <w:r w:rsidRPr="00D56108">
              <w:fldChar w:fldCharType="separate"/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fldChar w:fldCharType="end"/>
            </w:r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D912D5" w:rsidRPr="00D11204" w14:paraId="34B1EEFD" w14:textId="77777777" w:rsidTr="00854DCE">
        <w:trPr>
          <w:trHeight w:val="113"/>
        </w:trPr>
        <w:tc>
          <w:tcPr>
            <w:tcW w:w="2552" w:type="dxa"/>
            <w:vAlign w:val="center"/>
          </w:tcPr>
          <w:p w14:paraId="7BA5A580" w14:textId="77777777" w:rsidR="00D912D5" w:rsidRPr="00D11204" w:rsidRDefault="00D912D5" w:rsidP="00854DCE">
            <w:pPr>
              <w:spacing w:line="312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6520" w:type="dxa"/>
            <w:vAlign w:val="center"/>
          </w:tcPr>
          <w:p w14:paraId="1CCB0CAC" w14:textId="77777777" w:rsidR="00D912D5" w:rsidRPr="00D11204" w:rsidRDefault="00D912D5" w:rsidP="00854DCE">
            <w:pPr>
              <w:spacing w:line="312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</w:tc>
      </w:tr>
    </w:tbl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D912D5" w:rsidRPr="000659FD" w14:paraId="50D45081" w14:textId="77777777" w:rsidTr="00EF73E3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292A24D9" w14:textId="0423C22A" w:rsidR="00D912D5" w:rsidRPr="00664D3C" w:rsidRDefault="00D912D5" w:rsidP="00D912D5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664D3C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Dados 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 cessão de crédito</w:t>
            </w:r>
          </w:p>
        </w:tc>
      </w:tr>
    </w:tbl>
    <w:p w14:paraId="7C213D20" w14:textId="77777777" w:rsidR="00D912D5" w:rsidRPr="00D11204" w:rsidRDefault="00D912D5" w:rsidP="00D912D5">
      <w:pPr>
        <w:spacing w:line="360" w:lineRule="auto"/>
        <w:jc w:val="both"/>
        <w:rPr>
          <w:rFonts w:ascii="Arial Narrow" w:hAnsi="Arial Narrow" w:cstheme="minorHAnsi"/>
          <w:sz w:val="8"/>
          <w:szCs w:val="8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4D7420" w14:paraId="54AD6C40" w14:textId="77777777" w:rsidTr="00854DCE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3BBB01BF" w14:textId="5234AE8D" w:rsidR="004D7420" w:rsidRPr="00D56108" w:rsidRDefault="004D7420" w:rsidP="00854DC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Percentual cedido:</w:t>
            </w:r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103ECF8F" w14:textId="77777777" w:rsidR="004D7420" w:rsidRPr="00D56108" w:rsidRDefault="004D7420" w:rsidP="00854DC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Item da escritura pública que comprova a informação:</w:t>
            </w:r>
          </w:p>
        </w:tc>
      </w:tr>
      <w:tr w:rsidR="004D7420" w14:paraId="3227AA36" w14:textId="77777777" w:rsidTr="00854DCE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1C1EC225" w14:textId="5B2E2887" w:rsidR="004D7420" w:rsidRPr="00D56108" w:rsidRDefault="001F444D" w:rsidP="00000A11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Percentual_cedido"/>
                  <w:enabled/>
                  <w:calcOnExit w:val="0"/>
                  <w:helpText w:type="text" w:val="Informe o percentual pelo qual ocorreu a cessão de crédito."/>
                  <w:statusText w:type="text" w:val="Informe o percentual pelo qual ocorreu a cessão de crédito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bookmarkStart w:id="5" w:name="Percentual_cedid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 w:rsidR="0078223E" w:rsidRPr="00D56108">
              <w:t>%</w:t>
            </w:r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630AD8AF" w14:textId="30C946F9" w:rsidR="004D7420" w:rsidRPr="00D56108" w:rsidRDefault="00D17979" w:rsidP="00854DC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fldChar w:fldCharType="begin">
                <w:ffData>
                  <w:name w:val="Item_escritura"/>
                  <w:enabled/>
                  <w:calcOnExit w:val="0"/>
                  <w:helpText w:type="text" w:val="Informe o número do item da escritura pública em que está informado o percentual pelo qual ocorreu a cessão de créito."/>
                  <w:statusText w:type="text" w:val="Informe o número do item da escritura pública em que está informado o percentual pelo qual ocorreu a cessão de créito."/>
                  <w:textInput>
                    <w:maxLength w:val="10"/>
                  </w:textInput>
                </w:ffData>
              </w:fldChar>
            </w:r>
            <w:r w:rsidRPr="00D56108">
              <w:instrText xml:space="preserve"> FORMTEXT </w:instrText>
            </w:r>
            <w:r w:rsidRPr="00D56108">
              <w:fldChar w:fldCharType="separate"/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fldChar w:fldCharType="end"/>
            </w:r>
          </w:p>
        </w:tc>
      </w:tr>
      <w:tr w:rsidR="00D912D5" w14:paraId="1920F1B2" w14:textId="77777777" w:rsidTr="00854DCE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177004D1" w14:textId="41649550" w:rsidR="00D912D5" w:rsidRPr="00D56108" w:rsidRDefault="004D7420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Percentual reservado - honorários contratuais</w:t>
            </w:r>
            <w:r w:rsidR="00D912D5" w:rsidRPr="00D56108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3F757BF3" w14:textId="77777777" w:rsidR="00D912D5" w:rsidRPr="00D56108" w:rsidRDefault="00D912D5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Item da escritura pública que comprova a informação:</w:t>
            </w:r>
          </w:p>
        </w:tc>
      </w:tr>
      <w:tr w:rsidR="00D912D5" w14:paraId="1CD17756" w14:textId="77777777" w:rsidTr="00854DCE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1FE4FA08" w14:textId="51649E87" w:rsidR="00D912D5" w:rsidRPr="00D56108" w:rsidRDefault="000B0867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Percentual_reserva"/>
                  <w:enabled/>
                  <w:calcOnExit w:val="0"/>
                  <w:helpText w:type="text" w:val="Informe o percentual reservado a título de honorários contratuais."/>
                  <w:statusText w:type="text" w:val="Informe o percentual reservado a título de honorários contratuais.  "/>
                  <w:textInput>
                    <w:type w:val="number"/>
                    <w:maxLength w:val="4"/>
                    <w:format w:val="00,00"/>
                  </w:textInput>
                </w:ffData>
              </w:fldChar>
            </w:r>
            <w:bookmarkStart w:id="6" w:name="Percentual_reserva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 w:rsidR="0078223E" w:rsidRPr="00D56108">
              <w:t>%</w:t>
            </w:r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2E58B982" w14:textId="66F8D4D5" w:rsidR="00D912D5" w:rsidRPr="00D56108" w:rsidRDefault="00D17979" w:rsidP="00D912D5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fldChar w:fldCharType="begin">
                <w:ffData>
                  <w:name w:val="Item_escritura"/>
                  <w:enabled/>
                  <w:calcOnExit w:val="0"/>
                  <w:helpText w:type="text" w:val="Informe o número do item da escritura pública em que está informado o percentual reservado a título de honorários contratuais."/>
                  <w:statusText w:type="text" w:val="Informe o número do item da escritura pública em que está informado o percentual reservado a título de honorários contratuais."/>
                  <w:textInput>
                    <w:maxLength w:val="10"/>
                  </w:textInput>
                </w:ffData>
              </w:fldChar>
            </w:r>
            <w:bookmarkStart w:id="7" w:name="Item_escritura"/>
            <w:r w:rsidRPr="00D56108">
              <w:instrText xml:space="preserve"> FORMTEXT </w:instrText>
            </w:r>
            <w:r w:rsidRPr="00D56108">
              <w:fldChar w:fldCharType="separate"/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fldChar w:fldCharType="end"/>
            </w:r>
            <w:bookmarkEnd w:id="7"/>
          </w:p>
        </w:tc>
      </w:tr>
      <w:tr w:rsidR="005746C2" w14:paraId="1C52BE29" w14:textId="77777777" w:rsidTr="00854DCE">
        <w:trPr>
          <w:trHeight w:val="340"/>
        </w:trPr>
        <w:tc>
          <w:tcPr>
            <w:tcW w:w="9062" w:type="dxa"/>
            <w:gridSpan w:val="2"/>
            <w:tcMar>
              <w:left w:w="57" w:type="dxa"/>
              <w:right w:w="57" w:type="dxa"/>
            </w:tcMar>
            <w:vAlign w:val="center"/>
          </w:tcPr>
          <w:p w14:paraId="600C254D" w14:textId="77777777" w:rsidR="005746C2" w:rsidRPr="00D11204" w:rsidRDefault="005746C2" w:rsidP="00854DCE">
            <w:pPr>
              <w:spacing w:line="300" w:lineRule="auto"/>
              <w:jc w:val="both"/>
              <w:rPr>
                <w:rFonts w:ascii="Arial Narrow" w:hAnsi="Arial Narrow" w:cs="Segoe UI Symbol"/>
                <w:color w:val="000000" w:themeColor="text1"/>
                <w:sz w:val="8"/>
                <w:szCs w:val="8"/>
              </w:rPr>
            </w:pPr>
          </w:p>
          <w:p w14:paraId="41A9BB11" w14:textId="16E54860" w:rsidR="005746C2" w:rsidRDefault="005746C2" w:rsidP="00854DC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4665C8">
              <w:rPr>
                <w:rFonts w:ascii="Segoe UI Symbol" w:hAnsi="Segoe UI Symbol" w:cs="Segoe UI Symbol"/>
                <w:color w:val="FF0000"/>
              </w:rPr>
              <w:t>📌</w:t>
            </w:r>
            <w:r>
              <w:rPr>
                <w:rFonts w:ascii="Arial Narrow" w:hAnsi="Arial Narrow" w:cs="Segoe UI Symbol"/>
                <w:color w:val="000000" w:themeColor="text1"/>
              </w:rPr>
              <w:t xml:space="preserve"> Informar o percentual calculado com relação ao valor pertencente ao </w:t>
            </w:r>
            <w:r>
              <w:rPr>
                <w:rFonts w:ascii="Arial Narrow" w:hAnsi="Arial Narrow" w:cstheme="minorHAnsi"/>
              </w:rPr>
              <w:t>cedente;</w:t>
            </w:r>
          </w:p>
          <w:p w14:paraId="273902C7" w14:textId="77777777" w:rsidR="005746C2" w:rsidRPr="00EF73E3" w:rsidRDefault="005746C2" w:rsidP="00854DCE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77A5D1C" w14:textId="02732EE7" w:rsidR="005746C2" w:rsidRPr="004D7420" w:rsidRDefault="005746C2" w:rsidP="00F73A93">
            <w:pPr>
              <w:jc w:val="both"/>
              <w:rPr>
                <w:rFonts w:ascii="Arial Narrow" w:hAnsi="Arial Narrow" w:cs="Segoe UI Symbol"/>
                <w:color w:val="000000" w:themeColor="text1"/>
              </w:rPr>
            </w:pPr>
            <w:r w:rsidRPr="00F73A93">
              <w:rPr>
                <w:rFonts w:ascii="Arial Narrow" w:hAnsi="Arial Narrow" w:cstheme="minorHAnsi"/>
                <w:b/>
                <w:bCs/>
              </w:rPr>
              <w:t>NÃO</w:t>
            </w:r>
            <w:r>
              <w:rPr>
                <w:rFonts w:ascii="Arial Narrow" w:hAnsi="Arial Narrow" w:cstheme="minorHAnsi"/>
              </w:rPr>
              <w:t xml:space="preserve"> informar o percentual calculado com base no valor integral do precatório, com base no quinhão proporcional do herdeiro ou, em caso de recessão, com base no valor original do credor originário.</w:t>
            </w:r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4D7420" w:rsidRPr="00EF73E3" w14:paraId="09D7FCA6" w14:textId="77777777" w:rsidTr="00854DCE">
        <w:trPr>
          <w:trHeight w:val="113"/>
        </w:trPr>
        <w:tc>
          <w:tcPr>
            <w:tcW w:w="2552" w:type="dxa"/>
            <w:vAlign w:val="center"/>
          </w:tcPr>
          <w:p w14:paraId="0700B333" w14:textId="77777777" w:rsidR="004D7420" w:rsidRPr="00D11204" w:rsidRDefault="004D7420" w:rsidP="00854DCE">
            <w:pPr>
              <w:spacing w:line="312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6520" w:type="dxa"/>
            <w:vAlign w:val="center"/>
          </w:tcPr>
          <w:p w14:paraId="40E7709D" w14:textId="77777777" w:rsidR="005746C2" w:rsidRPr="00D11204" w:rsidRDefault="005746C2" w:rsidP="00854DCE">
            <w:pPr>
              <w:spacing w:line="312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</w:tc>
      </w:tr>
    </w:tbl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4D7420" w:rsidRPr="000659FD" w14:paraId="3DCB7E45" w14:textId="77777777" w:rsidTr="00EF73E3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3E0415F7" w14:textId="1B4587F0" w:rsidR="004D7420" w:rsidRPr="004D7420" w:rsidRDefault="004D7420" w:rsidP="004D7420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4D7420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Dados 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de identificação dos representantes das partes</w:t>
            </w:r>
          </w:p>
        </w:tc>
      </w:tr>
    </w:tbl>
    <w:p w14:paraId="7FDD7111" w14:textId="77777777" w:rsidR="008C2798" w:rsidRPr="00D11204" w:rsidRDefault="008C2798" w:rsidP="008C2798">
      <w:pPr>
        <w:spacing w:line="360" w:lineRule="auto"/>
        <w:jc w:val="both"/>
        <w:rPr>
          <w:rFonts w:ascii="Arial Narrow" w:hAnsi="Arial Narrow" w:cstheme="minorHAnsi"/>
          <w:sz w:val="8"/>
          <w:szCs w:val="8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92"/>
      </w:tblGrid>
      <w:tr w:rsidR="008C2798" w:rsidRPr="00D56108" w14:paraId="6E585578" w14:textId="77777777" w:rsidTr="008C2798">
        <w:trPr>
          <w:trHeight w:val="340"/>
        </w:trPr>
        <w:tc>
          <w:tcPr>
            <w:tcW w:w="5670" w:type="dxa"/>
            <w:tcMar>
              <w:left w:w="57" w:type="dxa"/>
              <w:right w:w="57" w:type="dxa"/>
            </w:tcMar>
            <w:vAlign w:val="center"/>
          </w:tcPr>
          <w:p w14:paraId="55EC9CD2" w14:textId="2B97709C" w:rsidR="008C2798" w:rsidRPr="00D56108" w:rsidRDefault="008C2798" w:rsidP="00854DC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Advogado</w:t>
            </w:r>
            <w:r w:rsidR="00D12C80" w:rsidRPr="00D56108">
              <w:rPr>
                <w:rFonts w:ascii="Arial Narrow" w:hAnsi="Arial Narrow" w:cstheme="minorHAnsi"/>
              </w:rPr>
              <w:t>(a)</w:t>
            </w:r>
            <w:r w:rsidRPr="00D56108">
              <w:rPr>
                <w:rFonts w:ascii="Arial Narrow" w:hAnsi="Arial Narrow" w:cstheme="minorHAnsi"/>
              </w:rPr>
              <w:t xml:space="preserve"> do</w:t>
            </w:r>
            <w:r w:rsidR="00D12C80" w:rsidRPr="00D56108">
              <w:rPr>
                <w:rFonts w:ascii="Arial Narrow" w:hAnsi="Arial Narrow" w:cstheme="minorHAnsi"/>
              </w:rPr>
              <w:t>(a)</w:t>
            </w:r>
            <w:r w:rsidRPr="00D56108">
              <w:rPr>
                <w:rFonts w:ascii="Arial Narrow" w:hAnsi="Arial Narrow" w:cstheme="minorHAnsi"/>
              </w:rPr>
              <w:t xml:space="preserve"> cedente:</w:t>
            </w:r>
          </w:p>
        </w:tc>
        <w:tc>
          <w:tcPr>
            <w:tcW w:w="3392" w:type="dxa"/>
            <w:vAlign w:val="center"/>
          </w:tcPr>
          <w:p w14:paraId="6D479627" w14:textId="68BA997A" w:rsidR="008C2798" w:rsidRPr="00D56108" w:rsidRDefault="008C2798" w:rsidP="00854DC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OAB do advogado</w:t>
            </w:r>
            <w:r w:rsidR="00D12C80" w:rsidRPr="00D56108">
              <w:rPr>
                <w:rFonts w:ascii="Arial Narrow" w:hAnsi="Arial Narrow" w:cstheme="minorHAnsi"/>
              </w:rPr>
              <w:t>(a)</w:t>
            </w:r>
            <w:r w:rsidRPr="00D56108">
              <w:rPr>
                <w:rFonts w:ascii="Arial Narrow" w:hAnsi="Arial Narrow" w:cstheme="minorHAnsi"/>
              </w:rPr>
              <w:t xml:space="preserve"> do cedente:</w:t>
            </w:r>
          </w:p>
        </w:tc>
      </w:tr>
      <w:tr w:rsidR="008C2798" w:rsidRPr="00D56108" w14:paraId="4D431416" w14:textId="77777777" w:rsidTr="008C2798">
        <w:trPr>
          <w:trHeight w:val="340"/>
        </w:trPr>
        <w:tc>
          <w:tcPr>
            <w:tcW w:w="5670" w:type="dxa"/>
            <w:tcMar>
              <w:left w:w="57" w:type="dxa"/>
              <w:right w:w="57" w:type="dxa"/>
            </w:tcMar>
            <w:vAlign w:val="center"/>
          </w:tcPr>
          <w:p w14:paraId="3B176F57" w14:textId="42DF9B95" w:rsidR="008C2798" w:rsidRPr="00D56108" w:rsidRDefault="00797911" w:rsidP="00854DC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fldChar w:fldCharType="begin">
                <w:ffData>
                  <w:name w:val="Advogado_cedente"/>
                  <w:enabled/>
                  <w:calcOnExit w:val="0"/>
                  <w:helpText w:type="text" w:val="Informe o nome do advogado do cedente."/>
                  <w:statusText w:type="text" w:val="Informe o nome do advogado do cedente."/>
                  <w:textInput>
                    <w:maxLength w:val="55"/>
                    <w:format w:val="1ª letra de cada pal. em maiúsc."/>
                  </w:textInput>
                </w:ffData>
              </w:fldChar>
            </w:r>
            <w:bookmarkStart w:id="8" w:name="Advogado_cedente"/>
            <w:r w:rsidRPr="00D56108">
              <w:instrText xml:space="preserve"> FORMTEXT </w:instrText>
            </w:r>
            <w:r w:rsidRPr="00D56108">
              <w:fldChar w:fldCharType="separate"/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fldChar w:fldCharType="end"/>
            </w:r>
            <w:bookmarkEnd w:id="8"/>
          </w:p>
        </w:tc>
        <w:tc>
          <w:tcPr>
            <w:tcW w:w="3392" w:type="dxa"/>
            <w:vAlign w:val="center"/>
          </w:tcPr>
          <w:p w14:paraId="0D172DC2" w14:textId="1EA878F4" w:rsidR="008C2798" w:rsidRPr="00D56108" w:rsidRDefault="00797911" w:rsidP="00854DC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do cedente."/>
                  <w:statusText w:type="text" w:val="Informe o número de OAB do advogado do cedente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 w:rsidRPr="00D56108">
              <w:instrText xml:space="preserve"> FORMTEXT </w:instrText>
            </w:r>
            <w:r w:rsidRPr="00D56108">
              <w:fldChar w:fldCharType="separate"/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fldChar w:fldCharType="end"/>
            </w:r>
            <w:r w:rsidRPr="00D56108">
              <w:t>/</w:t>
            </w:r>
            <w:r w:rsidR="00FE02DF"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 do cedente."/>
                  <w:statusText w:type="text" w:val="Informe a unidade da federação vinculada à OAB do advogado do cedente."/>
                  <w:textInput>
                    <w:maxLength w:val="2"/>
                    <w:format w:val="Maiúsculas"/>
                  </w:textInput>
                </w:ffData>
              </w:fldChar>
            </w:r>
            <w:bookmarkStart w:id="9" w:name="UF_OAB"/>
            <w:r w:rsidR="00FE02DF">
              <w:instrText xml:space="preserve"> FORMTEXT </w:instrText>
            </w:r>
            <w:r w:rsidR="00FE02DF">
              <w:fldChar w:fldCharType="separate"/>
            </w:r>
            <w:r w:rsidR="00FE02DF">
              <w:rPr>
                <w:noProof/>
              </w:rPr>
              <w:t> </w:t>
            </w:r>
            <w:r w:rsidR="00FE02DF">
              <w:rPr>
                <w:noProof/>
              </w:rPr>
              <w:t> </w:t>
            </w:r>
            <w:r w:rsidR="00FE02DF">
              <w:fldChar w:fldCharType="end"/>
            </w:r>
            <w:bookmarkEnd w:id="9"/>
          </w:p>
        </w:tc>
      </w:tr>
    </w:tbl>
    <w:p w14:paraId="42B7F93A" w14:textId="77777777" w:rsidR="004D7420" w:rsidRPr="00D56108" w:rsidRDefault="004D7420" w:rsidP="004D7420">
      <w:pPr>
        <w:spacing w:line="360" w:lineRule="auto"/>
        <w:jc w:val="both"/>
        <w:rPr>
          <w:rFonts w:ascii="Arial Narrow" w:hAnsi="Arial Narrow" w:cstheme="minorHAnsi"/>
          <w:sz w:val="4"/>
          <w:szCs w:val="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2"/>
        <w:gridCol w:w="18"/>
        <w:gridCol w:w="3392"/>
        <w:gridCol w:w="10"/>
      </w:tblGrid>
      <w:tr w:rsidR="008C2798" w:rsidRPr="00D56108" w14:paraId="30DF1F7F" w14:textId="77777777" w:rsidTr="008C2798">
        <w:trPr>
          <w:trHeight w:val="340"/>
        </w:trPr>
        <w:tc>
          <w:tcPr>
            <w:tcW w:w="5652" w:type="dxa"/>
            <w:tcMar>
              <w:left w:w="57" w:type="dxa"/>
              <w:right w:w="57" w:type="dxa"/>
            </w:tcMar>
            <w:vAlign w:val="center"/>
          </w:tcPr>
          <w:p w14:paraId="3E1709C3" w14:textId="3BB72439" w:rsidR="008C2798" w:rsidRPr="00D56108" w:rsidRDefault="008C2798" w:rsidP="00854DC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Advogado</w:t>
            </w:r>
            <w:r w:rsidR="00D12C80" w:rsidRPr="00D56108">
              <w:rPr>
                <w:rFonts w:ascii="Arial Narrow" w:hAnsi="Arial Narrow" w:cstheme="minorHAnsi"/>
              </w:rPr>
              <w:t>(a)</w:t>
            </w:r>
            <w:r w:rsidRPr="00D56108">
              <w:rPr>
                <w:rFonts w:ascii="Arial Narrow" w:hAnsi="Arial Narrow" w:cstheme="minorHAnsi"/>
              </w:rPr>
              <w:t xml:space="preserve"> do</w:t>
            </w:r>
            <w:r w:rsidR="00D12C80" w:rsidRPr="00D56108">
              <w:rPr>
                <w:rFonts w:ascii="Arial Narrow" w:hAnsi="Arial Narrow" w:cstheme="minorHAnsi"/>
              </w:rPr>
              <w:t>(a)</w:t>
            </w:r>
            <w:r w:rsidRPr="00D56108">
              <w:rPr>
                <w:rFonts w:ascii="Arial Narrow" w:hAnsi="Arial Narrow" w:cstheme="minorHAnsi"/>
              </w:rPr>
              <w:t xml:space="preserve"> cessionário</w:t>
            </w:r>
            <w:r w:rsidR="00D12C80" w:rsidRPr="00D56108">
              <w:rPr>
                <w:rFonts w:ascii="Arial Narrow" w:hAnsi="Arial Narrow" w:cstheme="minorHAnsi"/>
              </w:rPr>
              <w:t>(a)</w:t>
            </w:r>
            <w:r w:rsidRPr="00D56108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3420" w:type="dxa"/>
            <w:gridSpan w:val="3"/>
            <w:vAlign w:val="center"/>
          </w:tcPr>
          <w:p w14:paraId="14DE57E8" w14:textId="20DDE6C9" w:rsidR="008C2798" w:rsidRPr="00D56108" w:rsidRDefault="008C2798" w:rsidP="00854DC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OAB do advogado</w:t>
            </w:r>
            <w:r w:rsidR="00D12C80" w:rsidRPr="00D56108">
              <w:rPr>
                <w:rFonts w:ascii="Arial Narrow" w:hAnsi="Arial Narrow" w:cstheme="minorHAnsi"/>
              </w:rPr>
              <w:t>(a)</w:t>
            </w:r>
            <w:r w:rsidRPr="00D56108">
              <w:rPr>
                <w:rFonts w:ascii="Arial Narrow" w:hAnsi="Arial Narrow" w:cstheme="minorHAnsi"/>
              </w:rPr>
              <w:t xml:space="preserve"> do cessionário:</w:t>
            </w:r>
          </w:p>
        </w:tc>
      </w:tr>
      <w:tr w:rsidR="00797911" w:rsidRPr="00D56108" w14:paraId="2F12BEBB" w14:textId="77777777" w:rsidTr="0055095E">
        <w:trPr>
          <w:gridAfter w:val="1"/>
          <w:wAfter w:w="10" w:type="dxa"/>
          <w:trHeight w:val="340"/>
        </w:trPr>
        <w:tc>
          <w:tcPr>
            <w:tcW w:w="5670" w:type="dxa"/>
            <w:gridSpan w:val="2"/>
            <w:tcMar>
              <w:left w:w="57" w:type="dxa"/>
              <w:right w:w="57" w:type="dxa"/>
            </w:tcMar>
            <w:vAlign w:val="center"/>
          </w:tcPr>
          <w:p w14:paraId="0814EDA3" w14:textId="3C653748" w:rsidR="00797911" w:rsidRPr="00D56108" w:rsidRDefault="00797911" w:rsidP="0055095E">
            <w:pPr>
              <w:spacing w:line="300" w:lineRule="auto"/>
              <w:jc w:val="both"/>
            </w:pPr>
            <w:r w:rsidRPr="00D56108">
              <w:fldChar w:fldCharType="begin">
                <w:ffData>
                  <w:name w:val="Advogado_cessionario"/>
                  <w:enabled/>
                  <w:calcOnExit w:val="0"/>
                  <w:helpText w:type="text" w:val="Informe o nome do advogado do cessionário."/>
                  <w:statusText w:type="text" w:val="Informe o nome do advogado do cessionário."/>
                  <w:textInput>
                    <w:maxLength w:val="55"/>
                    <w:format w:val="1ª letra de cada pal. em maiúsc."/>
                  </w:textInput>
                </w:ffData>
              </w:fldChar>
            </w:r>
            <w:r w:rsidRPr="00D56108">
              <w:instrText xml:space="preserve"> FORMTEXT </w:instrText>
            </w:r>
            <w:r w:rsidRPr="00D56108">
              <w:fldChar w:fldCharType="separate"/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rPr>
                <w:noProof/>
              </w:rPr>
              <w:t> </w:t>
            </w:r>
            <w:r w:rsidRPr="00D56108">
              <w:fldChar w:fldCharType="end"/>
            </w:r>
          </w:p>
          <w:p w14:paraId="280AD12C" w14:textId="77777777" w:rsidR="00797911" w:rsidRPr="00D56108" w:rsidRDefault="00797911" w:rsidP="0055095E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</w:tc>
        <w:tc>
          <w:tcPr>
            <w:tcW w:w="3392" w:type="dxa"/>
            <w:vAlign w:val="center"/>
          </w:tcPr>
          <w:p w14:paraId="420759F4" w14:textId="3ABC9EC9" w:rsidR="00797911" w:rsidRPr="00D56108" w:rsidRDefault="001F444D" w:rsidP="0055095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número de OAB do advogado do cessionário."/>
                  <w:statusText w:type="text" w:val="Informe o número de OAB do advogado do cessionári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797911" w:rsidRPr="00D56108">
              <w:t>/</w:t>
            </w:r>
            <w:r w:rsidR="00FE02DF">
              <w:fldChar w:fldCharType="begin">
                <w:ffData>
                  <w:name w:val=""/>
                  <w:enabled/>
                  <w:calcOnExit w:val="0"/>
                  <w:helpText w:type="text" w:val="Informe a unidade da federação vinculada à OAB do advogado do cedente."/>
                  <w:statusText w:type="text" w:val="Informe a unidade da federação vinculada à OAB do advogado do cedente."/>
                  <w:textInput>
                    <w:maxLength w:val="2"/>
                    <w:format w:val="Maiúsculas"/>
                  </w:textInput>
                </w:ffData>
              </w:fldChar>
            </w:r>
            <w:r w:rsidR="00FE02DF">
              <w:instrText xml:space="preserve"> FORMTEXT </w:instrText>
            </w:r>
            <w:r w:rsidR="00FE02DF">
              <w:fldChar w:fldCharType="separate"/>
            </w:r>
            <w:r w:rsidR="00FE02DF">
              <w:rPr>
                <w:noProof/>
              </w:rPr>
              <w:t> </w:t>
            </w:r>
            <w:r w:rsidR="00FE02DF">
              <w:rPr>
                <w:noProof/>
              </w:rPr>
              <w:t> </w:t>
            </w:r>
            <w:r w:rsidR="00FE02DF">
              <w:fldChar w:fldCharType="end"/>
            </w:r>
          </w:p>
        </w:tc>
      </w:tr>
      <w:tr w:rsidR="008C2798" w:rsidRPr="00D56108" w14:paraId="271CB765" w14:textId="77777777" w:rsidTr="00797911">
        <w:trPr>
          <w:trHeight w:val="340"/>
        </w:trPr>
        <w:tc>
          <w:tcPr>
            <w:tcW w:w="5652" w:type="dxa"/>
            <w:tcMar>
              <w:left w:w="57" w:type="dxa"/>
              <w:right w:w="57" w:type="dxa"/>
            </w:tcMar>
            <w:vAlign w:val="center"/>
          </w:tcPr>
          <w:p w14:paraId="74B4C458" w14:textId="45113404" w:rsidR="008C2798" w:rsidRPr="00D56108" w:rsidRDefault="008C2798" w:rsidP="00854DC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Advogado</w:t>
            </w:r>
            <w:r w:rsidR="00D12C80" w:rsidRPr="00D56108">
              <w:rPr>
                <w:rFonts w:ascii="Arial Narrow" w:hAnsi="Arial Narrow" w:cstheme="minorHAnsi"/>
              </w:rPr>
              <w:t>(a)</w:t>
            </w:r>
            <w:r w:rsidRPr="00D56108">
              <w:rPr>
                <w:rFonts w:ascii="Arial Narrow" w:hAnsi="Arial Narrow" w:cstheme="minorHAnsi"/>
              </w:rPr>
              <w:t xml:space="preserve"> do</w:t>
            </w:r>
            <w:r w:rsidR="00D12C80" w:rsidRPr="00D56108">
              <w:rPr>
                <w:rFonts w:ascii="Arial Narrow" w:hAnsi="Arial Narrow" w:cstheme="minorHAnsi"/>
              </w:rPr>
              <w:t>(a)</w:t>
            </w:r>
            <w:r w:rsidRPr="00D56108">
              <w:rPr>
                <w:rFonts w:ascii="Arial Narrow" w:hAnsi="Arial Narrow" w:cstheme="minorHAnsi"/>
              </w:rPr>
              <w:t xml:space="preserve"> cessionário</w:t>
            </w:r>
            <w:r w:rsidR="00D12C80" w:rsidRPr="00D56108">
              <w:rPr>
                <w:rFonts w:ascii="Arial Narrow" w:hAnsi="Arial Narrow" w:cstheme="minorHAnsi"/>
              </w:rPr>
              <w:t>(a)</w:t>
            </w:r>
            <w:r w:rsidRPr="00D56108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3420" w:type="dxa"/>
            <w:gridSpan w:val="3"/>
            <w:vAlign w:val="center"/>
          </w:tcPr>
          <w:p w14:paraId="55DD5542" w14:textId="22191132" w:rsidR="008C2798" w:rsidRPr="00D56108" w:rsidRDefault="008C2798" w:rsidP="00854DC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OAB do advogado</w:t>
            </w:r>
            <w:r w:rsidR="00D12C80" w:rsidRPr="00D56108">
              <w:rPr>
                <w:rFonts w:ascii="Arial Narrow" w:hAnsi="Arial Narrow" w:cstheme="minorHAnsi"/>
              </w:rPr>
              <w:t>(a)</w:t>
            </w:r>
            <w:r w:rsidRPr="00D56108">
              <w:rPr>
                <w:rFonts w:ascii="Arial Narrow" w:hAnsi="Arial Narrow" w:cstheme="minorHAnsi"/>
              </w:rPr>
              <w:t xml:space="preserve"> do cessionário:</w:t>
            </w:r>
          </w:p>
        </w:tc>
      </w:tr>
      <w:tr w:rsidR="00797911" w:rsidRPr="00D56108" w14:paraId="31375AB4" w14:textId="77777777" w:rsidTr="0055095E">
        <w:trPr>
          <w:gridAfter w:val="1"/>
          <w:wAfter w:w="10" w:type="dxa"/>
          <w:trHeight w:val="340"/>
        </w:trPr>
        <w:tc>
          <w:tcPr>
            <w:tcW w:w="5670" w:type="dxa"/>
            <w:gridSpan w:val="2"/>
            <w:tcMar>
              <w:left w:w="57" w:type="dxa"/>
              <w:right w:w="57" w:type="dxa"/>
            </w:tcMar>
            <w:vAlign w:val="center"/>
          </w:tcPr>
          <w:p w14:paraId="5C88EF0C" w14:textId="5721DE78" w:rsidR="00797911" w:rsidRPr="001F444D" w:rsidRDefault="001F444D" w:rsidP="0055095E">
            <w:pPr>
              <w:spacing w:line="300" w:lineRule="auto"/>
              <w:jc w:val="both"/>
            </w:pPr>
            <w:r>
              <w:fldChar w:fldCharType="begin">
                <w:ffData>
                  <w:name w:val="Advogado_cessionario"/>
                  <w:enabled/>
                  <w:calcOnExit w:val="0"/>
                  <w:helpText w:type="text" w:val="Informe o nome do advogado do cessionário."/>
                  <w:statusText w:type="text" w:val="Informe o nome do advogado do cessionário."/>
                  <w:textInput>
                    <w:maxLength w:val="55"/>
                    <w:format w:val="1ª letra de cada pal. em maiúsc."/>
                  </w:textInput>
                </w:ffData>
              </w:fldChar>
            </w:r>
            <w:bookmarkStart w:id="10" w:name="Advogado_cessionari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3392" w:type="dxa"/>
            <w:vAlign w:val="center"/>
          </w:tcPr>
          <w:p w14:paraId="0C47954D" w14:textId="13AD1825" w:rsidR="00797911" w:rsidRPr="00D56108" w:rsidRDefault="001F444D" w:rsidP="0055095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número de OAB do advogado do cessionário."/>
                  <w:statusText w:type="text" w:val="Informe o número de OAB do advogado do cessionári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797911" w:rsidRPr="00D56108">
              <w:t>/</w:t>
            </w:r>
            <w:r w:rsidR="00FE02DF">
              <w:fldChar w:fldCharType="begin">
                <w:ffData>
                  <w:name w:val=""/>
                  <w:enabled/>
                  <w:calcOnExit w:val="0"/>
                  <w:helpText w:type="text" w:val="Informe a unidade da federação vinculada à OAB do advogado do cedente."/>
                  <w:statusText w:type="text" w:val="Informe a unidade da federação vinculada à OAB do advogado do cedente."/>
                  <w:textInput>
                    <w:maxLength w:val="2"/>
                    <w:format w:val="Maiúsculas"/>
                  </w:textInput>
                </w:ffData>
              </w:fldChar>
            </w:r>
            <w:r w:rsidR="00FE02DF">
              <w:instrText xml:space="preserve"> FORMTEXT </w:instrText>
            </w:r>
            <w:r w:rsidR="00FE02DF">
              <w:fldChar w:fldCharType="separate"/>
            </w:r>
            <w:r w:rsidR="00FE02DF">
              <w:rPr>
                <w:noProof/>
              </w:rPr>
              <w:t> </w:t>
            </w:r>
            <w:r w:rsidR="00FE02DF">
              <w:rPr>
                <w:noProof/>
              </w:rPr>
              <w:t> </w:t>
            </w:r>
            <w:r w:rsidR="00FE02DF">
              <w:fldChar w:fldCharType="end"/>
            </w:r>
          </w:p>
        </w:tc>
      </w:tr>
    </w:tbl>
    <w:p w14:paraId="6B4BFF5B" w14:textId="77777777" w:rsidR="008C2798" w:rsidRDefault="008C2798" w:rsidP="008C2798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171091AF" w14:textId="77777777" w:rsidR="008C2798" w:rsidRDefault="008C2798" w:rsidP="008C2798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2ADBE02E" w14:textId="77777777" w:rsidR="00D912D5" w:rsidRDefault="00D912D5" w:rsidP="00D912D5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0C20681C" w14:textId="77777777" w:rsidR="008C2798" w:rsidRDefault="008C2798" w:rsidP="00D912D5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7AFC7C6F" w14:textId="77777777" w:rsidR="008C2798" w:rsidRDefault="008C2798" w:rsidP="00D912D5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2E352FA4" w14:textId="012B6784" w:rsidR="00DE2D9B" w:rsidRDefault="00DE2D9B" w:rsidP="00DE2D9B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ANOTAÇÃO DE CESSÃO DE CRÉDITO (PÁG</w:t>
      </w:r>
      <w:r w:rsidR="00083AD3">
        <w:rPr>
          <w:rFonts w:ascii="Arial Narrow" w:hAnsi="Arial Narrow" w:cstheme="minorHAnsi"/>
          <w:b/>
          <w:bCs/>
          <w:u w:val="single"/>
        </w:rPr>
        <w:t>.</w:t>
      </w:r>
      <w:r>
        <w:rPr>
          <w:rFonts w:ascii="Arial Narrow" w:hAnsi="Arial Narrow" w:cstheme="minorHAnsi"/>
          <w:b/>
          <w:bCs/>
          <w:u w:val="single"/>
        </w:rPr>
        <w:t xml:space="preserve"> 2</w:t>
      </w:r>
      <w:r w:rsidR="00797911">
        <w:rPr>
          <w:rFonts w:ascii="Arial Narrow" w:hAnsi="Arial Narrow" w:cstheme="minorHAnsi"/>
          <w:b/>
          <w:bCs/>
          <w:u w:val="single"/>
        </w:rPr>
        <w:t>/2</w:t>
      </w:r>
      <w:r>
        <w:rPr>
          <w:rFonts w:ascii="Arial Narrow" w:hAnsi="Arial Narrow" w:cstheme="minorHAnsi"/>
          <w:b/>
          <w:bCs/>
          <w:u w:val="single"/>
        </w:rPr>
        <w:t>)</w:t>
      </w:r>
    </w:p>
    <w:p w14:paraId="052316FA" w14:textId="77777777" w:rsidR="00DE2D9B" w:rsidRPr="00DE2D9B" w:rsidRDefault="00DE2D9B" w:rsidP="00D912D5">
      <w:pPr>
        <w:spacing w:line="360" w:lineRule="auto"/>
        <w:jc w:val="both"/>
        <w:rPr>
          <w:rFonts w:ascii="Arial Narrow" w:hAnsi="Arial Narrow" w:cstheme="minorHAnsi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94534B" w:rsidRPr="000659FD" w14:paraId="69B43353" w14:textId="77777777" w:rsidTr="00EF73E3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7A4950F8" w14:textId="2F9C44F9" w:rsidR="0094534B" w:rsidRPr="00664D3C" w:rsidRDefault="0094534B" w:rsidP="0094534B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Outras informações</w:t>
            </w:r>
          </w:p>
        </w:tc>
      </w:tr>
    </w:tbl>
    <w:p w14:paraId="4121F375" w14:textId="77777777" w:rsidR="0094534B" w:rsidRDefault="0094534B" w:rsidP="0094534B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4534B" w14:paraId="7AB57001" w14:textId="77777777" w:rsidTr="00854DCE">
        <w:trPr>
          <w:trHeight w:val="340"/>
        </w:trPr>
        <w:tc>
          <w:tcPr>
            <w:tcW w:w="9062" w:type="dxa"/>
            <w:tcMar>
              <w:left w:w="57" w:type="dxa"/>
              <w:right w:w="57" w:type="dxa"/>
            </w:tcMar>
            <w:vAlign w:val="center"/>
          </w:tcPr>
          <w:p w14:paraId="4E85B674" w14:textId="106E2AD9" w:rsidR="0094534B" w:rsidRPr="00D56108" w:rsidRDefault="0094534B" w:rsidP="00854DC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56108">
              <w:rPr>
                <w:rFonts w:ascii="Arial Narrow" w:hAnsi="Arial Narrow" w:cstheme="minorHAnsi"/>
              </w:rPr>
              <w:t>Observação (preencher apenas se houver algum esclarecimento adicional a fazer):</w:t>
            </w:r>
          </w:p>
        </w:tc>
      </w:tr>
      <w:tr w:rsidR="002F32FF" w14:paraId="4CA26CDB" w14:textId="77777777" w:rsidTr="00854DCE">
        <w:trPr>
          <w:trHeight w:val="340"/>
        </w:trPr>
        <w:tc>
          <w:tcPr>
            <w:tcW w:w="9062" w:type="dxa"/>
            <w:tcMar>
              <w:left w:w="57" w:type="dxa"/>
              <w:right w:w="57" w:type="dxa"/>
            </w:tcMar>
            <w:vAlign w:val="center"/>
          </w:tcPr>
          <w:p w14:paraId="74ADDA73" w14:textId="4ACB0236" w:rsidR="002F32FF" w:rsidRPr="00D56108" w:rsidRDefault="001F444D" w:rsidP="00854DCE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bservacao"/>
                  <w:enabled/>
                  <w:calcOnExit w:val="0"/>
                  <w:helpText w:type="text" w:val="Informe a eventual ocorrência de circunstância importante para a compreensão da cessão de crédito realizada."/>
                  <w:statusText w:type="text" w:val="Informe a eventual ocorrência de circunstância importante para a compreensão da cessão de crédito realizada."/>
                  <w:textInput>
                    <w:maxLength w:val="500"/>
                  </w:textInput>
                </w:ffData>
              </w:fldChar>
            </w:r>
            <w:bookmarkStart w:id="11" w:name="Observaca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089E2DFE" w14:textId="77777777" w:rsidR="0094534B" w:rsidRDefault="0094534B" w:rsidP="000E4408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61234FE8" w14:textId="77777777" w:rsidR="002F32FF" w:rsidRDefault="002F32FF" w:rsidP="000E4408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61C78DB7" w14:textId="36CEFF3D" w:rsidR="004C2AFC" w:rsidRDefault="00A57017" w:rsidP="000E4408">
      <w:pPr>
        <w:pStyle w:val="Corpodetexto2"/>
        <w:rPr>
          <w:rFonts w:ascii="Arial Narrow" w:hAnsi="Arial Narrow" w:cstheme="minorHAnsi"/>
          <w:color w:val="44546A" w:themeColor="text2"/>
          <w:sz w:val="24"/>
        </w:rPr>
      </w:pPr>
      <w:r>
        <w:rPr>
          <w:rFonts w:ascii="Arial Narrow" w:hAnsi="Arial Narrow" w:cstheme="minorHAnsi"/>
          <w:b/>
          <w:color w:val="44546A" w:themeColor="text2"/>
          <w:sz w:val="24"/>
          <w:u w:val="single"/>
        </w:rPr>
        <w:t>Orientações para o preenchimento</w:t>
      </w:r>
      <w:r w:rsidR="009E59F4" w:rsidRPr="004665C8">
        <w:rPr>
          <w:rFonts w:ascii="Arial Narrow" w:hAnsi="Arial Narrow" w:cstheme="minorHAnsi"/>
          <w:color w:val="44546A" w:themeColor="text2"/>
          <w:sz w:val="24"/>
        </w:rPr>
        <w:t>:</w:t>
      </w:r>
    </w:p>
    <w:p w14:paraId="52C94030" w14:textId="77777777" w:rsidR="00A57017" w:rsidRDefault="00A57017" w:rsidP="000E4408">
      <w:pPr>
        <w:pStyle w:val="Corpodetexto2"/>
        <w:rPr>
          <w:rFonts w:ascii="Arial Narrow" w:hAnsi="Arial Narrow" w:cstheme="minorHAnsi"/>
          <w:color w:val="44546A" w:themeColor="text2"/>
          <w:sz w:val="24"/>
        </w:rPr>
      </w:pPr>
    </w:p>
    <w:p w14:paraId="20D1542D" w14:textId="3F05774F" w:rsidR="00A57017" w:rsidRPr="00D56108" w:rsidRDefault="00A57017" w:rsidP="00A57017">
      <w:pPr>
        <w:pStyle w:val="Corpodetexto2"/>
        <w:numPr>
          <w:ilvl w:val="0"/>
          <w:numId w:val="10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D56108">
        <w:rPr>
          <w:rFonts w:ascii="Arial Narrow" w:hAnsi="Arial Narrow" w:cstheme="minorHAnsi"/>
          <w:b/>
          <w:bCs/>
          <w:sz w:val="24"/>
        </w:rPr>
        <w:t>No item 1</w:t>
      </w:r>
      <w:r w:rsidRPr="00D56108">
        <w:rPr>
          <w:rFonts w:ascii="Arial Narrow" w:hAnsi="Arial Narrow" w:cstheme="minorHAnsi"/>
          <w:sz w:val="24"/>
        </w:rPr>
        <w:t>, identificar o beneficiário originário do crédito, ou seja, o credor que ingressou com a ação judicial em face da entidade devedora e que obteve o direito originário de receber o crédito;</w:t>
      </w:r>
    </w:p>
    <w:p w14:paraId="6C644786" w14:textId="3FE28D3E" w:rsidR="00A57017" w:rsidRPr="00D56108" w:rsidRDefault="00A57017" w:rsidP="00A57017">
      <w:pPr>
        <w:pStyle w:val="Corpodetexto2"/>
        <w:numPr>
          <w:ilvl w:val="0"/>
          <w:numId w:val="10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D56108">
        <w:rPr>
          <w:rFonts w:ascii="Arial Narrow" w:hAnsi="Arial Narrow" w:cstheme="minorHAnsi"/>
          <w:b/>
          <w:bCs/>
          <w:sz w:val="24"/>
        </w:rPr>
        <w:t>No item 2</w:t>
      </w:r>
      <w:r w:rsidRPr="00D56108">
        <w:rPr>
          <w:rFonts w:ascii="Arial Narrow" w:hAnsi="Arial Narrow" w:cstheme="minorHAnsi"/>
          <w:sz w:val="24"/>
        </w:rPr>
        <w:t>, identificar o até então titular do crédito, podendo ser o herdeiro ou cessionário anterior, que é o cedente do crédito referente à presente comunicação de cessão de crédito</w:t>
      </w:r>
      <w:r w:rsidR="007230A0" w:rsidRPr="00D56108">
        <w:rPr>
          <w:rFonts w:ascii="Arial Narrow" w:hAnsi="Arial Narrow" w:cstheme="minorHAnsi"/>
          <w:sz w:val="24"/>
        </w:rPr>
        <w:t xml:space="preserve"> (obs.: caso o titular originário do crédito seja o próprio cedente, repetir os mesmos dados em ambos os campos)</w:t>
      </w:r>
      <w:r w:rsidRPr="00D56108">
        <w:rPr>
          <w:rFonts w:ascii="Arial Narrow" w:hAnsi="Arial Narrow" w:cstheme="minorHAnsi"/>
          <w:sz w:val="24"/>
        </w:rPr>
        <w:t>;</w:t>
      </w:r>
    </w:p>
    <w:p w14:paraId="09DABAAE" w14:textId="633FABE7" w:rsidR="00A57017" w:rsidRPr="00D56108" w:rsidRDefault="00A57017" w:rsidP="00A57017">
      <w:pPr>
        <w:pStyle w:val="Corpodetexto2"/>
        <w:numPr>
          <w:ilvl w:val="0"/>
          <w:numId w:val="10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D56108">
        <w:rPr>
          <w:rFonts w:ascii="Arial Narrow" w:hAnsi="Arial Narrow" w:cstheme="minorHAnsi"/>
          <w:b/>
          <w:bCs/>
          <w:sz w:val="24"/>
        </w:rPr>
        <w:t>No item 3</w:t>
      </w:r>
      <w:r w:rsidRPr="00D56108">
        <w:rPr>
          <w:rFonts w:ascii="Arial Narrow" w:hAnsi="Arial Narrow" w:cstheme="minorHAnsi"/>
          <w:sz w:val="24"/>
        </w:rPr>
        <w:t>, identificar o cessionário que nesta oportunidade está adquirindo o crédito referente à presente comunicação de cessão de crédito.</w:t>
      </w:r>
    </w:p>
    <w:p w14:paraId="0E7BB20B" w14:textId="77777777" w:rsidR="00A57017" w:rsidRDefault="00A57017" w:rsidP="00A57017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3169539B" w14:textId="30B9306F" w:rsidR="00A57017" w:rsidRDefault="00A57017" w:rsidP="00A57017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  <w:r w:rsidRPr="004665C8">
        <w:rPr>
          <w:rFonts w:ascii="Segoe UI Symbol" w:hAnsi="Segoe UI Symbol" w:cs="Segoe UI Symbol"/>
          <w:color w:val="FF0000"/>
          <w:sz w:val="24"/>
        </w:rPr>
        <w:t>📌</w:t>
      </w:r>
      <w:r w:rsidRPr="004665C8">
        <w:rPr>
          <w:rFonts w:ascii="Arial Narrow" w:hAnsi="Arial Narrow" w:cstheme="minorHAnsi"/>
          <w:color w:val="FF0000"/>
          <w:sz w:val="24"/>
        </w:rPr>
        <w:t xml:space="preserve"> </w:t>
      </w:r>
      <w:r w:rsidRPr="004665C8">
        <w:rPr>
          <w:rStyle w:val="Forte"/>
          <w:rFonts w:ascii="Arial Narrow" w:hAnsi="Arial Narrow" w:cstheme="minorHAnsi"/>
          <w:color w:val="FF0000"/>
          <w:sz w:val="24"/>
        </w:rPr>
        <w:t>Importante:</w:t>
      </w:r>
    </w:p>
    <w:p w14:paraId="14F20C46" w14:textId="77777777" w:rsidR="00A57017" w:rsidRPr="00D56108" w:rsidRDefault="004C2AFC" w:rsidP="006D68CA">
      <w:pPr>
        <w:pStyle w:val="Corpodetexto2"/>
        <w:numPr>
          <w:ilvl w:val="0"/>
          <w:numId w:val="11"/>
        </w:numPr>
        <w:spacing w:line="300" w:lineRule="auto"/>
        <w:ind w:left="0" w:firstLine="0"/>
        <w:rPr>
          <w:rFonts w:ascii="Arial Narrow" w:hAnsi="Arial Narrow" w:cstheme="minorHAnsi"/>
          <w:iCs/>
          <w:sz w:val="24"/>
        </w:rPr>
      </w:pPr>
      <w:r w:rsidRPr="00D56108">
        <w:rPr>
          <w:rFonts w:ascii="Arial Narrow" w:hAnsi="Arial Narrow" w:cstheme="minorHAnsi"/>
          <w:sz w:val="24"/>
        </w:rPr>
        <w:t>Conforme alerta incluído no item 4,</w:t>
      </w:r>
      <w:r w:rsidRPr="00D56108">
        <w:rPr>
          <w:rFonts w:ascii="Arial Narrow" w:hAnsi="Arial Narrow" w:cstheme="minorHAnsi"/>
          <w:iCs/>
          <w:sz w:val="24"/>
        </w:rPr>
        <w:t xml:space="preserve"> </w:t>
      </w:r>
      <w:r w:rsidRPr="00D56108">
        <w:rPr>
          <w:rFonts w:ascii="Arial Narrow" w:hAnsi="Arial Narrow" w:cstheme="minorHAnsi"/>
          <w:b/>
          <w:bCs/>
          <w:iCs/>
          <w:sz w:val="24"/>
          <w:u w:val="single"/>
        </w:rPr>
        <w:t>o percentual cedido deve levar em consideração apenas o valor que o cedente tem disponível para negociar</w:t>
      </w:r>
      <w:r w:rsidRPr="00D56108">
        <w:rPr>
          <w:rFonts w:ascii="Arial Narrow" w:hAnsi="Arial Narrow" w:cstheme="minorHAnsi"/>
          <w:iCs/>
          <w:sz w:val="24"/>
        </w:rPr>
        <w:t>, não devendo ser contabilizado como parte do percentual cedido o valor integral do precatório, sobretudo quando houver mais de um credor, honorários sucumbenciais requisitados, outros herdeiros ou quaisquer outras partes que créditos a receber.</w:t>
      </w:r>
    </w:p>
    <w:p w14:paraId="61B326C1" w14:textId="6840B1CE" w:rsidR="00B75AD8" w:rsidRPr="00D56108" w:rsidRDefault="004A6AF4" w:rsidP="006D68CA">
      <w:pPr>
        <w:pStyle w:val="Corpodetexto2"/>
        <w:numPr>
          <w:ilvl w:val="0"/>
          <w:numId w:val="11"/>
        </w:numPr>
        <w:spacing w:line="300" w:lineRule="auto"/>
        <w:ind w:left="0" w:firstLine="0"/>
        <w:rPr>
          <w:rFonts w:ascii="Arial Narrow" w:hAnsi="Arial Narrow" w:cstheme="minorHAnsi"/>
          <w:iCs/>
          <w:sz w:val="24"/>
        </w:rPr>
      </w:pPr>
      <w:r w:rsidRPr="00D56108">
        <w:rPr>
          <w:rFonts w:ascii="Arial Narrow" w:hAnsi="Arial Narrow" w:cstheme="minorHAnsi"/>
          <w:sz w:val="24"/>
        </w:rPr>
        <w:t xml:space="preserve">Nos termos do Provimento CSM 2753/24, art. 13, inciso I, </w:t>
      </w:r>
      <w:r w:rsidRPr="00D56108">
        <w:rPr>
          <w:rFonts w:ascii="Arial Narrow" w:hAnsi="Arial Narrow" w:cstheme="minorHAnsi"/>
          <w:b/>
          <w:bCs/>
          <w:sz w:val="24"/>
          <w:u w:val="single"/>
        </w:rPr>
        <w:t>será ineficaz perante a DEPRE</w:t>
      </w:r>
      <w:r w:rsidRPr="00D56108">
        <w:rPr>
          <w:rFonts w:ascii="Arial Narrow" w:hAnsi="Arial Narrow" w:cstheme="minorHAnsi"/>
          <w:sz w:val="24"/>
        </w:rPr>
        <w:t xml:space="preserve"> a escritura pública de cessão de crédito em precatório quando </w:t>
      </w:r>
      <w:r w:rsidRPr="00D56108">
        <w:rPr>
          <w:rFonts w:ascii="Arial Narrow" w:hAnsi="Arial Narrow" w:cstheme="minorHAnsi"/>
          <w:b/>
          <w:bCs/>
          <w:sz w:val="24"/>
          <w:u w:val="single"/>
        </w:rPr>
        <w:t>cedente e cessionário estiverem representados pelo mesmo advogado ou sociedade de advogados</w:t>
      </w:r>
      <w:r w:rsidRPr="00D56108">
        <w:rPr>
          <w:rFonts w:ascii="Arial Narrow" w:hAnsi="Arial Narrow" w:cstheme="minorHAnsi"/>
          <w:sz w:val="24"/>
        </w:rPr>
        <w:t>.</w:t>
      </w:r>
    </w:p>
    <w:p w14:paraId="65635BA2" w14:textId="77777777" w:rsidR="004A6AF4" w:rsidRPr="00D56108" w:rsidRDefault="004A6AF4" w:rsidP="000E4408">
      <w:pPr>
        <w:pStyle w:val="Corpodetexto2"/>
        <w:rPr>
          <w:rFonts w:ascii="Arial Narrow" w:hAnsi="Arial Narrow" w:cstheme="minorHAnsi"/>
          <w:sz w:val="24"/>
        </w:rPr>
      </w:pPr>
    </w:p>
    <w:p w14:paraId="2EC5CAD7" w14:textId="2A93A0FF" w:rsidR="004A6AF4" w:rsidRDefault="00AC11D2" w:rsidP="000E4408">
      <w:pPr>
        <w:pStyle w:val="Corpodetexto2"/>
        <w:rPr>
          <w:rFonts w:ascii="Arial Narrow" w:hAnsi="Arial Narrow" w:cstheme="minorHAnsi"/>
          <w:iCs/>
          <w:sz w:val="24"/>
        </w:rPr>
      </w:pPr>
      <w:r w:rsidRPr="00AC11D2">
        <w:rPr>
          <w:rFonts w:ascii="Arial Narrow" w:hAnsi="Arial Narrow" w:cstheme="minorHAnsi"/>
          <w:sz w:val="24"/>
        </w:rPr>
        <w:t xml:space="preserve">Data: </w:t>
      </w:r>
      <w:r w:rsidRPr="00AC11D2">
        <w:rPr>
          <w:rFonts w:ascii="Arial Narrow" w:hAnsi="Arial Narrow" w:cstheme="minorHAnsi"/>
          <w:iCs/>
          <w:sz w:val="24"/>
        </w:rPr>
        <w:t>registrada na assinatura da petição eletrônica nos autos do precatório.</w:t>
      </w:r>
    </w:p>
    <w:p w14:paraId="2311F0BB" w14:textId="77777777" w:rsidR="00AC11D2" w:rsidRDefault="00AC11D2" w:rsidP="000E4408">
      <w:pPr>
        <w:pStyle w:val="Corpodetexto2"/>
        <w:rPr>
          <w:rFonts w:ascii="Arial Narrow" w:hAnsi="Arial Narrow" w:cstheme="minorHAnsi"/>
          <w:sz w:val="24"/>
        </w:rPr>
      </w:pPr>
    </w:p>
    <w:p w14:paraId="6BA0F248" w14:textId="77777777" w:rsidR="00AC11D2" w:rsidRDefault="00AC11D2" w:rsidP="000E4408">
      <w:pPr>
        <w:pStyle w:val="Corpodetexto2"/>
        <w:rPr>
          <w:rFonts w:ascii="Arial Narrow" w:hAnsi="Arial Narrow" w:cstheme="minorHAnsi"/>
          <w:sz w:val="24"/>
        </w:rPr>
      </w:pPr>
    </w:p>
    <w:p w14:paraId="53752A64" w14:textId="77777777" w:rsidR="002F32FF" w:rsidRDefault="002F32FF" w:rsidP="000E4408">
      <w:pPr>
        <w:pStyle w:val="Corpodetexto2"/>
        <w:rPr>
          <w:rFonts w:ascii="Arial Narrow" w:hAnsi="Arial Narrow" w:cstheme="minorHAnsi"/>
          <w:sz w:val="24"/>
        </w:rPr>
      </w:pPr>
    </w:p>
    <w:p w14:paraId="4F10C858" w14:textId="77777777" w:rsidR="00DB0FC7" w:rsidRDefault="00DB0FC7" w:rsidP="000E4408">
      <w:pPr>
        <w:pStyle w:val="Corpodetexto2"/>
        <w:rPr>
          <w:rFonts w:ascii="Arial Narrow" w:hAnsi="Arial Narrow" w:cstheme="minorHAnsi"/>
          <w:sz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B0FC7" w14:paraId="3025A2E9" w14:textId="77777777" w:rsidTr="00DB0FC7">
        <w:tc>
          <w:tcPr>
            <w:tcW w:w="4531" w:type="dxa"/>
          </w:tcPr>
          <w:p w14:paraId="51E2C297" w14:textId="77777777" w:rsidR="00DB0FC7" w:rsidRDefault="00DB0FC7" w:rsidP="000E4408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14:paraId="035006E8" w14:textId="77777777" w:rsidR="00DB0FC7" w:rsidRDefault="00DB0FC7" w:rsidP="000E4408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</w:tr>
    </w:tbl>
    <w:p w14:paraId="2EE79A11" w14:textId="77777777" w:rsidR="00DB0FC7" w:rsidRDefault="00DB0FC7" w:rsidP="00DB0FC7">
      <w:pPr>
        <w:pStyle w:val="Corpodetexto2"/>
        <w:jc w:val="right"/>
        <w:rPr>
          <w:rFonts w:ascii="Arial Narrow" w:hAnsi="Arial Narrow" w:cstheme="minorHAnsi"/>
          <w:sz w:val="24"/>
        </w:rPr>
      </w:pPr>
      <w:r>
        <w:rPr>
          <w:rFonts w:ascii="Arial Narrow" w:hAnsi="Arial Narrow" w:cstheme="minorHAnsi"/>
          <w:sz w:val="24"/>
        </w:rPr>
        <w:t>Assinatura</w:t>
      </w:r>
    </w:p>
    <w:sectPr w:rsidR="00DB0FC7" w:rsidSect="00DB0FC7">
      <w:headerReference w:type="default" r:id="rId8"/>
      <w:pgSz w:w="11907" w:h="16840" w:code="9"/>
      <w:pgMar w:top="1134" w:right="1134" w:bottom="567" w:left="1701" w:header="28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9D23A" w14:textId="77777777" w:rsidR="00977446" w:rsidRDefault="00977446">
      <w:r>
        <w:separator/>
      </w:r>
    </w:p>
  </w:endnote>
  <w:endnote w:type="continuationSeparator" w:id="0">
    <w:p w14:paraId="653E4E7D" w14:textId="77777777" w:rsidR="00977446" w:rsidRDefault="0097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5DF0" w14:textId="77777777" w:rsidR="00977446" w:rsidRDefault="00977446">
      <w:r>
        <w:separator/>
      </w:r>
    </w:p>
  </w:footnote>
  <w:footnote w:type="continuationSeparator" w:id="0">
    <w:p w14:paraId="6DDB4464" w14:textId="77777777" w:rsidR="00977446" w:rsidRDefault="00977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B249" w14:textId="77777777" w:rsidR="000E4408" w:rsidRPr="00813718" w:rsidRDefault="001D468C" w:rsidP="004665C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05C5E" wp14:editId="12144EA7">
          <wp:simplePos x="0" y="0"/>
          <wp:positionH relativeFrom="column">
            <wp:posOffset>0</wp:posOffset>
          </wp:positionH>
          <wp:positionV relativeFrom="paragraph">
            <wp:posOffset>175260</wp:posOffset>
          </wp:positionV>
          <wp:extent cx="5394960" cy="967740"/>
          <wp:effectExtent l="0" t="0" r="0" b="3810"/>
          <wp:wrapTight wrapText="bothSides">
            <wp:wrapPolygon edited="0">
              <wp:start x="0" y="0"/>
              <wp:lineTo x="0" y="21260"/>
              <wp:lineTo x="21508" y="21260"/>
              <wp:lineTo x="21508" y="0"/>
              <wp:lineTo x="0" y="0"/>
            </wp:wrapPolygon>
          </wp:wrapTight>
          <wp:docPr id="1071001269" name="Imagem 1071001269" descr="b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2E0"/>
    <w:multiLevelType w:val="hybridMultilevel"/>
    <w:tmpl w:val="A68262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04A7"/>
    <w:multiLevelType w:val="hybridMultilevel"/>
    <w:tmpl w:val="90D272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C26FE"/>
    <w:multiLevelType w:val="hybridMultilevel"/>
    <w:tmpl w:val="C9369E54"/>
    <w:lvl w:ilvl="0" w:tplc="85184F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37FC9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E1891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99A9E"/>
    <w:multiLevelType w:val="hybridMultilevel"/>
    <w:tmpl w:val="531CB5F0"/>
    <w:lvl w:ilvl="0" w:tplc="33F6AB52">
      <w:start w:val="1"/>
      <w:numFmt w:val="upperLetter"/>
      <w:lvlText w:val="%1)"/>
      <w:lvlJc w:val="left"/>
      <w:pPr>
        <w:ind w:left="720" w:hanging="360"/>
      </w:pPr>
    </w:lvl>
    <w:lvl w:ilvl="1" w:tplc="F0023490">
      <w:start w:val="1"/>
      <w:numFmt w:val="lowerLetter"/>
      <w:lvlText w:val="%2."/>
      <w:lvlJc w:val="left"/>
      <w:pPr>
        <w:ind w:left="1440" w:hanging="360"/>
      </w:pPr>
    </w:lvl>
    <w:lvl w:ilvl="2" w:tplc="E2F687D8">
      <w:start w:val="1"/>
      <w:numFmt w:val="lowerRoman"/>
      <w:lvlText w:val="%3."/>
      <w:lvlJc w:val="right"/>
      <w:pPr>
        <w:ind w:left="2160" w:hanging="180"/>
      </w:pPr>
    </w:lvl>
    <w:lvl w:ilvl="3" w:tplc="EEFCED50">
      <w:start w:val="1"/>
      <w:numFmt w:val="decimal"/>
      <w:lvlText w:val="%4."/>
      <w:lvlJc w:val="left"/>
      <w:pPr>
        <w:ind w:left="2880" w:hanging="360"/>
      </w:pPr>
    </w:lvl>
    <w:lvl w:ilvl="4" w:tplc="9C388408">
      <w:start w:val="1"/>
      <w:numFmt w:val="lowerLetter"/>
      <w:lvlText w:val="%5."/>
      <w:lvlJc w:val="left"/>
      <w:pPr>
        <w:ind w:left="3600" w:hanging="360"/>
      </w:pPr>
    </w:lvl>
    <w:lvl w:ilvl="5" w:tplc="CC86B9DE">
      <w:start w:val="1"/>
      <w:numFmt w:val="lowerRoman"/>
      <w:lvlText w:val="%6."/>
      <w:lvlJc w:val="right"/>
      <w:pPr>
        <w:ind w:left="4320" w:hanging="180"/>
      </w:pPr>
    </w:lvl>
    <w:lvl w:ilvl="6" w:tplc="23B67022">
      <w:start w:val="1"/>
      <w:numFmt w:val="decimal"/>
      <w:lvlText w:val="%7."/>
      <w:lvlJc w:val="left"/>
      <w:pPr>
        <w:ind w:left="5040" w:hanging="360"/>
      </w:pPr>
    </w:lvl>
    <w:lvl w:ilvl="7" w:tplc="31C8185A">
      <w:start w:val="1"/>
      <w:numFmt w:val="lowerLetter"/>
      <w:lvlText w:val="%8."/>
      <w:lvlJc w:val="left"/>
      <w:pPr>
        <w:ind w:left="5760" w:hanging="360"/>
      </w:pPr>
    </w:lvl>
    <w:lvl w:ilvl="8" w:tplc="82382FF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D72F5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AE1D6"/>
    <w:multiLevelType w:val="hybridMultilevel"/>
    <w:tmpl w:val="1D64F92E"/>
    <w:lvl w:ilvl="0" w:tplc="F198D8A8">
      <w:start w:val="1"/>
      <w:numFmt w:val="upperLetter"/>
      <w:lvlText w:val="%1)"/>
      <w:lvlJc w:val="left"/>
      <w:pPr>
        <w:ind w:left="720" w:hanging="360"/>
      </w:pPr>
    </w:lvl>
    <w:lvl w:ilvl="1" w:tplc="3E5EEB3C">
      <w:start w:val="1"/>
      <w:numFmt w:val="lowerLetter"/>
      <w:lvlText w:val="%2."/>
      <w:lvlJc w:val="left"/>
      <w:pPr>
        <w:ind w:left="1440" w:hanging="360"/>
      </w:pPr>
    </w:lvl>
    <w:lvl w:ilvl="2" w:tplc="02CA77AC">
      <w:start w:val="1"/>
      <w:numFmt w:val="lowerRoman"/>
      <w:lvlText w:val="%3."/>
      <w:lvlJc w:val="right"/>
      <w:pPr>
        <w:ind w:left="2160" w:hanging="180"/>
      </w:pPr>
    </w:lvl>
    <w:lvl w:ilvl="3" w:tplc="615C8C5E">
      <w:start w:val="1"/>
      <w:numFmt w:val="decimal"/>
      <w:lvlText w:val="%4."/>
      <w:lvlJc w:val="left"/>
      <w:pPr>
        <w:ind w:left="2880" w:hanging="360"/>
      </w:pPr>
    </w:lvl>
    <w:lvl w:ilvl="4" w:tplc="557A897C">
      <w:start w:val="1"/>
      <w:numFmt w:val="lowerLetter"/>
      <w:lvlText w:val="%5."/>
      <w:lvlJc w:val="left"/>
      <w:pPr>
        <w:ind w:left="3600" w:hanging="360"/>
      </w:pPr>
    </w:lvl>
    <w:lvl w:ilvl="5" w:tplc="C074AFE0">
      <w:start w:val="1"/>
      <w:numFmt w:val="lowerRoman"/>
      <w:lvlText w:val="%6."/>
      <w:lvlJc w:val="right"/>
      <w:pPr>
        <w:ind w:left="4320" w:hanging="180"/>
      </w:pPr>
    </w:lvl>
    <w:lvl w:ilvl="6" w:tplc="BF28E314">
      <w:start w:val="1"/>
      <w:numFmt w:val="decimal"/>
      <w:lvlText w:val="%7."/>
      <w:lvlJc w:val="left"/>
      <w:pPr>
        <w:ind w:left="5040" w:hanging="360"/>
      </w:pPr>
    </w:lvl>
    <w:lvl w:ilvl="7" w:tplc="0D56EEB2">
      <w:start w:val="1"/>
      <w:numFmt w:val="lowerLetter"/>
      <w:lvlText w:val="%8."/>
      <w:lvlJc w:val="left"/>
      <w:pPr>
        <w:ind w:left="5760" w:hanging="360"/>
      </w:pPr>
    </w:lvl>
    <w:lvl w:ilvl="8" w:tplc="EC2A965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83985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9B6959"/>
    <w:multiLevelType w:val="hybridMultilevel"/>
    <w:tmpl w:val="B7DAAB8E"/>
    <w:lvl w:ilvl="0" w:tplc="08B44DFE">
      <w:start w:val="1"/>
      <w:numFmt w:val="upperLetter"/>
      <w:lvlText w:val="%1)"/>
      <w:lvlJc w:val="left"/>
      <w:pPr>
        <w:ind w:left="720" w:hanging="360"/>
      </w:pPr>
    </w:lvl>
    <w:lvl w:ilvl="1" w:tplc="97A2D178">
      <w:start w:val="1"/>
      <w:numFmt w:val="lowerLetter"/>
      <w:lvlText w:val="%2."/>
      <w:lvlJc w:val="left"/>
      <w:pPr>
        <w:ind w:left="1440" w:hanging="360"/>
      </w:pPr>
    </w:lvl>
    <w:lvl w:ilvl="2" w:tplc="8CCAB7C2">
      <w:start w:val="1"/>
      <w:numFmt w:val="lowerRoman"/>
      <w:lvlText w:val="%3."/>
      <w:lvlJc w:val="right"/>
      <w:pPr>
        <w:ind w:left="2160" w:hanging="180"/>
      </w:pPr>
    </w:lvl>
    <w:lvl w:ilvl="3" w:tplc="3E06C25A">
      <w:start w:val="1"/>
      <w:numFmt w:val="decimal"/>
      <w:lvlText w:val="%4."/>
      <w:lvlJc w:val="left"/>
      <w:pPr>
        <w:ind w:left="2880" w:hanging="360"/>
      </w:pPr>
    </w:lvl>
    <w:lvl w:ilvl="4" w:tplc="78E0CDFC">
      <w:start w:val="1"/>
      <w:numFmt w:val="lowerLetter"/>
      <w:lvlText w:val="%5."/>
      <w:lvlJc w:val="left"/>
      <w:pPr>
        <w:ind w:left="3600" w:hanging="360"/>
      </w:pPr>
    </w:lvl>
    <w:lvl w:ilvl="5" w:tplc="F99EE82C">
      <w:start w:val="1"/>
      <w:numFmt w:val="lowerRoman"/>
      <w:lvlText w:val="%6."/>
      <w:lvlJc w:val="right"/>
      <w:pPr>
        <w:ind w:left="4320" w:hanging="180"/>
      </w:pPr>
    </w:lvl>
    <w:lvl w:ilvl="6" w:tplc="72F8016A">
      <w:start w:val="1"/>
      <w:numFmt w:val="decimal"/>
      <w:lvlText w:val="%7."/>
      <w:lvlJc w:val="left"/>
      <w:pPr>
        <w:ind w:left="5040" w:hanging="360"/>
      </w:pPr>
    </w:lvl>
    <w:lvl w:ilvl="7" w:tplc="B01CB53E">
      <w:start w:val="1"/>
      <w:numFmt w:val="lowerLetter"/>
      <w:lvlText w:val="%8."/>
      <w:lvlJc w:val="left"/>
      <w:pPr>
        <w:ind w:left="5760" w:hanging="360"/>
      </w:pPr>
    </w:lvl>
    <w:lvl w:ilvl="8" w:tplc="995861D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1517C"/>
    <w:multiLevelType w:val="hybridMultilevel"/>
    <w:tmpl w:val="AC14E5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429064">
    <w:abstractNumId w:val="5"/>
  </w:num>
  <w:num w:numId="2" w16cid:durableId="1843545859">
    <w:abstractNumId w:val="9"/>
  </w:num>
  <w:num w:numId="3" w16cid:durableId="302200034">
    <w:abstractNumId w:val="7"/>
  </w:num>
  <w:num w:numId="4" w16cid:durableId="130444207">
    <w:abstractNumId w:val="2"/>
  </w:num>
  <w:num w:numId="5" w16cid:durableId="827750860">
    <w:abstractNumId w:val="10"/>
  </w:num>
  <w:num w:numId="6" w16cid:durableId="179465732">
    <w:abstractNumId w:val="3"/>
  </w:num>
  <w:num w:numId="7" w16cid:durableId="1439761340">
    <w:abstractNumId w:val="8"/>
  </w:num>
  <w:num w:numId="8" w16cid:durableId="1733457271">
    <w:abstractNumId w:val="6"/>
  </w:num>
  <w:num w:numId="9" w16cid:durableId="460266701">
    <w:abstractNumId w:val="4"/>
  </w:num>
  <w:num w:numId="10" w16cid:durableId="1772819915">
    <w:abstractNumId w:val="0"/>
  </w:num>
  <w:num w:numId="11" w16cid:durableId="1030423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t4OBkBsC29f2nf6Rnwrx/ypMz8TbYp9vB99fBFDantzEyv3XphDVoRMfOKoY8+B8ROI/idgSGC+kQhl4Un4gqA==" w:salt="0mNHX2SudjvBBWZlahmpFQ==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D4B"/>
    <w:rsid w:val="00000A11"/>
    <w:rsid w:val="0000495D"/>
    <w:rsid w:val="000075BC"/>
    <w:rsid w:val="00010408"/>
    <w:rsid w:val="000118B9"/>
    <w:rsid w:val="0001368D"/>
    <w:rsid w:val="00015505"/>
    <w:rsid w:val="00016343"/>
    <w:rsid w:val="000217EA"/>
    <w:rsid w:val="00025E24"/>
    <w:rsid w:val="00027CBA"/>
    <w:rsid w:val="0005029C"/>
    <w:rsid w:val="000546C4"/>
    <w:rsid w:val="000567C5"/>
    <w:rsid w:val="00062A9E"/>
    <w:rsid w:val="00064163"/>
    <w:rsid w:val="00064CDF"/>
    <w:rsid w:val="000659FD"/>
    <w:rsid w:val="00071DEC"/>
    <w:rsid w:val="00075302"/>
    <w:rsid w:val="00077A84"/>
    <w:rsid w:val="00082C70"/>
    <w:rsid w:val="00083AD3"/>
    <w:rsid w:val="00087DD3"/>
    <w:rsid w:val="000A4420"/>
    <w:rsid w:val="000A6B30"/>
    <w:rsid w:val="000A6CC2"/>
    <w:rsid w:val="000B0210"/>
    <w:rsid w:val="000B0867"/>
    <w:rsid w:val="000B4736"/>
    <w:rsid w:val="000B6C80"/>
    <w:rsid w:val="000C502F"/>
    <w:rsid w:val="000C55B5"/>
    <w:rsid w:val="000C5D28"/>
    <w:rsid w:val="000C5EF4"/>
    <w:rsid w:val="000D187C"/>
    <w:rsid w:val="000D533B"/>
    <w:rsid w:val="000D57B9"/>
    <w:rsid w:val="000E165F"/>
    <w:rsid w:val="000E2F71"/>
    <w:rsid w:val="000E4408"/>
    <w:rsid w:val="000E4B53"/>
    <w:rsid w:val="000F02ED"/>
    <w:rsid w:val="000F1AA6"/>
    <w:rsid w:val="000F765B"/>
    <w:rsid w:val="000F7907"/>
    <w:rsid w:val="00101805"/>
    <w:rsid w:val="0011763F"/>
    <w:rsid w:val="00126F4C"/>
    <w:rsid w:val="00130FA7"/>
    <w:rsid w:val="00137FAA"/>
    <w:rsid w:val="00143194"/>
    <w:rsid w:val="00156CB8"/>
    <w:rsid w:val="00167086"/>
    <w:rsid w:val="00170F79"/>
    <w:rsid w:val="0017158E"/>
    <w:rsid w:val="00183F44"/>
    <w:rsid w:val="00184145"/>
    <w:rsid w:val="00193B71"/>
    <w:rsid w:val="001A04A5"/>
    <w:rsid w:val="001A3533"/>
    <w:rsid w:val="001B48D4"/>
    <w:rsid w:val="001C56C2"/>
    <w:rsid w:val="001D468C"/>
    <w:rsid w:val="001E0C1E"/>
    <w:rsid w:val="001F0A11"/>
    <w:rsid w:val="001F444D"/>
    <w:rsid w:val="001F486A"/>
    <w:rsid w:val="00211006"/>
    <w:rsid w:val="00234296"/>
    <w:rsid w:val="00262927"/>
    <w:rsid w:val="00264685"/>
    <w:rsid w:val="002671E9"/>
    <w:rsid w:val="00275C8F"/>
    <w:rsid w:val="002762E9"/>
    <w:rsid w:val="00296D7E"/>
    <w:rsid w:val="002A291F"/>
    <w:rsid w:val="002A3E1D"/>
    <w:rsid w:val="002A4F63"/>
    <w:rsid w:val="002C4DC9"/>
    <w:rsid w:val="002D280F"/>
    <w:rsid w:val="002E1DDD"/>
    <w:rsid w:val="002E6194"/>
    <w:rsid w:val="002F06B2"/>
    <w:rsid w:val="002F23E8"/>
    <w:rsid w:val="002F32FF"/>
    <w:rsid w:val="002F628E"/>
    <w:rsid w:val="00303BDD"/>
    <w:rsid w:val="003044CB"/>
    <w:rsid w:val="00310F74"/>
    <w:rsid w:val="00313481"/>
    <w:rsid w:val="0031363A"/>
    <w:rsid w:val="00332273"/>
    <w:rsid w:val="00340B07"/>
    <w:rsid w:val="00342973"/>
    <w:rsid w:val="003429FC"/>
    <w:rsid w:val="0035065A"/>
    <w:rsid w:val="00350FC6"/>
    <w:rsid w:val="00361EF1"/>
    <w:rsid w:val="00371FE7"/>
    <w:rsid w:val="003801C0"/>
    <w:rsid w:val="0038296A"/>
    <w:rsid w:val="00387F42"/>
    <w:rsid w:val="003A2339"/>
    <w:rsid w:val="003B44D7"/>
    <w:rsid w:val="003C1E56"/>
    <w:rsid w:val="003C2B63"/>
    <w:rsid w:val="003C487C"/>
    <w:rsid w:val="003D19EB"/>
    <w:rsid w:val="003D7FCD"/>
    <w:rsid w:val="003E4D06"/>
    <w:rsid w:val="003E4EE8"/>
    <w:rsid w:val="003F2664"/>
    <w:rsid w:val="0044016B"/>
    <w:rsid w:val="0044150A"/>
    <w:rsid w:val="0044376D"/>
    <w:rsid w:val="00454A71"/>
    <w:rsid w:val="00462AC7"/>
    <w:rsid w:val="004639AF"/>
    <w:rsid w:val="0046481A"/>
    <w:rsid w:val="00464A36"/>
    <w:rsid w:val="004665C8"/>
    <w:rsid w:val="0047542A"/>
    <w:rsid w:val="004A10E3"/>
    <w:rsid w:val="004A3044"/>
    <w:rsid w:val="004A6AF4"/>
    <w:rsid w:val="004A7613"/>
    <w:rsid w:val="004C1798"/>
    <w:rsid w:val="004C2AFC"/>
    <w:rsid w:val="004C3182"/>
    <w:rsid w:val="004C6576"/>
    <w:rsid w:val="004D7420"/>
    <w:rsid w:val="004E37A0"/>
    <w:rsid w:val="004F2343"/>
    <w:rsid w:val="00505A15"/>
    <w:rsid w:val="00531E42"/>
    <w:rsid w:val="00532F25"/>
    <w:rsid w:val="005355A5"/>
    <w:rsid w:val="00544BE9"/>
    <w:rsid w:val="00547DDA"/>
    <w:rsid w:val="005504A0"/>
    <w:rsid w:val="0055312E"/>
    <w:rsid w:val="005631F0"/>
    <w:rsid w:val="005746C2"/>
    <w:rsid w:val="00577937"/>
    <w:rsid w:val="0059014F"/>
    <w:rsid w:val="00590ABC"/>
    <w:rsid w:val="005A4BCF"/>
    <w:rsid w:val="005A731C"/>
    <w:rsid w:val="005A78FB"/>
    <w:rsid w:val="005B62C5"/>
    <w:rsid w:val="005B7B35"/>
    <w:rsid w:val="005C0BA3"/>
    <w:rsid w:val="005C0ED3"/>
    <w:rsid w:val="005C1A45"/>
    <w:rsid w:val="005C2779"/>
    <w:rsid w:val="005D0C16"/>
    <w:rsid w:val="005D48CF"/>
    <w:rsid w:val="005D74BB"/>
    <w:rsid w:val="005F493F"/>
    <w:rsid w:val="005F6A7A"/>
    <w:rsid w:val="00601242"/>
    <w:rsid w:val="00613366"/>
    <w:rsid w:val="00624284"/>
    <w:rsid w:val="006261E3"/>
    <w:rsid w:val="0063727A"/>
    <w:rsid w:val="00637DAE"/>
    <w:rsid w:val="0064732E"/>
    <w:rsid w:val="00650FA6"/>
    <w:rsid w:val="006647D4"/>
    <w:rsid w:val="00664D3C"/>
    <w:rsid w:val="006651A3"/>
    <w:rsid w:val="006660E4"/>
    <w:rsid w:val="00675FD9"/>
    <w:rsid w:val="00681375"/>
    <w:rsid w:val="00684720"/>
    <w:rsid w:val="00685E0D"/>
    <w:rsid w:val="00691247"/>
    <w:rsid w:val="0069508C"/>
    <w:rsid w:val="0069547A"/>
    <w:rsid w:val="00696149"/>
    <w:rsid w:val="006B3778"/>
    <w:rsid w:val="006B7A08"/>
    <w:rsid w:val="006C7856"/>
    <w:rsid w:val="006D68CA"/>
    <w:rsid w:val="006D6DC7"/>
    <w:rsid w:val="006E55ED"/>
    <w:rsid w:val="006E5F88"/>
    <w:rsid w:val="006E7CAD"/>
    <w:rsid w:val="006F4999"/>
    <w:rsid w:val="006F7164"/>
    <w:rsid w:val="006F7E9C"/>
    <w:rsid w:val="00705FC3"/>
    <w:rsid w:val="00706EA6"/>
    <w:rsid w:val="007230A0"/>
    <w:rsid w:val="0072436A"/>
    <w:rsid w:val="00731E8F"/>
    <w:rsid w:val="00734F76"/>
    <w:rsid w:val="00736899"/>
    <w:rsid w:val="007727AD"/>
    <w:rsid w:val="00777CF5"/>
    <w:rsid w:val="0078223E"/>
    <w:rsid w:val="00784BDD"/>
    <w:rsid w:val="00786FA0"/>
    <w:rsid w:val="00797911"/>
    <w:rsid w:val="007A2E15"/>
    <w:rsid w:val="007A4DD7"/>
    <w:rsid w:val="007A6128"/>
    <w:rsid w:val="007B287F"/>
    <w:rsid w:val="007C6D64"/>
    <w:rsid w:val="007F0D4B"/>
    <w:rsid w:val="00802BA3"/>
    <w:rsid w:val="00805E31"/>
    <w:rsid w:val="00811F2C"/>
    <w:rsid w:val="00813718"/>
    <w:rsid w:val="00813B4C"/>
    <w:rsid w:val="00820607"/>
    <w:rsid w:val="00821A21"/>
    <w:rsid w:val="00832EE8"/>
    <w:rsid w:val="00834F17"/>
    <w:rsid w:val="00840BD0"/>
    <w:rsid w:val="008448A0"/>
    <w:rsid w:val="00850D3F"/>
    <w:rsid w:val="0086053F"/>
    <w:rsid w:val="00860BB8"/>
    <w:rsid w:val="00863FA0"/>
    <w:rsid w:val="00867651"/>
    <w:rsid w:val="00867D6C"/>
    <w:rsid w:val="00885754"/>
    <w:rsid w:val="00886BC2"/>
    <w:rsid w:val="00890DEB"/>
    <w:rsid w:val="008914A5"/>
    <w:rsid w:val="00893462"/>
    <w:rsid w:val="00896260"/>
    <w:rsid w:val="008A7D51"/>
    <w:rsid w:val="008C2362"/>
    <w:rsid w:val="008C2798"/>
    <w:rsid w:val="008C58C7"/>
    <w:rsid w:val="008D7CA5"/>
    <w:rsid w:val="008E265E"/>
    <w:rsid w:val="008E51B6"/>
    <w:rsid w:val="008E5219"/>
    <w:rsid w:val="008F00E9"/>
    <w:rsid w:val="008F4F09"/>
    <w:rsid w:val="008F61A7"/>
    <w:rsid w:val="009142CF"/>
    <w:rsid w:val="009149AF"/>
    <w:rsid w:val="009168D7"/>
    <w:rsid w:val="009176FA"/>
    <w:rsid w:val="0094398B"/>
    <w:rsid w:val="0094534B"/>
    <w:rsid w:val="00947118"/>
    <w:rsid w:val="00947B75"/>
    <w:rsid w:val="009567F1"/>
    <w:rsid w:val="0096392A"/>
    <w:rsid w:val="00973643"/>
    <w:rsid w:val="00975494"/>
    <w:rsid w:val="00977446"/>
    <w:rsid w:val="009806CC"/>
    <w:rsid w:val="00980FB4"/>
    <w:rsid w:val="0098123F"/>
    <w:rsid w:val="00982320"/>
    <w:rsid w:val="009B49C4"/>
    <w:rsid w:val="009B5EB2"/>
    <w:rsid w:val="009C0F4B"/>
    <w:rsid w:val="009C475C"/>
    <w:rsid w:val="009D5225"/>
    <w:rsid w:val="009E0679"/>
    <w:rsid w:val="009E2507"/>
    <w:rsid w:val="009E2D43"/>
    <w:rsid w:val="009E53AF"/>
    <w:rsid w:val="009E59F4"/>
    <w:rsid w:val="00A20A08"/>
    <w:rsid w:val="00A24B6A"/>
    <w:rsid w:val="00A300AF"/>
    <w:rsid w:val="00A34202"/>
    <w:rsid w:val="00A34E19"/>
    <w:rsid w:val="00A55E41"/>
    <w:rsid w:val="00A5638F"/>
    <w:rsid w:val="00A57017"/>
    <w:rsid w:val="00A62112"/>
    <w:rsid w:val="00A62AD1"/>
    <w:rsid w:val="00A71F3F"/>
    <w:rsid w:val="00A911D5"/>
    <w:rsid w:val="00A96D34"/>
    <w:rsid w:val="00AA2940"/>
    <w:rsid w:val="00AA41BD"/>
    <w:rsid w:val="00AB3223"/>
    <w:rsid w:val="00AC11D2"/>
    <w:rsid w:val="00AC1500"/>
    <w:rsid w:val="00AD3BDE"/>
    <w:rsid w:val="00AE4252"/>
    <w:rsid w:val="00AF232D"/>
    <w:rsid w:val="00AF5590"/>
    <w:rsid w:val="00AF5B44"/>
    <w:rsid w:val="00B009D4"/>
    <w:rsid w:val="00B15A63"/>
    <w:rsid w:val="00B241C1"/>
    <w:rsid w:val="00B35C79"/>
    <w:rsid w:val="00B42274"/>
    <w:rsid w:val="00B52111"/>
    <w:rsid w:val="00B53657"/>
    <w:rsid w:val="00B551F5"/>
    <w:rsid w:val="00B64C6B"/>
    <w:rsid w:val="00B654AF"/>
    <w:rsid w:val="00B7223B"/>
    <w:rsid w:val="00B72CC0"/>
    <w:rsid w:val="00B74270"/>
    <w:rsid w:val="00B75AD8"/>
    <w:rsid w:val="00B84C30"/>
    <w:rsid w:val="00B84D48"/>
    <w:rsid w:val="00B86F1F"/>
    <w:rsid w:val="00BA3644"/>
    <w:rsid w:val="00BB27B6"/>
    <w:rsid w:val="00BB298E"/>
    <w:rsid w:val="00BB2DCE"/>
    <w:rsid w:val="00BB6ECD"/>
    <w:rsid w:val="00BD0284"/>
    <w:rsid w:val="00BD0458"/>
    <w:rsid w:val="00BD15B1"/>
    <w:rsid w:val="00BD1AEF"/>
    <w:rsid w:val="00BD3EA2"/>
    <w:rsid w:val="00BE0885"/>
    <w:rsid w:val="00BF4862"/>
    <w:rsid w:val="00C02817"/>
    <w:rsid w:val="00C13DED"/>
    <w:rsid w:val="00C21A4A"/>
    <w:rsid w:val="00C23E93"/>
    <w:rsid w:val="00C3527C"/>
    <w:rsid w:val="00C431A5"/>
    <w:rsid w:val="00C5223C"/>
    <w:rsid w:val="00C77D49"/>
    <w:rsid w:val="00C8109A"/>
    <w:rsid w:val="00C87EEF"/>
    <w:rsid w:val="00CA579D"/>
    <w:rsid w:val="00CA6901"/>
    <w:rsid w:val="00CA71AD"/>
    <w:rsid w:val="00CA75AF"/>
    <w:rsid w:val="00CB2FC8"/>
    <w:rsid w:val="00CB4C6F"/>
    <w:rsid w:val="00CB5B0E"/>
    <w:rsid w:val="00CB5ECD"/>
    <w:rsid w:val="00CC0EF5"/>
    <w:rsid w:val="00CC6F97"/>
    <w:rsid w:val="00CD2D08"/>
    <w:rsid w:val="00CD57E6"/>
    <w:rsid w:val="00CD67D4"/>
    <w:rsid w:val="00CD67D7"/>
    <w:rsid w:val="00CE159D"/>
    <w:rsid w:val="00CE6752"/>
    <w:rsid w:val="00CF74ED"/>
    <w:rsid w:val="00D03F2C"/>
    <w:rsid w:val="00D1083D"/>
    <w:rsid w:val="00D11204"/>
    <w:rsid w:val="00D12C80"/>
    <w:rsid w:val="00D12FE6"/>
    <w:rsid w:val="00D17979"/>
    <w:rsid w:val="00D20E0D"/>
    <w:rsid w:val="00D26F84"/>
    <w:rsid w:val="00D278A1"/>
    <w:rsid w:val="00D31CCA"/>
    <w:rsid w:val="00D367BA"/>
    <w:rsid w:val="00D36E6F"/>
    <w:rsid w:val="00D46284"/>
    <w:rsid w:val="00D52D21"/>
    <w:rsid w:val="00D56108"/>
    <w:rsid w:val="00D620ED"/>
    <w:rsid w:val="00D653D9"/>
    <w:rsid w:val="00D73660"/>
    <w:rsid w:val="00D820A8"/>
    <w:rsid w:val="00D83466"/>
    <w:rsid w:val="00D83A77"/>
    <w:rsid w:val="00D8766E"/>
    <w:rsid w:val="00D876D1"/>
    <w:rsid w:val="00D912D5"/>
    <w:rsid w:val="00D96A30"/>
    <w:rsid w:val="00DA2391"/>
    <w:rsid w:val="00DB0FC7"/>
    <w:rsid w:val="00DC02EE"/>
    <w:rsid w:val="00DC38F7"/>
    <w:rsid w:val="00DC3FEB"/>
    <w:rsid w:val="00DC561C"/>
    <w:rsid w:val="00DD5571"/>
    <w:rsid w:val="00DD7D7C"/>
    <w:rsid w:val="00DE2D9B"/>
    <w:rsid w:val="00E01405"/>
    <w:rsid w:val="00E3691A"/>
    <w:rsid w:val="00E41B45"/>
    <w:rsid w:val="00E5050B"/>
    <w:rsid w:val="00E54B29"/>
    <w:rsid w:val="00E5563C"/>
    <w:rsid w:val="00E60BAA"/>
    <w:rsid w:val="00E6425B"/>
    <w:rsid w:val="00E75812"/>
    <w:rsid w:val="00E803A7"/>
    <w:rsid w:val="00E811DC"/>
    <w:rsid w:val="00E84DB9"/>
    <w:rsid w:val="00E910B4"/>
    <w:rsid w:val="00E939E6"/>
    <w:rsid w:val="00E93A13"/>
    <w:rsid w:val="00E943D7"/>
    <w:rsid w:val="00EA0531"/>
    <w:rsid w:val="00EB21AB"/>
    <w:rsid w:val="00EB2F20"/>
    <w:rsid w:val="00EB32C8"/>
    <w:rsid w:val="00EB42FD"/>
    <w:rsid w:val="00EC7CE4"/>
    <w:rsid w:val="00ED7999"/>
    <w:rsid w:val="00EE1E4F"/>
    <w:rsid w:val="00EE21B3"/>
    <w:rsid w:val="00EE220F"/>
    <w:rsid w:val="00EF29AF"/>
    <w:rsid w:val="00EF73E3"/>
    <w:rsid w:val="00F000F7"/>
    <w:rsid w:val="00F06E52"/>
    <w:rsid w:val="00F20F38"/>
    <w:rsid w:val="00F24888"/>
    <w:rsid w:val="00F345E5"/>
    <w:rsid w:val="00F400E1"/>
    <w:rsid w:val="00F433CF"/>
    <w:rsid w:val="00F45612"/>
    <w:rsid w:val="00F46F45"/>
    <w:rsid w:val="00F620A3"/>
    <w:rsid w:val="00F66C00"/>
    <w:rsid w:val="00F73A93"/>
    <w:rsid w:val="00F80885"/>
    <w:rsid w:val="00F810C6"/>
    <w:rsid w:val="00F82AC9"/>
    <w:rsid w:val="00F8370D"/>
    <w:rsid w:val="00F94151"/>
    <w:rsid w:val="00F96B5B"/>
    <w:rsid w:val="00F972B5"/>
    <w:rsid w:val="00FA266C"/>
    <w:rsid w:val="00FA3517"/>
    <w:rsid w:val="00FA447E"/>
    <w:rsid w:val="00FA5EF5"/>
    <w:rsid w:val="00FA7D27"/>
    <w:rsid w:val="00FB1592"/>
    <w:rsid w:val="00FB2565"/>
    <w:rsid w:val="00FB35BB"/>
    <w:rsid w:val="00FB44BE"/>
    <w:rsid w:val="00FC5F4F"/>
    <w:rsid w:val="00FC7304"/>
    <w:rsid w:val="00FD4403"/>
    <w:rsid w:val="00FE02DF"/>
    <w:rsid w:val="00FE4046"/>
    <w:rsid w:val="024CB99A"/>
    <w:rsid w:val="0C8A6E77"/>
    <w:rsid w:val="0F64AA7B"/>
    <w:rsid w:val="0FC20F39"/>
    <w:rsid w:val="167CF5D0"/>
    <w:rsid w:val="19C11CFE"/>
    <w:rsid w:val="29ABA17E"/>
    <w:rsid w:val="2D54D1E7"/>
    <w:rsid w:val="2EB878D8"/>
    <w:rsid w:val="3CE63EA0"/>
    <w:rsid w:val="411A2DEA"/>
    <w:rsid w:val="4DF0255D"/>
    <w:rsid w:val="539B6FF6"/>
    <w:rsid w:val="55AF2EBF"/>
    <w:rsid w:val="6284B774"/>
    <w:rsid w:val="650C5D42"/>
    <w:rsid w:val="78F1C673"/>
    <w:rsid w:val="7C6C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15A160"/>
  <w15:chartTrackingRefBased/>
  <w15:docId w15:val="{19B75529-72B9-4AEA-87EF-7DAF974D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444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link w:val="Corpodetexto2Char"/>
    <w:pPr>
      <w:jc w:val="both"/>
    </w:pPr>
    <w:rPr>
      <w:sz w:val="28"/>
    </w:rPr>
  </w:style>
  <w:style w:type="paragraph" w:styleId="Cabealho">
    <w:name w:val="header"/>
    <w:basedOn w:val="Normal"/>
    <w:link w:val="CabealhoChar"/>
    <w:rsid w:val="00D52D2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52D2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9176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5AD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Default"/>
    <w:next w:val="Default"/>
    <w:uiPriority w:val="99"/>
    <w:rsid w:val="009E59F4"/>
    <w:rPr>
      <w:color w:val="auto"/>
    </w:rPr>
  </w:style>
  <w:style w:type="character" w:customStyle="1" w:styleId="CabealhoChar">
    <w:name w:val="Cabeçalho Char"/>
    <w:link w:val="Cabealho"/>
    <w:locked/>
    <w:rsid w:val="0031363A"/>
    <w:rPr>
      <w:sz w:val="24"/>
      <w:szCs w:val="24"/>
    </w:rPr>
  </w:style>
  <w:style w:type="character" w:styleId="Hyperlink">
    <w:name w:val="Hyperlink"/>
    <w:rsid w:val="00DD5571"/>
    <w:rPr>
      <w:color w:val="0000FF"/>
      <w:u w:val="single"/>
    </w:rPr>
  </w:style>
  <w:style w:type="character" w:customStyle="1" w:styleId="Corpodetexto2Char">
    <w:name w:val="Corpo de texto 2 Char"/>
    <w:link w:val="Corpodetexto2"/>
    <w:rsid w:val="000E4408"/>
    <w:rPr>
      <w:sz w:val="28"/>
      <w:szCs w:val="24"/>
    </w:rPr>
  </w:style>
  <w:style w:type="paragraph" w:styleId="PargrafodaLista">
    <w:name w:val="List Paragraph"/>
    <w:basedOn w:val="Normal"/>
    <w:uiPriority w:val="34"/>
    <w:qFormat/>
    <w:rsid w:val="00CB5ECD"/>
    <w:pPr>
      <w:ind w:left="708"/>
    </w:pPr>
  </w:style>
  <w:style w:type="table" w:styleId="Tabelacomgrade">
    <w:name w:val="Table Grid"/>
    <w:basedOn w:val="Tabelanormal"/>
    <w:rsid w:val="003A2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A2339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B009D4"/>
    <w:rPr>
      <w:color w:val="666666"/>
    </w:rPr>
  </w:style>
  <w:style w:type="character" w:customStyle="1" w:styleId="Estilo1">
    <w:name w:val="Estilo1"/>
    <w:basedOn w:val="Fontepargpadro"/>
    <w:uiPriority w:val="1"/>
    <w:rsid w:val="009E2D43"/>
    <w:rPr>
      <w:rFonts w:ascii="Arial Narrow" w:hAnsi="Arial Narrow"/>
      <w:sz w:val="24"/>
    </w:rPr>
  </w:style>
  <w:style w:type="character" w:customStyle="1" w:styleId="Estilo2">
    <w:name w:val="Estilo2"/>
    <w:basedOn w:val="Fontepargpadro"/>
    <w:uiPriority w:val="1"/>
    <w:rsid w:val="009E2D43"/>
  </w:style>
  <w:style w:type="character" w:customStyle="1" w:styleId="Estilo3">
    <w:name w:val="Estilo3"/>
    <w:basedOn w:val="Fontepargpadro"/>
    <w:uiPriority w:val="1"/>
    <w:rsid w:val="00D278A1"/>
    <w:rPr>
      <w:rFonts w:ascii="Arial Narrow" w:hAnsi="Arial Narrow"/>
      <w:b w:val="0"/>
      <w:i w:val="0"/>
      <w:sz w:val="24"/>
    </w:rPr>
  </w:style>
  <w:style w:type="character" w:customStyle="1" w:styleId="Estilo4">
    <w:name w:val="Estilo4"/>
    <w:basedOn w:val="Fontepargpadro"/>
    <w:uiPriority w:val="1"/>
    <w:rsid w:val="00B42274"/>
    <w:rPr>
      <w:rFonts w:ascii="Arial Narrow" w:hAnsi="Arial Narrow"/>
      <w:b w:val="0"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gne\OneDrive\&#193;rea%20de%20Trabalho\Estudo%20Cart&#243;rio%20Digital\Formul&#225;rio%20de%20Superprefer&#234;ncia%20TJSP2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3B23-A8BA-497B-86A1-1785FA76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Superpreferência TJSP2</Template>
  <TotalTime>242</TotalTime>
  <Pages>2</Pages>
  <Words>497</Words>
  <Characters>2869</Characters>
  <Application>Microsoft Office Word</Application>
  <DocSecurity>0</DocSecurity>
  <Lines>151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superpreferência</vt:lpstr>
    </vt:vector>
  </TitlesOfParts>
  <Company>TJDFT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superpreferência</dc:title>
  <dc:subject/>
  <dc:creator>Wagner Ygor Garcez de Souza</dc:creator>
  <cp:keywords/>
  <cp:lastModifiedBy>WAGNER YGOR GARCEZ DE SOUZA</cp:lastModifiedBy>
  <cp:revision>44</cp:revision>
  <cp:lastPrinted>2019-11-20T23:49:00Z</cp:lastPrinted>
  <dcterms:created xsi:type="dcterms:W3CDTF">2026-06-15T02:32:00Z</dcterms:created>
  <dcterms:modified xsi:type="dcterms:W3CDTF">2026-08-18T12:51:00Z</dcterms:modified>
</cp:coreProperties>
</file>