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16E6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C7948E0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3ED929D" w14:textId="31396923" w:rsidR="008448A0" w:rsidRDefault="00B232F1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 w:rsidR="00131F9D">
        <w:rPr>
          <w:rFonts w:ascii="Arial Narrow" w:hAnsi="Arial Narrow" w:cstheme="minorHAnsi"/>
          <w:b/>
          <w:bCs/>
          <w:u w:val="single"/>
        </w:rPr>
        <w:t xml:space="preserve">REQUERIMENTO DE </w:t>
      </w:r>
      <w:r>
        <w:rPr>
          <w:rFonts w:ascii="Arial Narrow" w:hAnsi="Arial Narrow" w:cstheme="minorHAnsi"/>
          <w:b/>
          <w:bCs/>
          <w:u w:val="single"/>
        </w:rPr>
        <w:t>HABILITAÇÃO DE HERDEIROS</w:t>
      </w:r>
    </w:p>
    <w:p w14:paraId="5C65E542" w14:textId="31EE713B" w:rsidR="00C90652" w:rsidRDefault="006B6E53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1 OU </w:t>
      </w:r>
      <w:r w:rsidR="00892956">
        <w:rPr>
          <w:rFonts w:ascii="Arial Narrow" w:hAnsi="Arial Narrow" w:cstheme="minorHAnsi"/>
          <w:b/>
          <w:bCs/>
          <w:u w:val="single"/>
        </w:rPr>
        <w:t>2</w:t>
      </w:r>
      <w:r w:rsidR="00C90652">
        <w:rPr>
          <w:rFonts w:ascii="Arial Narrow" w:hAnsi="Arial Narrow" w:cstheme="minorHAnsi"/>
          <w:b/>
          <w:bCs/>
          <w:u w:val="single"/>
        </w:rPr>
        <w:t xml:space="preserve"> HERDEIRO</w:t>
      </w:r>
      <w:r w:rsidR="00892956">
        <w:rPr>
          <w:rFonts w:ascii="Arial Narrow" w:hAnsi="Arial Narrow" w:cstheme="minorHAnsi"/>
          <w:b/>
          <w:bCs/>
          <w:u w:val="single"/>
        </w:rPr>
        <w:t>S</w:t>
      </w:r>
      <w:r w:rsidR="008D5871">
        <w:rPr>
          <w:rFonts w:ascii="Arial Narrow" w:hAnsi="Arial Narrow" w:cstheme="minorHAnsi"/>
          <w:b/>
          <w:bCs/>
          <w:u w:val="single"/>
        </w:rPr>
        <w:t xml:space="preserve"> </w:t>
      </w:r>
      <w:r w:rsidR="0010293E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1</w:t>
      </w:r>
      <w:r w:rsidR="0010293E">
        <w:rPr>
          <w:rFonts w:ascii="Arial Narrow" w:hAnsi="Arial Narrow" w:cstheme="minorHAnsi"/>
          <w:b/>
          <w:bCs/>
          <w:u w:val="single"/>
        </w:rPr>
        <w:t>/3</w:t>
      </w:r>
    </w:p>
    <w:p w14:paraId="2CDAA27B" w14:textId="77777777" w:rsidR="003F6669" w:rsidRDefault="003F6669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p w14:paraId="6D50405F" w14:textId="77777777" w:rsidR="00075E92" w:rsidRDefault="00075E92" w:rsidP="003F6669">
      <w:pPr>
        <w:rPr>
          <w:rFonts w:ascii="Arial Narrow" w:hAnsi="Arial Narrow" w:cstheme="minorHAnsi"/>
          <w:b/>
          <w:bCs/>
          <w:color w:val="274B46"/>
          <w:u w:val="single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3F6669" w:rsidRPr="000659FD" w14:paraId="6D7DB5E5" w14:textId="77777777" w:rsidTr="00251A89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1A709E83" w14:textId="77777777" w:rsidR="003F6669" w:rsidRPr="00664D3C" w:rsidRDefault="003F6669" w:rsidP="00251A89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 e do(a) credor(a) originário(a) do crédito</w:t>
            </w:r>
          </w:p>
        </w:tc>
      </w:tr>
    </w:tbl>
    <w:p w14:paraId="0AB7F5C6" w14:textId="77777777" w:rsidR="003F6669" w:rsidRPr="00892956" w:rsidRDefault="003F6669" w:rsidP="003F6669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3F6669" w14:paraId="41CA3C02" w14:textId="77777777" w:rsidTr="00251A89">
        <w:tc>
          <w:tcPr>
            <w:tcW w:w="2552" w:type="dxa"/>
            <w:vAlign w:val="center"/>
          </w:tcPr>
          <w:p w14:paraId="4E5C6FD7" w14:textId="77777777" w:rsidR="003F6669" w:rsidRPr="00DF49B6" w:rsidRDefault="003F6669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DF49B6">
              <w:rPr>
                <w:rFonts w:ascii="Arial Narrow" w:hAnsi="Arial Narrow" w:cstheme="minorHAnsi"/>
              </w:rPr>
              <w:t>Precatório nº (final 0500):</w:t>
            </w:r>
          </w:p>
        </w:tc>
        <w:tc>
          <w:tcPr>
            <w:tcW w:w="6520" w:type="dxa"/>
            <w:vAlign w:val="center"/>
          </w:tcPr>
          <w:p w14:paraId="4B3B6CD0" w14:textId="3D3B3236" w:rsidR="003F6669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0"/>
          </w:p>
        </w:tc>
      </w:tr>
      <w:tr w:rsidR="003F6669" w14:paraId="70A76C03" w14:textId="77777777" w:rsidTr="00251A89">
        <w:trPr>
          <w:trHeight w:val="113"/>
        </w:trPr>
        <w:tc>
          <w:tcPr>
            <w:tcW w:w="2552" w:type="dxa"/>
            <w:vAlign w:val="center"/>
          </w:tcPr>
          <w:p w14:paraId="5A9F7F63" w14:textId="77777777" w:rsidR="003F6669" w:rsidRPr="00DF49B6" w:rsidRDefault="003F6669" w:rsidP="00D8262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66CE768" w14:textId="77777777" w:rsidR="008D5871" w:rsidRPr="00DF49B6" w:rsidRDefault="008D5871" w:rsidP="00D8262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1AF6299F" w14:textId="77777777" w:rsidR="003F6669" w:rsidRPr="009B49C4" w:rsidRDefault="003F6669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3F6669" w14:paraId="5E66F00D" w14:textId="77777777" w:rsidTr="00251A89">
        <w:tc>
          <w:tcPr>
            <w:tcW w:w="2552" w:type="dxa"/>
            <w:vAlign w:val="center"/>
          </w:tcPr>
          <w:p w14:paraId="61E79238" w14:textId="77777777" w:rsidR="003F6669" w:rsidRPr="00DF49B6" w:rsidRDefault="003F6669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DF49B6">
              <w:rPr>
                <w:rFonts w:ascii="Arial Narrow" w:hAnsi="Arial Narrow" w:cstheme="minorHAnsi"/>
              </w:rPr>
              <w:t>Credor originário do crédito:</w:t>
            </w:r>
          </w:p>
        </w:tc>
        <w:tc>
          <w:tcPr>
            <w:tcW w:w="6520" w:type="dxa"/>
            <w:vAlign w:val="center"/>
          </w:tcPr>
          <w:p w14:paraId="0BE1542D" w14:textId="3D92F54D" w:rsidR="003F6669" w:rsidRPr="000546C4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1"/>
          </w:p>
        </w:tc>
      </w:tr>
      <w:tr w:rsidR="003F6669" w14:paraId="2131C11C" w14:textId="77777777" w:rsidTr="00251A89">
        <w:tc>
          <w:tcPr>
            <w:tcW w:w="2552" w:type="dxa"/>
            <w:vAlign w:val="center"/>
          </w:tcPr>
          <w:p w14:paraId="2E141B49" w14:textId="77777777" w:rsidR="003F6669" w:rsidRPr="00DF49B6" w:rsidRDefault="003F6669" w:rsidP="00D8262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54677CF6" w14:textId="77777777" w:rsidR="003F6669" w:rsidRPr="00D11204" w:rsidRDefault="003F6669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3F6669" w14:paraId="60FDADF5" w14:textId="77777777" w:rsidTr="00251A89">
        <w:tc>
          <w:tcPr>
            <w:tcW w:w="2552" w:type="dxa"/>
            <w:vAlign w:val="bottom"/>
          </w:tcPr>
          <w:p w14:paraId="0CCA1D8D" w14:textId="43BCC816" w:rsidR="003F6669" w:rsidRPr="00DF49B6" w:rsidRDefault="003F6669" w:rsidP="00251A89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DF49B6">
              <w:rPr>
                <w:rFonts w:ascii="Arial Narrow" w:hAnsi="Arial Narrow" w:cstheme="minorHAnsi"/>
              </w:rPr>
              <w:t>CPF do credor originário do crédito:</w:t>
            </w:r>
          </w:p>
        </w:tc>
        <w:tc>
          <w:tcPr>
            <w:tcW w:w="6520" w:type="dxa"/>
            <w:vAlign w:val="bottom"/>
          </w:tcPr>
          <w:p w14:paraId="40DC5D8C" w14:textId="5AE428BD" w:rsidR="003F6669" w:rsidRPr="000546C4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</w:p>
        </w:tc>
      </w:tr>
      <w:tr w:rsidR="003F6669" w14:paraId="088E2440" w14:textId="77777777" w:rsidTr="00251A89">
        <w:trPr>
          <w:trHeight w:val="113"/>
        </w:trPr>
        <w:tc>
          <w:tcPr>
            <w:tcW w:w="2552" w:type="dxa"/>
            <w:vAlign w:val="center"/>
          </w:tcPr>
          <w:p w14:paraId="7F0771A2" w14:textId="77777777" w:rsidR="003F6669" w:rsidRPr="00892956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6520" w:type="dxa"/>
            <w:vAlign w:val="center"/>
          </w:tcPr>
          <w:p w14:paraId="5B9F47B0" w14:textId="77777777" w:rsidR="003F6669" w:rsidRPr="00075E92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3F6669" w:rsidRPr="000659FD" w14:paraId="45DBF233" w14:textId="77777777" w:rsidTr="00251A89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501161A6" w14:textId="324A4239" w:rsidR="003F6669" w:rsidRPr="00664D3C" w:rsidRDefault="003F6669" w:rsidP="00251A89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de identificação do </w:t>
            </w:r>
            <w:r w:rsidR="00D8262F" w:rsidRPr="00D8262F">
              <w:rPr>
                <w:rFonts w:ascii="Arial Narrow" w:hAnsi="Arial Narrow" w:cstheme="minorHAnsi"/>
                <w:b/>
                <w:bCs/>
                <w:i/>
                <w:iCs/>
                <w:color w:val="FFFFFF" w:themeColor="background1"/>
              </w:rPr>
              <w:t>“de cujus”</w:t>
            </w:r>
            <w:r w:rsidR="00D8262F"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</w:t>
            </w:r>
            <w:r w:rsid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relativo à sucessão processual</w:t>
            </w:r>
          </w:p>
        </w:tc>
      </w:tr>
    </w:tbl>
    <w:p w14:paraId="21E760A7" w14:textId="77777777" w:rsidR="003F6669" w:rsidRPr="00892956" w:rsidRDefault="003F6669" w:rsidP="003F6669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3F6669" w14:paraId="226049F1" w14:textId="77777777" w:rsidTr="00251A89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44739D24" w14:textId="6587F965" w:rsidR="003F6669" w:rsidRPr="00D8262F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Nome do </w:t>
            </w:r>
            <w:r w:rsidR="00307C3D">
              <w:rPr>
                <w:rFonts w:ascii="Arial Narrow" w:hAnsi="Arial Narrow" w:cstheme="minorHAnsi"/>
              </w:rPr>
              <w:t>“</w:t>
            </w:r>
            <w:r w:rsidRPr="000E25B3">
              <w:rPr>
                <w:rFonts w:ascii="Arial Narrow" w:hAnsi="Arial Narrow" w:cstheme="minorHAnsi"/>
                <w:i/>
                <w:iCs/>
              </w:rPr>
              <w:t>de cujus</w:t>
            </w:r>
            <w:r w:rsidR="00307C3D"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 xml:space="preserve"> relativo à sucessão processual</w:t>
            </w:r>
            <w:r w:rsidR="00DC174D">
              <w:rPr>
                <w:rFonts w:ascii="Arial Narrow" w:hAnsi="Arial Narrow" w:cstheme="minorHAnsi"/>
              </w:rPr>
              <w:t>:</w:t>
            </w:r>
          </w:p>
        </w:tc>
      </w:tr>
      <w:tr w:rsidR="003F6669" w14:paraId="4947AE6F" w14:textId="77777777" w:rsidTr="00251A89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6301708D" w14:textId="5BA855AB" w:rsidR="003F6669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De_cujus"/>
                  <w:enabled/>
                  <w:calcOnExit w:val="0"/>
                  <w:helpText w:type="text" w:val="Informe o nome do &quot;de cujus&quot;, ou seja, do beneficiário com relação ao qual o herdeiro está sucedendo diretamente."/>
                  <w:statusText w:type="text" w:val="Informe o nome do &quot;de cujus&quot;, ou seja, do beneficiário com relação ao qual o herdeiro está sucedendo diretamente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2" w:name="De_cujus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2"/>
          </w:p>
        </w:tc>
      </w:tr>
      <w:tr w:rsidR="003F6669" w14:paraId="14D22C0A" w14:textId="77777777" w:rsidTr="00251A89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26C79629" w14:textId="77777777" w:rsidR="008D5871" w:rsidRPr="008D5871" w:rsidRDefault="008D5871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DFBB0AA" w14:textId="2EC8F13F" w:rsidR="003F6669" w:rsidRPr="0044016B" w:rsidRDefault="003F6669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</w:t>
            </w:r>
            <w:r w:rsidR="00D8262F">
              <w:rPr>
                <w:rFonts w:ascii="Arial Narrow" w:hAnsi="Arial Narrow" w:cstheme="minorHAnsi"/>
              </w:rPr>
              <w:t xml:space="preserve"> </w:t>
            </w:r>
            <w:r w:rsidR="00307C3D">
              <w:rPr>
                <w:rFonts w:ascii="Arial Narrow" w:hAnsi="Arial Narrow" w:cstheme="minorHAnsi"/>
              </w:rPr>
              <w:t>“</w:t>
            </w:r>
            <w:r w:rsidR="00D8262F" w:rsidRPr="00D8262F">
              <w:rPr>
                <w:rFonts w:ascii="Arial Narrow" w:hAnsi="Arial Narrow" w:cstheme="minorHAnsi"/>
                <w:i/>
                <w:iCs/>
              </w:rPr>
              <w:t>de cujus</w:t>
            </w:r>
            <w:r w:rsidR="00307C3D"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7938E9D6" w14:textId="77777777" w:rsidR="008D5871" w:rsidRPr="008D5871" w:rsidRDefault="008D5871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BB54985" w14:textId="51D87CCF" w:rsidR="003F6669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do óbito</w:t>
            </w:r>
            <w:r w:rsidR="003F6669">
              <w:rPr>
                <w:rFonts w:ascii="Arial Narrow" w:hAnsi="Arial Narrow" w:cstheme="minorHAnsi"/>
              </w:rPr>
              <w:t>:</w:t>
            </w:r>
          </w:p>
        </w:tc>
      </w:tr>
      <w:tr w:rsidR="003F6669" w14:paraId="50C583C2" w14:textId="77777777" w:rsidTr="00251A89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5DF0425D" w14:textId="51191BFC" w:rsidR="003F6669" w:rsidRPr="0044016B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CPF do &quot;de cujus&quot;, ou seja, do beneficiário com relação ao qual o herdeiro está sucedendo diretamente."/>
                  <w:statusText w:type="text" w:val="Informe o CPF do &quot;de cujus&quot;, ou seja, do beneficiário com relação ao qual o herdeiro está sucedendo diretamente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3" w:name="CPF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3"/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652ED59B" w14:textId="7D57A939" w:rsidR="003F6669" w:rsidRPr="0044016B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ito"/>
                  <w:enabled/>
                  <w:calcOnExit w:val="0"/>
                  <w:helpText w:type="text" w:val="Informe a data de óbito do &quot;de cujus&quot;, ou seja, do beneficiário com relação ao qual o herdeiro está sucedendo diretamente."/>
                  <w:statusText w:type="text" w:val="Informe a data de óbito do &quot;de cujus&quot;, ou seja, do beneficiário com relação ao qual o herdeiro está sucedendo diretamente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4" w:name="Obito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4"/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3F6669" w:rsidRPr="00D11204" w14:paraId="07014CE3" w14:textId="77777777" w:rsidTr="00251A89">
        <w:trPr>
          <w:trHeight w:val="113"/>
        </w:trPr>
        <w:tc>
          <w:tcPr>
            <w:tcW w:w="2552" w:type="dxa"/>
            <w:vAlign w:val="center"/>
          </w:tcPr>
          <w:p w14:paraId="445C8B42" w14:textId="77777777" w:rsidR="003F6669" w:rsidRPr="00D11204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2D573E64" w14:textId="77777777" w:rsidR="003F6669" w:rsidRPr="00075E92" w:rsidRDefault="003F6669" w:rsidP="00251A89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9067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D8262F" w:rsidRPr="000659FD" w14:paraId="28164BFC" w14:textId="77777777" w:rsidTr="00DC174D">
        <w:trPr>
          <w:trHeight w:val="425"/>
        </w:trPr>
        <w:tc>
          <w:tcPr>
            <w:tcW w:w="9067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4AC95031" w14:textId="409D9CEB" w:rsidR="00D8262F" w:rsidRPr="00D8262F" w:rsidRDefault="00D8262F" w:rsidP="00D8262F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 herdeiro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 w:rsidR="00892956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</w:t>
            </w:r>
          </w:p>
        </w:tc>
      </w:tr>
    </w:tbl>
    <w:p w14:paraId="4B871CAD" w14:textId="77777777" w:rsidR="00075E92" w:rsidRDefault="00075E92" w:rsidP="00075E9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075E92" w14:paraId="2BF48981" w14:textId="77777777" w:rsidTr="00303240">
        <w:tc>
          <w:tcPr>
            <w:tcW w:w="9062" w:type="dxa"/>
            <w:shd w:val="clear" w:color="auto" w:fill="323E4F" w:themeFill="text2" w:themeFillShade="BF"/>
          </w:tcPr>
          <w:p w14:paraId="1963FD2E" w14:textId="77777777" w:rsidR="00075E92" w:rsidRPr="00351C27" w:rsidRDefault="00075E92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5F4BF1C1" w14:textId="77777777" w:rsidR="00075E92" w:rsidRDefault="00075E92" w:rsidP="00075E9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D8262F" w14:paraId="51A4DC5E" w14:textId="77777777" w:rsidTr="00251A89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087B7D9" w14:textId="7D1319EC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</w:t>
            </w:r>
            <w:r w:rsidR="00892956">
              <w:rPr>
                <w:rFonts w:ascii="Arial Narrow" w:hAnsi="Arial Narrow" w:cstheme="minorHAnsi"/>
              </w:rPr>
              <w:t xml:space="preserve"> 1</w:t>
            </w:r>
            <w:r>
              <w:rPr>
                <w:rFonts w:ascii="Arial Narrow" w:hAnsi="Arial Narrow" w:cstheme="minorHAnsi"/>
              </w:rPr>
              <w:t>:</w:t>
            </w:r>
          </w:p>
        </w:tc>
      </w:tr>
      <w:tr w:rsidR="00D8262F" w14:paraId="6A3254FB" w14:textId="77777777" w:rsidTr="00251A89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CA6E880" w14:textId="6D939476" w:rsidR="00D8262F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5" w:name="Herdeiro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5"/>
          </w:p>
        </w:tc>
      </w:tr>
      <w:tr w:rsidR="00D8262F" w14:paraId="501D31DF" w14:textId="77777777" w:rsidTr="00EF396C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B5C6B6E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7F32343" w14:textId="1ACED209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4CAD5A9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59C8168" w14:textId="73920B5D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D8262F" w14:paraId="4C3D1A51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B0F0F9B" w14:textId="5DAD7082" w:rsidR="00D8262F" w:rsidRPr="0044016B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BD66DBF" w14:textId="676C5060" w:rsidR="00D8262F" w:rsidRPr="0044016B" w:rsidRDefault="009B246C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bookmarkStart w:id="6" w:name="Quinhão_herdado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  <w:r w:rsidR="00957A91" w:rsidRPr="00D56108">
              <w:t>%</w:t>
            </w:r>
          </w:p>
        </w:tc>
      </w:tr>
      <w:tr w:rsidR="00D8262F" w14:paraId="73D8A698" w14:textId="77777777" w:rsidTr="00251A89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5CA33C1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F277EC6" w14:textId="3902A6EA" w:rsidR="00D8262F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1A65559" w14:textId="77777777" w:rsidR="00212E37" w:rsidRPr="00212E37" w:rsidRDefault="00212E37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212E37" w14:paraId="7461346B" w14:textId="77777777" w:rsidTr="00826F4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5E71106" w14:textId="1650783E" w:rsidR="00212E37" w:rsidRDefault="00212E37" w:rsidP="00251A89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C8503A6" w14:textId="48A7D803" w:rsidR="00212E37" w:rsidRDefault="00212E37" w:rsidP="00251A89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5E9C381" w14:textId="1E4B7C2B" w:rsidR="00212E37" w:rsidRDefault="00212E37" w:rsidP="00251A89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3FE21A8" w14:textId="478336C3" w:rsidR="00212E37" w:rsidRDefault="00212E37" w:rsidP="00251A89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75DCBD3" w14:textId="660E31C6" w:rsidR="00212E37" w:rsidRDefault="00212E37" w:rsidP="00251A89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212E37" w14:paraId="4A269553" w14:textId="77777777" w:rsidTr="00826F4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7060977" w14:textId="7997D2C0" w:rsidR="00212E37" w:rsidRDefault="00212E37" w:rsidP="00212E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DA5DD84" w14:textId="1A4844DF" w:rsidR="00212E37" w:rsidRDefault="00212E37" w:rsidP="00212E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3F2FEF23" w14:textId="03C70FA3" w:rsidR="00212E37" w:rsidRDefault="00212E37" w:rsidP="00212E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2CF5F7EB" w14:textId="5B61EAEB" w:rsidR="00212E37" w:rsidRDefault="00212E37" w:rsidP="00212E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7334C2EB" w14:textId="6CBF865E" w:rsidR="00212E37" w:rsidRDefault="00B969DD" w:rsidP="00212E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bookmarkStart w:id="7" w:name="Parentesco"/>
                  <w:r>
                    <w:instrText xml:space="preserve"> FORMTEXT </w:instrText>
                  </w:r>
                  <w:r>
                    <w:fldChar w:fldCharType="separate"/>
                  </w:r>
                  <w:r w:rsidR="009B246C">
                    <w:t> </w:t>
                  </w:r>
                  <w:r w:rsidR="009B246C">
                    <w:t> </w:t>
                  </w:r>
                  <w:r w:rsidR="009B246C">
                    <w:t> </w:t>
                  </w:r>
                  <w:r w:rsidR="009B246C">
                    <w:t> </w:t>
                  </w:r>
                  <w:r w:rsidR="009B246C">
                    <w:t> </w:t>
                  </w:r>
                  <w:r>
                    <w:fldChar w:fldCharType="end"/>
                  </w:r>
                  <w:bookmarkEnd w:id="7"/>
                </w:p>
              </w:tc>
            </w:tr>
          </w:tbl>
          <w:p w14:paraId="10A061E7" w14:textId="77777777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D8262F" w14:paraId="6F62AF7D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97C0097" w14:textId="77777777" w:rsidR="00D8262F" w:rsidRPr="00373F27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9C643B0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52F85F0" w14:textId="2930374D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B31FCF1" w14:textId="77777777" w:rsidR="00D8262F" w:rsidRPr="00373F27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432D1C5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7C1583C" w14:textId="760E0D22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 w:rsidR="00D47413"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EF396C" w14:paraId="75CC1AAA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F294B5C" w14:textId="0573FCD0" w:rsidR="00EF396C" w:rsidRPr="0044016B" w:rsidRDefault="00EF396C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8" w:name="Nascimento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8"/>
          </w:p>
        </w:tc>
        <w:tc>
          <w:tcPr>
            <w:tcW w:w="1984" w:type="dxa"/>
            <w:vAlign w:val="center"/>
          </w:tcPr>
          <w:p w14:paraId="1F69F701" w14:textId="196D99B4" w:rsidR="00EF396C" w:rsidRPr="0044016B" w:rsidRDefault="00EF396C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0B5277D7" w14:textId="4F7A41E8" w:rsidR="00EF396C" w:rsidRPr="0044016B" w:rsidRDefault="00EF396C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D8262F" w14:paraId="5DBA7424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DFCDAEE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27E85D" w14:textId="2CA62C43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73F392A4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00A1452" w14:textId="6867DF6F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D8262F" w14:paraId="68425B9B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5066790" w14:textId="0AC638F9" w:rsidR="00D8262F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9" w:name="Advogado_sociedade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9"/>
          </w:p>
        </w:tc>
        <w:tc>
          <w:tcPr>
            <w:tcW w:w="4821" w:type="dxa"/>
            <w:gridSpan w:val="2"/>
            <w:vAlign w:val="center"/>
          </w:tcPr>
          <w:p w14:paraId="71BFDB06" w14:textId="07EC4074" w:rsidR="00D8262F" w:rsidRDefault="00EF396C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bookmarkStart w:id="10" w:name="OAB"/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bookmarkEnd w:id="10"/>
            <w:r w:rsidR="00957A91" w:rsidRPr="00D56108">
              <w:t>/</w:t>
            </w:r>
            <w:r w:rsidR="00957A91"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bookmarkStart w:id="11" w:name="UF_OAB"/>
            <w:r w:rsidR="00957A91">
              <w:instrText xml:space="preserve"> FORMTEXT </w:instrText>
            </w:r>
            <w:r w:rsidR="00957A91">
              <w:fldChar w:fldCharType="separate"/>
            </w:r>
            <w:r w:rsidR="009B246C">
              <w:t> </w:t>
            </w:r>
            <w:r w:rsidR="009B246C">
              <w:t> </w:t>
            </w:r>
            <w:r w:rsidR="00957A91">
              <w:fldChar w:fldCharType="end"/>
            </w:r>
            <w:bookmarkEnd w:id="11"/>
          </w:p>
        </w:tc>
      </w:tr>
      <w:tr w:rsidR="00D8262F" w14:paraId="779536CB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6BEF292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790D09E" w14:textId="624D9E4E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447095B5" w14:textId="77777777" w:rsidR="00892956" w:rsidRPr="00892956" w:rsidRDefault="00892956" w:rsidP="00251A89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99FEEB4" w14:textId="766CBBE1" w:rsidR="00D8262F" w:rsidRPr="0044016B" w:rsidRDefault="00D8262F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D8262F" w14:paraId="769EA14E" w14:textId="77777777" w:rsidTr="00EF396C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9F5C86A" w14:textId="50A51630" w:rsidR="00D8262F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5166146" w14:textId="4F618668" w:rsidR="00D8262F" w:rsidRDefault="00957A91" w:rsidP="00251A89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B246C">
              <w:t> </w:t>
            </w:r>
            <w:r w:rsidR="009B246C">
              <w:t> </w:t>
            </w:r>
            <w:r>
              <w:fldChar w:fldCharType="end"/>
            </w:r>
          </w:p>
        </w:tc>
      </w:tr>
    </w:tbl>
    <w:p w14:paraId="47EA413B" w14:textId="77777777" w:rsidR="003F6669" w:rsidRDefault="003F6669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8C59237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56CA14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B7B1DD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11EB113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D76690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5BAFD1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BB526CA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8D0734F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C5768F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8E89D5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ADA72BE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4A5A07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BA59CD2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93A9701" w14:textId="77777777" w:rsidR="008D5871" w:rsidRDefault="008D5871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47BFD967" w14:textId="136ECA57" w:rsidR="008D5871" w:rsidRDefault="006B6E53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1 OU </w:t>
      </w:r>
      <w:r w:rsidR="008D5871">
        <w:rPr>
          <w:rFonts w:ascii="Arial Narrow" w:hAnsi="Arial Narrow" w:cstheme="minorHAnsi"/>
          <w:b/>
          <w:bCs/>
          <w:u w:val="single"/>
        </w:rPr>
        <w:t xml:space="preserve">2 HERDEIROS </w:t>
      </w:r>
      <w:r w:rsidR="0010293E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2</w:t>
      </w:r>
      <w:r w:rsidR="0010293E">
        <w:rPr>
          <w:rFonts w:ascii="Arial Narrow" w:hAnsi="Arial Narrow" w:cstheme="minorHAnsi"/>
          <w:b/>
          <w:bCs/>
          <w:u w:val="single"/>
        </w:rPr>
        <w:t>/3</w:t>
      </w:r>
    </w:p>
    <w:p w14:paraId="5E9B298F" w14:textId="77777777" w:rsidR="00075E92" w:rsidRPr="00BA00C2" w:rsidRDefault="00075E92" w:rsidP="00075E92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075E92" w14:paraId="7E265AAA" w14:textId="77777777" w:rsidTr="00303240">
        <w:tc>
          <w:tcPr>
            <w:tcW w:w="9062" w:type="dxa"/>
            <w:shd w:val="clear" w:color="auto" w:fill="323E4F" w:themeFill="text2" w:themeFillShade="BF"/>
          </w:tcPr>
          <w:p w14:paraId="01964D76" w14:textId="77777777" w:rsidR="00075E92" w:rsidRPr="00351C27" w:rsidRDefault="00075E92" w:rsidP="00303240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207131CF" w14:textId="77777777" w:rsidR="00075E92" w:rsidRDefault="00075E92" w:rsidP="00075E9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B969DD" w14:paraId="225B4F0F" w14:textId="77777777" w:rsidTr="001C6337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4B301DD" w14:textId="1CDCE27A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2:</w:t>
            </w:r>
          </w:p>
        </w:tc>
      </w:tr>
      <w:tr w:rsidR="00B969DD" w14:paraId="7BFB81DA" w14:textId="77777777" w:rsidTr="001C6337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3F4A8C6" w14:textId="77777777" w:rsidR="00B969DD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69DD" w14:paraId="3C500C5A" w14:textId="77777777" w:rsidTr="001C6337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AB184CC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7408903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1D4F827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240D59E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B969DD" w14:paraId="5B68D86A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5F6BF92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6202CF0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B969DD" w14:paraId="25201364" w14:textId="77777777" w:rsidTr="001C6337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043438E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F8391C1" w14:textId="77777777" w:rsidR="00B969DD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457B538F" w14:textId="77777777" w:rsidR="00B969DD" w:rsidRPr="00212E37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B969DD" w14:paraId="7815015A" w14:textId="77777777" w:rsidTr="00826F4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7416280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26CA244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C99D567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49CD44A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F890F18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B969DD" w14:paraId="6AB94D7A" w14:textId="77777777" w:rsidTr="00826F4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58E1E0CA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6C799267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0EF25E46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31769CB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3442335D" w14:textId="77777777" w:rsidR="00B969DD" w:rsidRDefault="00B969DD" w:rsidP="001C6337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1DE383B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B969DD" w14:paraId="36B1BAC5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A94A2A4" w14:textId="77777777" w:rsidR="00B969DD" w:rsidRPr="00373F27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13305A14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0FC6557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DC89DA9" w14:textId="77777777" w:rsidR="00B969DD" w:rsidRPr="00373F27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4553B2F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4CC24EF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B969DD" w14:paraId="0CBB9E4D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B56D827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2DAF400A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37387A61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B969DD" w14:paraId="2E45D4F7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4B4B941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433BED0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02C275B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8EE6FDA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B969DD" w14:paraId="77530E77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807D6A1" w14:textId="77777777" w:rsidR="00B969DD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6FC1C297" w14:textId="77777777" w:rsidR="00B969DD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69DD" w14:paraId="173404ED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85EF5EC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E0D40F6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5D822297" w14:textId="77777777" w:rsidR="00B969DD" w:rsidRPr="00892956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475D332" w14:textId="77777777" w:rsidR="00B969DD" w:rsidRPr="0044016B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B969DD" w14:paraId="27C9BEA4" w14:textId="77777777" w:rsidTr="001C6337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1ADB0D2" w14:textId="77777777" w:rsidR="00B969DD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F652F06" w14:textId="77777777" w:rsidR="00B969DD" w:rsidRDefault="00B969DD" w:rsidP="001C6337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5F5FDF4" w14:textId="77777777" w:rsidR="00212E37" w:rsidRDefault="00212E37" w:rsidP="008D5871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3B7FCFF2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21ABC18" w14:textId="77777777" w:rsidR="00892956" w:rsidRPr="00DC174D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A8962A5" w14:textId="77777777" w:rsidR="00D8262F" w:rsidRPr="00DB0FC7" w:rsidRDefault="00D8262F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9072" w:type="dxa"/>
        <w:tblInd w:w="-5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F13D1" w:rsidRPr="000659FD" w14:paraId="5EE8A6E6" w14:textId="77777777" w:rsidTr="00D8262F">
        <w:trPr>
          <w:trHeight w:val="425"/>
        </w:trPr>
        <w:tc>
          <w:tcPr>
            <w:tcW w:w="907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68A6B7DE" w14:textId="6A80D012" w:rsidR="006F13D1" w:rsidRPr="00A963AF" w:rsidRDefault="006F13D1" w:rsidP="00A963AF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A963A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Outras informações</w:t>
            </w:r>
          </w:p>
        </w:tc>
      </w:tr>
    </w:tbl>
    <w:p w14:paraId="1E57AAEF" w14:textId="77777777" w:rsidR="006F13D1" w:rsidRDefault="006F13D1" w:rsidP="006F13D1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F13D1" w14:paraId="1504F757" w14:textId="77777777" w:rsidTr="00D276CF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24456373" w14:textId="77777777" w:rsidR="006F13D1" w:rsidRPr="0044016B" w:rsidRDefault="006F13D1" w:rsidP="00D276C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Observação (preencher apenas se houver algum esclarecimento adicional a fazer):</w:t>
            </w:r>
          </w:p>
        </w:tc>
      </w:tr>
      <w:tr w:rsidR="006F13D1" w14:paraId="3AE0A1FB" w14:textId="77777777" w:rsidTr="00D276CF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7A917FCC" w14:textId="1D441DB6" w:rsidR="006F13D1" w:rsidRDefault="00075E92" w:rsidP="00D276C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servacao"/>
                  <w:enabled/>
                  <w:calcOnExit w:val="0"/>
                  <w:helpText w:type="text" w:val="Informe a eventual ocorrência de circunstância importante para a compreensão da habilitação de herdeiros realizada."/>
                  <w:statusText w:type="text" w:val="Informe a eventual ocorrência de circunstância importante para a compreensão da habilitação de herdeiros realizada."/>
                  <w:textInput>
                    <w:maxLength w:val="500"/>
                  </w:textInput>
                </w:ffData>
              </w:fldChar>
            </w:r>
            <w:bookmarkStart w:id="12" w:name="Observaca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56B2F12D" w14:textId="77777777" w:rsidR="006F13D1" w:rsidRDefault="006F13D1" w:rsidP="006F13D1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608FB779" w14:textId="77777777" w:rsidR="00C671D9" w:rsidRDefault="00C671D9" w:rsidP="000E440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2C1A6686" w14:textId="77777777" w:rsidR="00C90652" w:rsidRDefault="00C90652" w:rsidP="00C90652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Orientações para o preenchimento</w:t>
      </w:r>
      <w:r w:rsidRPr="004665C8">
        <w:rPr>
          <w:rFonts w:ascii="Arial Narrow" w:hAnsi="Arial Narrow" w:cstheme="minorHAnsi"/>
          <w:color w:val="44546A" w:themeColor="text2"/>
          <w:sz w:val="24"/>
        </w:rPr>
        <w:t>:</w:t>
      </w:r>
    </w:p>
    <w:p w14:paraId="0BDBF541" w14:textId="77777777" w:rsidR="00C90652" w:rsidRDefault="00C90652" w:rsidP="00C90652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</w:p>
    <w:p w14:paraId="1056028C" w14:textId="77777777" w:rsidR="00C90652" w:rsidRDefault="00C90652" w:rsidP="00C90652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1</w:t>
      </w:r>
      <w:r>
        <w:rPr>
          <w:rFonts w:ascii="Arial Narrow" w:hAnsi="Arial Narrow" w:cstheme="minorHAnsi"/>
          <w:sz w:val="24"/>
        </w:rPr>
        <w:t>, identificar o beneficiário originário do crédito, ou seja, o credor que ingressou com a ação judicial em face da entidade devedora e que obteve o direito originário de receber o crédito;</w:t>
      </w:r>
    </w:p>
    <w:p w14:paraId="4EAC6689" w14:textId="6DC4119C" w:rsidR="00C90652" w:rsidRDefault="00C90652" w:rsidP="00C90652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2</w:t>
      </w:r>
      <w:r>
        <w:rPr>
          <w:rFonts w:ascii="Arial Narrow" w:hAnsi="Arial Narrow" w:cstheme="minorHAnsi"/>
          <w:sz w:val="24"/>
        </w:rPr>
        <w:t xml:space="preserve">, identificar o até então titular do crédito, podendo ser o credor originário ou herdeiro </w:t>
      </w:r>
      <w:r w:rsidR="00A209F6">
        <w:rPr>
          <w:rFonts w:ascii="Arial Narrow" w:hAnsi="Arial Narrow" w:cstheme="minorHAnsi"/>
          <w:sz w:val="24"/>
        </w:rPr>
        <w:t>já habilitado nos autos que veio a falecer</w:t>
      </w:r>
      <w:r>
        <w:rPr>
          <w:rFonts w:ascii="Arial Narrow" w:hAnsi="Arial Narrow" w:cstheme="minorHAnsi"/>
          <w:sz w:val="24"/>
        </w:rPr>
        <w:t xml:space="preserve"> (obs.: caso o titular originário do crédito seja o próprio “</w:t>
      </w:r>
      <w:r w:rsidRPr="00C90652">
        <w:rPr>
          <w:rFonts w:ascii="Arial Narrow" w:hAnsi="Arial Narrow" w:cstheme="minorHAnsi"/>
          <w:i/>
          <w:iCs/>
          <w:sz w:val="24"/>
        </w:rPr>
        <w:t>de cujus</w:t>
      </w:r>
      <w:r>
        <w:rPr>
          <w:rFonts w:ascii="Arial Narrow" w:hAnsi="Arial Narrow" w:cstheme="minorHAnsi"/>
          <w:sz w:val="24"/>
        </w:rPr>
        <w:t>”, repetir os mesmos dados em ambos os campos);</w:t>
      </w:r>
    </w:p>
    <w:p w14:paraId="46E68005" w14:textId="54CAE4E0" w:rsidR="00C90652" w:rsidRDefault="00C90652" w:rsidP="00C90652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3</w:t>
      </w:r>
      <w:r>
        <w:rPr>
          <w:rFonts w:ascii="Arial Narrow" w:hAnsi="Arial Narrow" w:cstheme="minorHAnsi"/>
          <w:sz w:val="24"/>
        </w:rPr>
        <w:t>, identificar o herdeiro que nesta oportunidade está sendo habilitado nos autos do precatório.</w:t>
      </w:r>
    </w:p>
    <w:p w14:paraId="13CA0906" w14:textId="77777777" w:rsidR="00C90652" w:rsidRDefault="00C90652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2693FF4C" w14:textId="77777777" w:rsidR="008D5871" w:rsidRDefault="008D5871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57BE8C7C" w14:textId="77777777" w:rsidR="008D5871" w:rsidRDefault="008D5871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2A52452F" w14:textId="77777777" w:rsidR="008D5871" w:rsidRDefault="008D5871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55DC79EC" w14:textId="77777777" w:rsidR="008D5871" w:rsidRDefault="008D5871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2EA6AFF8" w14:textId="77777777" w:rsidR="00591F20" w:rsidRDefault="00591F20" w:rsidP="00591F20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4BB99BA7" w14:textId="597D919A" w:rsidR="00591F20" w:rsidRDefault="006B6E53" w:rsidP="00591F20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1 OU </w:t>
      </w:r>
      <w:r w:rsidR="00591F20">
        <w:rPr>
          <w:rFonts w:ascii="Arial Narrow" w:hAnsi="Arial Narrow" w:cstheme="minorHAnsi"/>
          <w:b/>
          <w:bCs/>
          <w:u w:val="single"/>
        </w:rPr>
        <w:t xml:space="preserve">2 HERDEIROS </w:t>
      </w:r>
      <w:r w:rsidR="0010293E">
        <w:rPr>
          <w:rFonts w:ascii="Arial Narrow" w:hAnsi="Arial Narrow" w:cstheme="minorHAnsi"/>
          <w:b/>
          <w:bCs/>
          <w:u w:val="single"/>
        </w:rPr>
        <w:t xml:space="preserve">- </w:t>
      </w:r>
      <w:r w:rsidR="00591F20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591F20">
        <w:rPr>
          <w:rFonts w:ascii="Arial Narrow" w:hAnsi="Arial Narrow" w:cstheme="minorHAnsi"/>
          <w:b/>
          <w:bCs/>
          <w:u w:val="single"/>
        </w:rPr>
        <w:t xml:space="preserve"> </w:t>
      </w:r>
      <w:r w:rsidR="0010293E">
        <w:rPr>
          <w:rFonts w:ascii="Arial Narrow" w:hAnsi="Arial Narrow" w:cstheme="minorHAnsi"/>
          <w:b/>
          <w:bCs/>
          <w:u w:val="single"/>
        </w:rPr>
        <w:t>3/3</w:t>
      </w:r>
    </w:p>
    <w:p w14:paraId="16434B26" w14:textId="77777777" w:rsidR="00591F20" w:rsidRDefault="00591F20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48C8F06A" w14:textId="77777777" w:rsidR="00C90652" w:rsidRDefault="00C90652" w:rsidP="00C90652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>Importante:</w:t>
      </w:r>
    </w:p>
    <w:p w14:paraId="2FF92E6E" w14:textId="77777777" w:rsidR="00A209F6" w:rsidRDefault="00C90652" w:rsidP="00A209F6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C90652">
        <w:rPr>
          <w:rFonts w:ascii="Arial Narrow" w:hAnsi="Arial Narrow" w:cstheme="minorHAnsi"/>
          <w:b/>
          <w:bCs/>
          <w:sz w:val="24"/>
          <w:u w:val="single"/>
        </w:rPr>
        <w:t>Caso o(a) herdeiro(a) tenha direito a superpreferência por doença grave ou deficiência</w:t>
      </w:r>
      <w:r>
        <w:rPr>
          <w:rFonts w:ascii="Arial Narrow" w:hAnsi="Arial Narrow" w:cstheme="minorHAnsi"/>
          <w:sz w:val="24"/>
        </w:rPr>
        <w:t xml:space="preserve">, 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providenciar o protocolo separado de outra petição</w:t>
      </w:r>
      <w:r>
        <w:rPr>
          <w:rFonts w:ascii="Arial Narrow" w:hAnsi="Arial Narrow" w:cstheme="minorHAnsi"/>
          <w:sz w:val="24"/>
        </w:rPr>
        <w:t xml:space="preserve">, que deverá ser acompanhada do </w:t>
      </w:r>
      <w:r w:rsidRPr="00C90652">
        <w:rPr>
          <w:rFonts w:ascii="Arial Narrow" w:hAnsi="Arial Narrow" w:cstheme="minorHAnsi"/>
          <w:b/>
          <w:bCs/>
          <w:sz w:val="24"/>
        </w:rPr>
        <w:t>formulário específico</w:t>
      </w:r>
      <w:r>
        <w:rPr>
          <w:rFonts w:ascii="Arial Narrow" w:hAnsi="Arial Narrow" w:cstheme="minorHAnsi"/>
          <w:sz w:val="24"/>
        </w:rPr>
        <w:t xml:space="preserve"> de “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requerimento de superpreferência de herdeiro</w:t>
      </w:r>
      <w:r>
        <w:rPr>
          <w:rFonts w:ascii="Arial Narrow" w:hAnsi="Arial Narrow" w:cstheme="minorHAnsi"/>
          <w:sz w:val="24"/>
        </w:rPr>
        <w:t>”, providência necessária para mais célere identificação do pedido;</w:t>
      </w:r>
    </w:p>
    <w:p w14:paraId="2CA2ED10" w14:textId="77777777" w:rsidR="00A209F6" w:rsidRDefault="00A209F6" w:rsidP="000E4408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sz w:val="24"/>
        </w:rPr>
        <w:t xml:space="preserve">Nos termos do Provimento CSM 2753/24, art. 20, </w:t>
      </w:r>
      <w:r w:rsidRPr="00A209F6">
        <w:rPr>
          <w:rFonts w:ascii="Arial Narrow" w:hAnsi="Arial Narrow" w:cstheme="minorHAnsi"/>
          <w:b/>
          <w:bCs/>
          <w:sz w:val="24"/>
        </w:rPr>
        <w:t>a alteração da titularidade do crédito em favor dos herdeiros</w:t>
      </w:r>
      <w:r w:rsidRPr="00A209F6">
        <w:rPr>
          <w:rFonts w:ascii="Arial Narrow" w:hAnsi="Arial Narrow" w:cstheme="minorHAnsi"/>
          <w:sz w:val="24"/>
        </w:rPr>
        <w:t xml:space="preserve"> </w:t>
      </w:r>
      <w:r w:rsidRPr="00A209F6">
        <w:rPr>
          <w:rFonts w:ascii="Arial Narrow" w:hAnsi="Arial Narrow" w:cstheme="minorHAnsi"/>
          <w:b/>
          <w:bCs/>
          <w:sz w:val="24"/>
        </w:rPr>
        <w:t>será anotada pela DEPRE mediante</w:t>
      </w:r>
      <w:r w:rsidRPr="00A209F6">
        <w:rPr>
          <w:rFonts w:ascii="Arial Narrow" w:hAnsi="Arial Narrow" w:cstheme="minorHAnsi"/>
          <w:sz w:val="24"/>
        </w:rPr>
        <w:t xml:space="preserve"> (i)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ordem emanada da autoridade judicial competente</w:t>
      </w:r>
      <w:r w:rsidRPr="00A209F6">
        <w:rPr>
          <w:rFonts w:ascii="Arial Narrow" w:hAnsi="Arial Narrow" w:cstheme="minorHAnsi"/>
          <w:sz w:val="24"/>
        </w:rPr>
        <w:t xml:space="preserve"> ou (ii)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apresentação da escritura pública de inventário e partilha extrajudicial</w:t>
      </w:r>
      <w:r w:rsidRPr="00A209F6">
        <w:rPr>
          <w:rFonts w:ascii="Arial Narrow" w:hAnsi="Arial Narrow" w:cstheme="minorHAnsi"/>
          <w:sz w:val="24"/>
        </w:rPr>
        <w:t>, instruídos em qualquer dos casos com (a) nome, CPF, RG e data de óbito do credor; nome, parentesco em relação ao “de cujus”</w:t>
      </w:r>
      <w:r>
        <w:rPr>
          <w:rFonts w:ascii="Arial Narrow" w:hAnsi="Arial Narrow" w:cstheme="minorHAnsi"/>
          <w:sz w:val="24"/>
        </w:rPr>
        <w:t>;</w:t>
      </w:r>
    </w:p>
    <w:p w14:paraId="1ADD50B2" w14:textId="4EAB2985" w:rsidR="00B75AD8" w:rsidRPr="00A209F6" w:rsidRDefault="00A209F6" w:rsidP="000E4408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b/>
          <w:bCs/>
          <w:sz w:val="24"/>
          <w:u w:val="single"/>
        </w:rPr>
        <w:t>A DEPRE não procederá à análise direta de sucessão processual ou alteração da titularidade do precatório em virtude de sucessão</w:t>
      </w:r>
      <w:r w:rsidRPr="00A209F6">
        <w:rPr>
          <w:rFonts w:ascii="Arial Narrow" w:hAnsi="Arial Narrow" w:cstheme="minorHAnsi"/>
          <w:sz w:val="24"/>
        </w:rPr>
        <w:t>, a qual será feita apenas mediante ordem judicial emanada da autoridade judicial competente ou apresentação da escritura pública de inventário e partilha extrajudicial</w:t>
      </w:r>
      <w:r>
        <w:rPr>
          <w:rFonts w:ascii="Arial Narrow" w:hAnsi="Arial Narrow" w:cstheme="minorHAnsi"/>
          <w:sz w:val="24"/>
        </w:rPr>
        <w:t xml:space="preserve"> (Provimento CSM 2753/24, art. 21).</w:t>
      </w:r>
    </w:p>
    <w:p w14:paraId="7E81EF14" w14:textId="77777777" w:rsidR="00DB0FC7" w:rsidRPr="00DB0FC7" w:rsidRDefault="00DB0FC7" w:rsidP="000E4408">
      <w:pPr>
        <w:pStyle w:val="Corpodetexto2"/>
        <w:rPr>
          <w:rFonts w:ascii="Arial Narrow" w:hAnsi="Arial Narrow" w:cstheme="minorHAnsi"/>
          <w:sz w:val="22"/>
          <w:szCs w:val="22"/>
        </w:rPr>
      </w:pPr>
    </w:p>
    <w:p w14:paraId="59BDDF21" w14:textId="77777777" w:rsidR="00DB0FC7" w:rsidRDefault="00DB0FC7" w:rsidP="000E4408">
      <w:pPr>
        <w:pStyle w:val="Corpodetexto2"/>
        <w:rPr>
          <w:rFonts w:ascii="Arial Narrow" w:hAnsi="Arial Narrow" w:cstheme="minorHAnsi"/>
          <w:sz w:val="24"/>
        </w:rPr>
      </w:pPr>
    </w:p>
    <w:p w14:paraId="7DBA6619" w14:textId="107DDC63" w:rsidR="0010293E" w:rsidRDefault="00CC0FA8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CC0FA8">
        <w:rPr>
          <w:rFonts w:ascii="Arial Narrow" w:hAnsi="Arial Narrow" w:cstheme="minorHAnsi"/>
          <w:sz w:val="24"/>
        </w:rPr>
        <w:t xml:space="preserve">Data: </w:t>
      </w:r>
      <w:r w:rsidRPr="00CC0FA8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043FEECF" w14:textId="77777777" w:rsidR="00CC0FA8" w:rsidRDefault="00CC0FA8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108E680D" w14:textId="77777777" w:rsidR="00CC0FA8" w:rsidRDefault="00CC0FA8" w:rsidP="000E4408">
      <w:pPr>
        <w:pStyle w:val="Corpodetexto2"/>
        <w:rPr>
          <w:rFonts w:ascii="Arial Narrow" w:hAnsi="Arial Narrow" w:cstheme="minorHAnsi"/>
          <w:sz w:val="24"/>
        </w:rPr>
      </w:pPr>
    </w:p>
    <w:p w14:paraId="5982EE9C" w14:textId="77777777" w:rsidR="0010293E" w:rsidRDefault="0010293E" w:rsidP="000E4408">
      <w:pPr>
        <w:pStyle w:val="Corpodetexto2"/>
        <w:rPr>
          <w:rFonts w:ascii="Arial Narrow" w:hAnsi="Arial Narrow" w:cstheme="minorHAnsi"/>
          <w:sz w:val="24"/>
        </w:rPr>
      </w:pPr>
    </w:p>
    <w:p w14:paraId="01AF5D53" w14:textId="77777777" w:rsidR="00892956" w:rsidRDefault="00892956" w:rsidP="000E4408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0FC7" w14:paraId="6F299806" w14:textId="77777777" w:rsidTr="00DB0FC7">
        <w:tc>
          <w:tcPr>
            <w:tcW w:w="4531" w:type="dxa"/>
          </w:tcPr>
          <w:p w14:paraId="1C454C9E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29990A37" w14:textId="77777777" w:rsidR="00DB0FC7" w:rsidRDefault="00DB0FC7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29BA194A" w14:textId="77777777" w:rsidR="00DB0FC7" w:rsidRDefault="00DB0FC7" w:rsidP="00DB0FC7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sectPr w:rsidR="00DB0FC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DB60" w14:textId="77777777" w:rsidR="00C101AE" w:rsidRDefault="00C101AE">
      <w:r>
        <w:separator/>
      </w:r>
    </w:p>
  </w:endnote>
  <w:endnote w:type="continuationSeparator" w:id="0">
    <w:p w14:paraId="24F86E27" w14:textId="77777777" w:rsidR="00C101AE" w:rsidRDefault="00C1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AD19" w14:textId="77777777" w:rsidR="00C101AE" w:rsidRDefault="00C101AE">
      <w:r>
        <w:separator/>
      </w:r>
    </w:p>
  </w:footnote>
  <w:footnote w:type="continuationSeparator" w:id="0">
    <w:p w14:paraId="62B94D33" w14:textId="77777777" w:rsidR="00C101AE" w:rsidRDefault="00C10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3EBA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E0"/>
    <w:multiLevelType w:val="hybridMultilevel"/>
    <w:tmpl w:val="A6826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10F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4A7"/>
    <w:multiLevelType w:val="hybridMultilevel"/>
    <w:tmpl w:val="ACDE2F0E"/>
    <w:lvl w:ilvl="0" w:tplc="B680FCC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7FC9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891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D72F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8398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366A"/>
    <w:multiLevelType w:val="hybridMultilevel"/>
    <w:tmpl w:val="DCA07838"/>
    <w:lvl w:ilvl="0" w:tplc="1FD239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1517C"/>
    <w:multiLevelType w:val="hybridMultilevel"/>
    <w:tmpl w:val="AC14E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6"/>
  </w:num>
  <w:num w:numId="2" w16cid:durableId="1843545859">
    <w:abstractNumId w:val="11"/>
  </w:num>
  <w:num w:numId="3" w16cid:durableId="302200034">
    <w:abstractNumId w:val="8"/>
  </w:num>
  <w:num w:numId="4" w16cid:durableId="130444207">
    <w:abstractNumId w:val="3"/>
  </w:num>
  <w:num w:numId="5" w16cid:durableId="827750860">
    <w:abstractNumId w:val="12"/>
  </w:num>
  <w:num w:numId="6" w16cid:durableId="179465732">
    <w:abstractNumId w:val="4"/>
  </w:num>
  <w:num w:numId="7" w16cid:durableId="1439761340">
    <w:abstractNumId w:val="9"/>
  </w:num>
  <w:num w:numId="8" w16cid:durableId="1733457271">
    <w:abstractNumId w:val="7"/>
  </w:num>
  <w:num w:numId="9" w16cid:durableId="460266701">
    <w:abstractNumId w:val="5"/>
  </w:num>
  <w:num w:numId="10" w16cid:durableId="1866559145">
    <w:abstractNumId w:val="1"/>
  </w:num>
  <w:num w:numId="11" w16cid:durableId="1856268728">
    <w:abstractNumId w:val="10"/>
  </w:num>
  <w:num w:numId="12" w16cid:durableId="1772819915">
    <w:abstractNumId w:val="0"/>
  </w:num>
  <w:num w:numId="13" w16cid:durableId="10304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er/GS9ZmTciN3MGgzS23Q13JtNG3R9k1zmuCTv03xa/8yzPhIb7xl8EwubGcFnpBnx3khcWlXTVIh77GteD9A==" w:salt="RIoDWulzag2IfBdGIDeiCg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41"/>
    <w:rsid w:val="000037B8"/>
    <w:rsid w:val="0000495D"/>
    <w:rsid w:val="000075BC"/>
    <w:rsid w:val="000118B9"/>
    <w:rsid w:val="0001368D"/>
    <w:rsid w:val="00015505"/>
    <w:rsid w:val="00016343"/>
    <w:rsid w:val="000217EA"/>
    <w:rsid w:val="00025E24"/>
    <w:rsid w:val="00027CBA"/>
    <w:rsid w:val="00040D22"/>
    <w:rsid w:val="0005029C"/>
    <w:rsid w:val="000546C4"/>
    <w:rsid w:val="000567C5"/>
    <w:rsid w:val="00062670"/>
    <w:rsid w:val="00064163"/>
    <w:rsid w:val="00064CDF"/>
    <w:rsid w:val="000659FD"/>
    <w:rsid w:val="00065BDD"/>
    <w:rsid w:val="0006621D"/>
    <w:rsid w:val="00071DEC"/>
    <w:rsid w:val="00074BF0"/>
    <w:rsid w:val="00075302"/>
    <w:rsid w:val="00075E92"/>
    <w:rsid w:val="00077A84"/>
    <w:rsid w:val="00082C70"/>
    <w:rsid w:val="00087DD3"/>
    <w:rsid w:val="000A3801"/>
    <w:rsid w:val="000A4420"/>
    <w:rsid w:val="000A6B30"/>
    <w:rsid w:val="000A6CC2"/>
    <w:rsid w:val="000B6C80"/>
    <w:rsid w:val="000C55B5"/>
    <w:rsid w:val="000C5D28"/>
    <w:rsid w:val="000C5EF4"/>
    <w:rsid w:val="000D187C"/>
    <w:rsid w:val="000D533B"/>
    <w:rsid w:val="000D57B9"/>
    <w:rsid w:val="000E165F"/>
    <w:rsid w:val="000E242F"/>
    <w:rsid w:val="000E25B3"/>
    <w:rsid w:val="000E4408"/>
    <w:rsid w:val="000E4B53"/>
    <w:rsid w:val="000F02ED"/>
    <w:rsid w:val="000F1AA6"/>
    <w:rsid w:val="000F6BC4"/>
    <w:rsid w:val="000F7907"/>
    <w:rsid w:val="00101805"/>
    <w:rsid w:val="0010293E"/>
    <w:rsid w:val="0011763F"/>
    <w:rsid w:val="00126F4C"/>
    <w:rsid w:val="00130FA7"/>
    <w:rsid w:val="00131F9D"/>
    <w:rsid w:val="0013576E"/>
    <w:rsid w:val="00137FAA"/>
    <w:rsid w:val="0014003E"/>
    <w:rsid w:val="00143194"/>
    <w:rsid w:val="00156CB8"/>
    <w:rsid w:val="00167086"/>
    <w:rsid w:val="0017158E"/>
    <w:rsid w:val="00193B71"/>
    <w:rsid w:val="001A04A5"/>
    <w:rsid w:val="001A3533"/>
    <w:rsid w:val="001A4884"/>
    <w:rsid w:val="001A5041"/>
    <w:rsid w:val="001B48D4"/>
    <w:rsid w:val="001C56C2"/>
    <w:rsid w:val="001D468C"/>
    <w:rsid w:val="001D60DD"/>
    <w:rsid w:val="001F0A11"/>
    <w:rsid w:val="00211006"/>
    <w:rsid w:val="00211811"/>
    <w:rsid w:val="00212E37"/>
    <w:rsid w:val="00212ECC"/>
    <w:rsid w:val="00223CB8"/>
    <w:rsid w:val="00234296"/>
    <w:rsid w:val="00262927"/>
    <w:rsid w:val="00264685"/>
    <w:rsid w:val="002671E9"/>
    <w:rsid w:val="00275C8F"/>
    <w:rsid w:val="002762E9"/>
    <w:rsid w:val="002907CF"/>
    <w:rsid w:val="00296D7E"/>
    <w:rsid w:val="002A291F"/>
    <w:rsid w:val="002A3E1D"/>
    <w:rsid w:val="002B6254"/>
    <w:rsid w:val="002E1DDD"/>
    <w:rsid w:val="002F06B2"/>
    <w:rsid w:val="002F13C3"/>
    <w:rsid w:val="002F23E8"/>
    <w:rsid w:val="002F628E"/>
    <w:rsid w:val="00303BDD"/>
    <w:rsid w:val="003044CB"/>
    <w:rsid w:val="00307C3D"/>
    <w:rsid w:val="00310F74"/>
    <w:rsid w:val="00313481"/>
    <w:rsid w:val="0031363A"/>
    <w:rsid w:val="00332273"/>
    <w:rsid w:val="00340B07"/>
    <w:rsid w:val="00342973"/>
    <w:rsid w:val="003429FC"/>
    <w:rsid w:val="0035065A"/>
    <w:rsid w:val="00350FC6"/>
    <w:rsid w:val="00357A43"/>
    <w:rsid w:val="00361EF1"/>
    <w:rsid w:val="00365519"/>
    <w:rsid w:val="00371FE7"/>
    <w:rsid w:val="00373F27"/>
    <w:rsid w:val="003801C0"/>
    <w:rsid w:val="003826ED"/>
    <w:rsid w:val="0038296A"/>
    <w:rsid w:val="00387F42"/>
    <w:rsid w:val="003A2339"/>
    <w:rsid w:val="003B44D7"/>
    <w:rsid w:val="003C1E56"/>
    <w:rsid w:val="003C2B63"/>
    <w:rsid w:val="003C487C"/>
    <w:rsid w:val="003C5BEA"/>
    <w:rsid w:val="003D19EB"/>
    <w:rsid w:val="003D3389"/>
    <w:rsid w:val="003D7FCD"/>
    <w:rsid w:val="003E4D06"/>
    <w:rsid w:val="003E4EE8"/>
    <w:rsid w:val="003F2664"/>
    <w:rsid w:val="003F6669"/>
    <w:rsid w:val="00417213"/>
    <w:rsid w:val="0044016B"/>
    <w:rsid w:val="0044150A"/>
    <w:rsid w:val="004432B9"/>
    <w:rsid w:val="00454A71"/>
    <w:rsid w:val="0046215E"/>
    <w:rsid w:val="00462AC7"/>
    <w:rsid w:val="004639AF"/>
    <w:rsid w:val="00464A36"/>
    <w:rsid w:val="004665C8"/>
    <w:rsid w:val="00484AE2"/>
    <w:rsid w:val="004A10E3"/>
    <w:rsid w:val="004A3044"/>
    <w:rsid w:val="004A7613"/>
    <w:rsid w:val="004C2AFC"/>
    <w:rsid w:val="004C3182"/>
    <w:rsid w:val="004C6576"/>
    <w:rsid w:val="004C7F6B"/>
    <w:rsid w:val="004D7420"/>
    <w:rsid w:val="004E29C5"/>
    <w:rsid w:val="004E37A0"/>
    <w:rsid w:val="004F2343"/>
    <w:rsid w:val="00505A15"/>
    <w:rsid w:val="00531E42"/>
    <w:rsid w:val="00532F25"/>
    <w:rsid w:val="005355A5"/>
    <w:rsid w:val="00547DDA"/>
    <w:rsid w:val="005504A0"/>
    <w:rsid w:val="0055312E"/>
    <w:rsid w:val="005631F0"/>
    <w:rsid w:val="00565CBD"/>
    <w:rsid w:val="005746C2"/>
    <w:rsid w:val="00577937"/>
    <w:rsid w:val="00586D1F"/>
    <w:rsid w:val="0059014F"/>
    <w:rsid w:val="00590ABC"/>
    <w:rsid w:val="00591F20"/>
    <w:rsid w:val="005A4BCF"/>
    <w:rsid w:val="005A731C"/>
    <w:rsid w:val="005B62C5"/>
    <w:rsid w:val="005B7B35"/>
    <w:rsid w:val="005C0BA3"/>
    <w:rsid w:val="005C1A45"/>
    <w:rsid w:val="005C2779"/>
    <w:rsid w:val="005C495B"/>
    <w:rsid w:val="005D0C16"/>
    <w:rsid w:val="005D48CF"/>
    <w:rsid w:val="005D63DE"/>
    <w:rsid w:val="005D74BB"/>
    <w:rsid w:val="005F493F"/>
    <w:rsid w:val="005F6A7A"/>
    <w:rsid w:val="00601242"/>
    <w:rsid w:val="00613366"/>
    <w:rsid w:val="00615904"/>
    <w:rsid w:val="00624284"/>
    <w:rsid w:val="006261E3"/>
    <w:rsid w:val="0063727A"/>
    <w:rsid w:val="00637DAE"/>
    <w:rsid w:val="0064732E"/>
    <w:rsid w:val="00650FA6"/>
    <w:rsid w:val="00664D3C"/>
    <w:rsid w:val="006651A3"/>
    <w:rsid w:val="006660E4"/>
    <w:rsid w:val="0067469A"/>
    <w:rsid w:val="00675FD9"/>
    <w:rsid w:val="00681375"/>
    <w:rsid w:val="0068230A"/>
    <w:rsid w:val="00684720"/>
    <w:rsid w:val="00685E0D"/>
    <w:rsid w:val="00691247"/>
    <w:rsid w:val="00694B81"/>
    <w:rsid w:val="0069547A"/>
    <w:rsid w:val="00696149"/>
    <w:rsid w:val="006B3778"/>
    <w:rsid w:val="006B6E53"/>
    <w:rsid w:val="006B7A08"/>
    <w:rsid w:val="006C503D"/>
    <w:rsid w:val="006C7856"/>
    <w:rsid w:val="006D6DC7"/>
    <w:rsid w:val="006E55ED"/>
    <w:rsid w:val="006E7CAD"/>
    <w:rsid w:val="006F13D1"/>
    <w:rsid w:val="006F2DC7"/>
    <w:rsid w:val="006F4999"/>
    <w:rsid w:val="006F7E9C"/>
    <w:rsid w:val="00705FC3"/>
    <w:rsid w:val="00706EA6"/>
    <w:rsid w:val="0072436A"/>
    <w:rsid w:val="00731E8F"/>
    <w:rsid w:val="00734F76"/>
    <w:rsid w:val="00736899"/>
    <w:rsid w:val="007727AD"/>
    <w:rsid w:val="00774707"/>
    <w:rsid w:val="00777CF5"/>
    <w:rsid w:val="00781071"/>
    <w:rsid w:val="00784BDD"/>
    <w:rsid w:val="00786FA0"/>
    <w:rsid w:val="007A4DD7"/>
    <w:rsid w:val="007A6128"/>
    <w:rsid w:val="007B1439"/>
    <w:rsid w:val="007B287F"/>
    <w:rsid w:val="007C6D64"/>
    <w:rsid w:val="007E5867"/>
    <w:rsid w:val="007F0D4B"/>
    <w:rsid w:val="007F3623"/>
    <w:rsid w:val="007F7FEB"/>
    <w:rsid w:val="00802BA3"/>
    <w:rsid w:val="00805E31"/>
    <w:rsid w:val="00811F2C"/>
    <w:rsid w:val="00813718"/>
    <w:rsid w:val="00813B4C"/>
    <w:rsid w:val="00820607"/>
    <w:rsid w:val="0082113B"/>
    <w:rsid w:val="00821A21"/>
    <w:rsid w:val="00826F4F"/>
    <w:rsid w:val="00830349"/>
    <w:rsid w:val="00832EE8"/>
    <w:rsid w:val="00834CD5"/>
    <w:rsid w:val="00840BD0"/>
    <w:rsid w:val="008448A0"/>
    <w:rsid w:val="00847F8B"/>
    <w:rsid w:val="00850D3F"/>
    <w:rsid w:val="008554C0"/>
    <w:rsid w:val="00860BB8"/>
    <w:rsid w:val="00867651"/>
    <w:rsid w:val="00867D6C"/>
    <w:rsid w:val="00885754"/>
    <w:rsid w:val="00886BC2"/>
    <w:rsid w:val="00890DEB"/>
    <w:rsid w:val="008914A5"/>
    <w:rsid w:val="00892956"/>
    <w:rsid w:val="00893462"/>
    <w:rsid w:val="00896260"/>
    <w:rsid w:val="008A3DD8"/>
    <w:rsid w:val="008A7D51"/>
    <w:rsid w:val="008C2362"/>
    <w:rsid w:val="008C2798"/>
    <w:rsid w:val="008C2F7D"/>
    <w:rsid w:val="008D5871"/>
    <w:rsid w:val="008D7CA5"/>
    <w:rsid w:val="008E51B6"/>
    <w:rsid w:val="008E5219"/>
    <w:rsid w:val="008F00E9"/>
    <w:rsid w:val="008F4F09"/>
    <w:rsid w:val="008F61A7"/>
    <w:rsid w:val="009142CF"/>
    <w:rsid w:val="009168D7"/>
    <w:rsid w:val="009176FA"/>
    <w:rsid w:val="009348A4"/>
    <w:rsid w:val="0094398B"/>
    <w:rsid w:val="0094534B"/>
    <w:rsid w:val="00947118"/>
    <w:rsid w:val="00947B75"/>
    <w:rsid w:val="009567F1"/>
    <w:rsid w:val="00957A91"/>
    <w:rsid w:val="0096392A"/>
    <w:rsid w:val="00973643"/>
    <w:rsid w:val="00975494"/>
    <w:rsid w:val="009806CC"/>
    <w:rsid w:val="0098123F"/>
    <w:rsid w:val="009821DF"/>
    <w:rsid w:val="00982320"/>
    <w:rsid w:val="009B14ED"/>
    <w:rsid w:val="009B246C"/>
    <w:rsid w:val="009B49C4"/>
    <w:rsid w:val="009B5EB2"/>
    <w:rsid w:val="009C0F4B"/>
    <w:rsid w:val="009C475C"/>
    <w:rsid w:val="009E2507"/>
    <w:rsid w:val="009E2D43"/>
    <w:rsid w:val="009E3CE5"/>
    <w:rsid w:val="009E53AF"/>
    <w:rsid w:val="009E59F4"/>
    <w:rsid w:val="009F756E"/>
    <w:rsid w:val="00A209F6"/>
    <w:rsid w:val="00A20A08"/>
    <w:rsid w:val="00A24B6A"/>
    <w:rsid w:val="00A300AF"/>
    <w:rsid w:val="00A34202"/>
    <w:rsid w:val="00A34E19"/>
    <w:rsid w:val="00A40356"/>
    <w:rsid w:val="00A5638F"/>
    <w:rsid w:val="00A62112"/>
    <w:rsid w:val="00A62AD1"/>
    <w:rsid w:val="00A911D5"/>
    <w:rsid w:val="00A9248A"/>
    <w:rsid w:val="00A963AF"/>
    <w:rsid w:val="00A96D34"/>
    <w:rsid w:val="00AA2940"/>
    <w:rsid w:val="00AA41BD"/>
    <w:rsid w:val="00AB3223"/>
    <w:rsid w:val="00AB74E9"/>
    <w:rsid w:val="00AC1500"/>
    <w:rsid w:val="00AD3BDE"/>
    <w:rsid w:val="00AE1059"/>
    <w:rsid w:val="00AE16EC"/>
    <w:rsid w:val="00AE4252"/>
    <w:rsid w:val="00AF232D"/>
    <w:rsid w:val="00AF5590"/>
    <w:rsid w:val="00AF5B44"/>
    <w:rsid w:val="00B009D4"/>
    <w:rsid w:val="00B15A63"/>
    <w:rsid w:val="00B16CDA"/>
    <w:rsid w:val="00B232F1"/>
    <w:rsid w:val="00B241C1"/>
    <w:rsid w:val="00B35C79"/>
    <w:rsid w:val="00B42274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84C30"/>
    <w:rsid w:val="00B84D48"/>
    <w:rsid w:val="00B91594"/>
    <w:rsid w:val="00B969DD"/>
    <w:rsid w:val="00BA3644"/>
    <w:rsid w:val="00BB298E"/>
    <w:rsid w:val="00BB2DCE"/>
    <w:rsid w:val="00BD0284"/>
    <w:rsid w:val="00BD0458"/>
    <w:rsid w:val="00BD15B1"/>
    <w:rsid w:val="00BD1AEF"/>
    <w:rsid w:val="00BD3EA2"/>
    <w:rsid w:val="00BF4862"/>
    <w:rsid w:val="00BF78A5"/>
    <w:rsid w:val="00C02817"/>
    <w:rsid w:val="00C054CF"/>
    <w:rsid w:val="00C101AE"/>
    <w:rsid w:val="00C13DED"/>
    <w:rsid w:val="00C21A4A"/>
    <w:rsid w:val="00C23E93"/>
    <w:rsid w:val="00C3527C"/>
    <w:rsid w:val="00C431A5"/>
    <w:rsid w:val="00C43260"/>
    <w:rsid w:val="00C5223C"/>
    <w:rsid w:val="00C671D9"/>
    <w:rsid w:val="00C77D49"/>
    <w:rsid w:val="00C8109A"/>
    <w:rsid w:val="00C87EEF"/>
    <w:rsid w:val="00C90652"/>
    <w:rsid w:val="00CA4046"/>
    <w:rsid w:val="00CA579D"/>
    <w:rsid w:val="00CA6901"/>
    <w:rsid w:val="00CA71AD"/>
    <w:rsid w:val="00CA75AF"/>
    <w:rsid w:val="00CB077E"/>
    <w:rsid w:val="00CB2FC8"/>
    <w:rsid w:val="00CB4C6F"/>
    <w:rsid w:val="00CB5B0E"/>
    <w:rsid w:val="00CB5ECD"/>
    <w:rsid w:val="00CC0FA8"/>
    <w:rsid w:val="00CC6F97"/>
    <w:rsid w:val="00CD57E6"/>
    <w:rsid w:val="00CD67D7"/>
    <w:rsid w:val="00CE159D"/>
    <w:rsid w:val="00CE6752"/>
    <w:rsid w:val="00CF74ED"/>
    <w:rsid w:val="00D03F2C"/>
    <w:rsid w:val="00D20E0D"/>
    <w:rsid w:val="00D2139B"/>
    <w:rsid w:val="00D26F84"/>
    <w:rsid w:val="00D278A1"/>
    <w:rsid w:val="00D31CCA"/>
    <w:rsid w:val="00D367BA"/>
    <w:rsid w:val="00D36E6F"/>
    <w:rsid w:val="00D46284"/>
    <w:rsid w:val="00D47413"/>
    <w:rsid w:val="00D52D21"/>
    <w:rsid w:val="00D55B20"/>
    <w:rsid w:val="00D61DEE"/>
    <w:rsid w:val="00D62054"/>
    <w:rsid w:val="00D620ED"/>
    <w:rsid w:val="00D64F51"/>
    <w:rsid w:val="00D653D9"/>
    <w:rsid w:val="00D72118"/>
    <w:rsid w:val="00D8262F"/>
    <w:rsid w:val="00D83466"/>
    <w:rsid w:val="00D83A77"/>
    <w:rsid w:val="00D85E50"/>
    <w:rsid w:val="00D8766E"/>
    <w:rsid w:val="00D876D1"/>
    <w:rsid w:val="00D912D5"/>
    <w:rsid w:val="00D936E2"/>
    <w:rsid w:val="00DA2391"/>
    <w:rsid w:val="00DB0FC7"/>
    <w:rsid w:val="00DC02EE"/>
    <w:rsid w:val="00DC174D"/>
    <w:rsid w:val="00DC38F7"/>
    <w:rsid w:val="00DC3FEB"/>
    <w:rsid w:val="00DC561C"/>
    <w:rsid w:val="00DD5571"/>
    <w:rsid w:val="00DD7D7C"/>
    <w:rsid w:val="00DF49B6"/>
    <w:rsid w:val="00E01405"/>
    <w:rsid w:val="00E076C9"/>
    <w:rsid w:val="00E26FD2"/>
    <w:rsid w:val="00E26FD4"/>
    <w:rsid w:val="00E33903"/>
    <w:rsid w:val="00E3691A"/>
    <w:rsid w:val="00E3719F"/>
    <w:rsid w:val="00E37515"/>
    <w:rsid w:val="00E41B45"/>
    <w:rsid w:val="00E5050B"/>
    <w:rsid w:val="00E54B29"/>
    <w:rsid w:val="00E5563C"/>
    <w:rsid w:val="00E57570"/>
    <w:rsid w:val="00E60BAA"/>
    <w:rsid w:val="00E6425B"/>
    <w:rsid w:val="00E74753"/>
    <w:rsid w:val="00E75812"/>
    <w:rsid w:val="00E803A7"/>
    <w:rsid w:val="00E811DC"/>
    <w:rsid w:val="00E84DB9"/>
    <w:rsid w:val="00E910B4"/>
    <w:rsid w:val="00E939E6"/>
    <w:rsid w:val="00E93A13"/>
    <w:rsid w:val="00E943D7"/>
    <w:rsid w:val="00EA0531"/>
    <w:rsid w:val="00EB21AB"/>
    <w:rsid w:val="00EB2F20"/>
    <w:rsid w:val="00EB32C8"/>
    <w:rsid w:val="00EB5F83"/>
    <w:rsid w:val="00EB7A81"/>
    <w:rsid w:val="00EC7CE4"/>
    <w:rsid w:val="00ED7999"/>
    <w:rsid w:val="00EE1BE5"/>
    <w:rsid w:val="00EE1E4F"/>
    <w:rsid w:val="00EE21B3"/>
    <w:rsid w:val="00EE220F"/>
    <w:rsid w:val="00EF29AF"/>
    <w:rsid w:val="00EF396C"/>
    <w:rsid w:val="00F000F7"/>
    <w:rsid w:val="00F06E52"/>
    <w:rsid w:val="00F20F38"/>
    <w:rsid w:val="00F24888"/>
    <w:rsid w:val="00F345E5"/>
    <w:rsid w:val="00F400E1"/>
    <w:rsid w:val="00F41BA6"/>
    <w:rsid w:val="00F433CF"/>
    <w:rsid w:val="00F45612"/>
    <w:rsid w:val="00F462D3"/>
    <w:rsid w:val="00F46F45"/>
    <w:rsid w:val="00F553FD"/>
    <w:rsid w:val="00F61886"/>
    <w:rsid w:val="00F66C00"/>
    <w:rsid w:val="00F73A93"/>
    <w:rsid w:val="00F777A1"/>
    <w:rsid w:val="00F80885"/>
    <w:rsid w:val="00F80C8D"/>
    <w:rsid w:val="00F80CDB"/>
    <w:rsid w:val="00F810C6"/>
    <w:rsid w:val="00F82AC9"/>
    <w:rsid w:val="00F8370D"/>
    <w:rsid w:val="00F92DCF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B6745"/>
    <w:rsid w:val="00FC5F4F"/>
    <w:rsid w:val="00FC7304"/>
    <w:rsid w:val="00FD4403"/>
    <w:rsid w:val="00FE4046"/>
    <w:rsid w:val="00FE4750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CA1D9"/>
  <w15:chartTrackingRefBased/>
  <w15:docId w15:val="{6D06E213-C940-4294-BFBE-E1087B50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9D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Documentos\Modelos%20Personalizados%20do%20Office\Formul&#225;rio%20de%20habilita&#231;&#227;o%20de%20herdeiros%2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habilitação de herdeiros 1</Template>
  <TotalTime>64</TotalTime>
  <Pages>3</Pages>
  <Words>695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19</cp:revision>
  <cp:lastPrinted>2026-08-03T11:28:00Z</cp:lastPrinted>
  <dcterms:created xsi:type="dcterms:W3CDTF">2026-08-02T14:46:00Z</dcterms:created>
  <dcterms:modified xsi:type="dcterms:W3CDTF">2026-08-18T12:51:00Z</dcterms:modified>
</cp:coreProperties>
</file>