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616E6" w14:textId="77777777" w:rsidR="00705FC3" w:rsidRDefault="00705FC3" w:rsidP="000E4408">
      <w:pPr>
        <w:jc w:val="both"/>
        <w:rPr>
          <w:rFonts w:ascii="Arial Narrow" w:hAnsi="Arial Narrow" w:cstheme="minorHAnsi"/>
        </w:rPr>
      </w:pPr>
    </w:p>
    <w:p w14:paraId="2C7948E0" w14:textId="77777777" w:rsidR="00F46F45" w:rsidRDefault="00F46F45" w:rsidP="004639AF">
      <w:pPr>
        <w:spacing w:before="240" w:line="360" w:lineRule="auto"/>
        <w:jc w:val="center"/>
        <w:rPr>
          <w:rFonts w:ascii="Arial Narrow" w:hAnsi="Arial Narrow" w:cstheme="minorHAnsi"/>
        </w:rPr>
      </w:pPr>
    </w:p>
    <w:p w14:paraId="43ED929D" w14:textId="31396923" w:rsidR="008448A0" w:rsidRDefault="00B232F1" w:rsidP="00E26FD4">
      <w:pPr>
        <w:jc w:val="center"/>
        <w:rPr>
          <w:rFonts w:ascii="Arial Narrow" w:hAnsi="Arial Narrow" w:cstheme="minorHAnsi"/>
          <w:b/>
          <w:bCs/>
          <w:u w:val="single"/>
        </w:rPr>
      </w:pPr>
      <w:r w:rsidRPr="00F7463E">
        <w:rPr>
          <w:rFonts w:ascii="Arial Narrow" w:hAnsi="Arial Narrow" w:cstheme="minorHAnsi"/>
          <w:b/>
          <w:bCs/>
          <w:u w:val="single"/>
        </w:rPr>
        <w:t xml:space="preserve">FORMULÁRIO DE </w:t>
      </w:r>
      <w:r w:rsidR="00131F9D">
        <w:rPr>
          <w:rFonts w:ascii="Arial Narrow" w:hAnsi="Arial Narrow" w:cstheme="minorHAnsi"/>
          <w:b/>
          <w:bCs/>
          <w:u w:val="single"/>
        </w:rPr>
        <w:t xml:space="preserve">REQUERIMENTO DE </w:t>
      </w:r>
      <w:r>
        <w:rPr>
          <w:rFonts w:ascii="Arial Narrow" w:hAnsi="Arial Narrow" w:cstheme="minorHAnsi"/>
          <w:b/>
          <w:bCs/>
          <w:u w:val="single"/>
        </w:rPr>
        <w:t>HABILITAÇÃO DE HERDEIROS</w:t>
      </w:r>
    </w:p>
    <w:p w14:paraId="5C65E542" w14:textId="1AE62A3F" w:rsidR="00C90652" w:rsidRDefault="00520D07" w:rsidP="00E26FD4">
      <w:pPr>
        <w:jc w:val="center"/>
        <w:rPr>
          <w:rFonts w:ascii="Arial Narrow" w:hAnsi="Arial Narrow" w:cstheme="minorHAnsi"/>
          <w:b/>
          <w:bCs/>
          <w:u w:val="single"/>
        </w:rPr>
      </w:pPr>
      <w:r>
        <w:rPr>
          <w:rFonts w:ascii="Arial Narrow" w:hAnsi="Arial Narrow" w:cstheme="minorHAnsi"/>
          <w:b/>
          <w:bCs/>
          <w:u w:val="single"/>
        </w:rPr>
        <w:t>7</w:t>
      </w:r>
      <w:r w:rsidR="00156565">
        <w:rPr>
          <w:rFonts w:ascii="Arial Narrow" w:hAnsi="Arial Narrow" w:cstheme="minorHAnsi"/>
          <w:b/>
          <w:bCs/>
          <w:u w:val="single"/>
        </w:rPr>
        <w:t xml:space="preserve"> OU </w:t>
      </w:r>
      <w:r>
        <w:rPr>
          <w:rFonts w:ascii="Arial Narrow" w:hAnsi="Arial Narrow" w:cstheme="minorHAnsi"/>
          <w:b/>
          <w:bCs/>
          <w:u w:val="single"/>
        </w:rPr>
        <w:t>8</w:t>
      </w:r>
      <w:r w:rsidR="00C90652">
        <w:rPr>
          <w:rFonts w:ascii="Arial Narrow" w:hAnsi="Arial Narrow" w:cstheme="minorHAnsi"/>
          <w:b/>
          <w:bCs/>
          <w:u w:val="single"/>
        </w:rPr>
        <w:t xml:space="preserve"> HERDEIRO</w:t>
      </w:r>
      <w:r w:rsidR="00892956">
        <w:rPr>
          <w:rFonts w:ascii="Arial Narrow" w:hAnsi="Arial Narrow" w:cstheme="minorHAnsi"/>
          <w:b/>
          <w:bCs/>
          <w:u w:val="single"/>
        </w:rPr>
        <w:t>S</w:t>
      </w:r>
      <w:r w:rsidR="008D5871">
        <w:rPr>
          <w:rFonts w:ascii="Arial Narrow" w:hAnsi="Arial Narrow" w:cstheme="minorHAnsi"/>
          <w:b/>
          <w:bCs/>
          <w:u w:val="single"/>
        </w:rPr>
        <w:t xml:space="preserve"> </w:t>
      </w:r>
      <w:r w:rsidR="00DA5ECB">
        <w:rPr>
          <w:rFonts w:ascii="Arial Narrow" w:hAnsi="Arial Narrow" w:cstheme="minorHAnsi"/>
          <w:b/>
          <w:bCs/>
          <w:u w:val="single"/>
        </w:rPr>
        <w:t xml:space="preserve">- </w:t>
      </w:r>
      <w:r w:rsidR="008D5871">
        <w:rPr>
          <w:rFonts w:ascii="Arial Narrow" w:hAnsi="Arial Narrow" w:cstheme="minorHAnsi"/>
          <w:b/>
          <w:bCs/>
          <w:u w:val="single"/>
        </w:rPr>
        <w:t>PÁG</w:t>
      </w:r>
      <w:r w:rsidR="007F3623">
        <w:rPr>
          <w:rFonts w:ascii="Arial Narrow" w:hAnsi="Arial Narrow" w:cstheme="minorHAnsi"/>
          <w:b/>
          <w:bCs/>
          <w:u w:val="single"/>
        </w:rPr>
        <w:t>.</w:t>
      </w:r>
      <w:r w:rsidR="008D5871">
        <w:rPr>
          <w:rFonts w:ascii="Arial Narrow" w:hAnsi="Arial Narrow" w:cstheme="minorHAnsi"/>
          <w:b/>
          <w:bCs/>
          <w:u w:val="single"/>
        </w:rPr>
        <w:t xml:space="preserve"> 1</w:t>
      </w:r>
      <w:r w:rsidR="00DA5ECB">
        <w:rPr>
          <w:rFonts w:ascii="Arial Narrow" w:hAnsi="Arial Narrow" w:cstheme="minorHAnsi"/>
          <w:b/>
          <w:bCs/>
          <w:u w:val="single"/>
        </w:rPr>
        <w:t>/6</w:t>
      </w:r>
    </w:p>
    <w:p w14:paraId="2CDAA27B" w14:textId="77777777" w:rsidR="003F6669" w:rsidRDefault="003F6669" w:rsidP="003F6669">
      <w:pPr>
        <w:rPr>
          <w:rFonts w:ascii="Arial Narrow" w:hAnsi="Arial Narrow" w:cstheme="minorHAnsi"/>
          <w:b/>
          <w:bCs/>
          <w:color w:val="274B46"/>
          <w:u w:val="single"/>
        </w:rPr>
      </w:pPr>
    </w:p>
    <w:p w14:paraId="39192657" w14:textId="77777777" w:rsidR="00251E6D" w:rsidRDefault="00251E6D" w:rsidP="00251E6D">
      <w:pPr>
        <w:rPr>
          <w:rFonts w:ascii="Arial Narrow" w:hAnsi="Arial Narrow" w:cstheme="minorHAnsi"/>
          <w:b/>
          <w:bCs/>
          <w:color w:val="274B46"/>
          <w:u w:val="single"/>
        </w:rPr>
      </w:pPr>
    </w:p>
    <w:tbl>
      <w:tblPr>
        <w:tblStyle w:val="Tabelacomgrade"/>
        <w:tblW w:w="0" w:type="auto"/>
        <w:shd w:val="clear" w:color="auto" w:fill="323E4F" w:themeFill="text2" w:themeFillShade="B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2"/>
      </w:tblGrid>
      <w:tr w:rsidR="00251E6D" w:rsidRPr="000659FD" w14:paraId="07413F6A" w14:textId="77777777" w:rsidTr="00303240">
        <w:trPr>
          <w:trHeight w:val="425"/>
        </w:trPr>
        <w:tc>
          <w:tcPr>
            <w:tcW w:w="9062" w:type="dxa"/>
            <w:shd w:val="clear" w:color="auto" w:fill="323E4F" w:themeFill="text2" w:themeFillShade="BF"/>
            <w:tcMar>
              <w:left w:w="0" w:type="dxa"/>
              <w:right w:w="0" w:type="dxa"/>
            </w:tcMar>
            <w:vAlign w:val="center"/>
          </w:tcPr>
          <w:p w14:paraId="14E09859" w14:textId="77777777" w:rsidR="00251E6D" w:rsidRPr="00664D3C" w:rsidRDefault="00251E6D" w:rsidP="00251E6D">
            <w:pPr>
              <w:pStyle w:val="PargrafodaLista"/>
              <w:numPr>
                <w:ilvl w:val="0"/>
                <w:numId w:val="5"/>
              </w:numPr>
              <w:rPr>
                <w:rFonts w:ascii="Arial Narrow" w:hAnsi="Arial Narrow" w:cstheme="minorHAnsi"/>
                <w:b/>
                <w:bCs/>
                <w:color w:val="FFFFFF" w:themeColor="background1"/>
              </w:rPr>
            </w:pPr>
            <w:r>
              <w:rPr>
                <w:rFonts w:ascii="Arial Narrow" w:hAnsi="Arial Narrow" w:cstheme="minorHAnsi"/>
                <w:b/>
                <w:bCs/>
                <w:color w:val="FFFFFF" w:themeColor="background1"/>
              </w:rPr>
              <w:t>Dados de identificação do precatório e do(a) credor(a) originário(a) do crédito</w:t>
            </w:r>
          </w:p>
        </w:tc>
      </w:tr>
    </w:tbl>
    <w:p w14:paraId="6D2A7802" w14:textId="77777777" w:rsidR="00251E6D" w:rsidRPr="00892956" w:rsidRDefault="00251E6D" w:rsidP="00251E6D">
      <w:pPr>
        <w:spacing w:line="360" w:lineRule="auto"/>
        <w:jc w:val="both"/>
        <w:rPr>
          <w:rFonts w:ascii="Arial Narrow" w:hAnsi="Arial Narrow" w:cstheme="minorHAnsi"/>
          <w:sz w:val="16"/>
          <w:szCs w:val="16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552"/>
        <w:gridCol w:w="6520"/>
      </w:tblGrid>
      <w:tr w:rsidR="00251E6D" w14:paraId="035D45C3" w14:textId="77777777" w:rsidTr="00303240">
        <w:tc>
          <w:tcPr>
            <w:tcW w:w="2552" w:type="dxa"/>
            <w:vAlign w:val="center"/>
          </w:tcPr>
          <w:p w14:paraId="114ACEE7" w14:textId="77777777" w:rsidR="00251E6D" w:rsidRPr="0004677C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 w:rsidRPr="0004677C">
              <w:rPr>
                <w:rFonts w:ascii="Arial Narrow" w:hAnsi="Arial Narrow" w:cstheme="minorHAnsi"/>
              </w:rPr>
              <w:t>Precatório nº (final 0500):</w:t>
            </w:r>
          </w:p>
        </w:tc>
        <w:tc>
          <w:tcPr>
            <w:tcW w:w="6520" w:type="dxa"/>
            <w:vAlign w:val="center"/>
          </w:tcPr>
          <w:p w14:paraId="7DF0363A" w14:textId="77777777" w:rsidR="00251E6D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>
              <w:fldChar w:fldCharType="begin">
                <w:ffData>
                  <w:name w:val="Numero_precatorio"/>
                  <w:enabled/>
                  <w:calcOnExit w:val="0"/>
                  <w:helpText w:type="text" w:val="Informe o número do precatório (final 0500)."/>
                  <w:statusText w:type="text" w:val="Informe o número do precatório (final 0500)."/>
                  <w:textInput>
                    <w:type w:val="number"/>
                    <w:maxLength w:val="25"/>
                    <w:format w:val="0000000-00.0000.0.00.0000"/>
                  </w:textInput>
                </w:ffData>
              </w:fldChar>
            </w:r>
            <w:bookmarkStart w:id="0" w:name="Numero_precatorio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  <w:tr w:rsidR="00251E6D" w14:paraId="3C5C58FC" w14:textId="77777777" w:rsidTr="00303240">
        <w:trPr>
          <w:trHeight w:val="113"/>
        </w:trPr>
        <w:tc>
          <w:tcPr>
            <w:tcW w:w="2552" w:type="dxa"/>
            <w:vAlign w:val="center"/>
          </w:tcPr>
          <w:p w14:paraId="2C49F287" w14:textId="77777777" w:rsidR="00251E6D" w:rsidRPr="0004677C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8"/>
                <w:szCs w:val="8"/>
              </w:rPr>
            </w:pPr>
          </w:p>
          <w:p w14:paraId="2BE9F0B9" w14:textId="77777777" w:rsidR="00251E6D" w:rsidRPr="0004677C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8"/>
                <w:szCs w:val="8"/>
              </w:rPr>
            </w:pPr>
          </w:p>
        </w:tc>
        <w:tc>
          <w:tcPr>
            <w:tcW w:w="6520" w:type="dxa"/>
            <w:vAlign w:val="center"/>
          </w:tcPr>
          <w:p w14:paraId="48C4AE37" w14:textId="77777777" w:rsidR="00251E6D" w:rsidRPr="009B49C4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2"/>
                <w:szCs w:val="2"/>
              </w:rPr>
            </w:pPr>
          </w:p>
        </w:tc>
      </w:tr>
      <w:tr w:rsidR="00251E6D" w14:paraId="08477EEB" w14:textId="77777777" w:rsidTr="00303240">
        <w:tc>
          <w:tcPr>
            <w:tcW w:w="2552" w:type="dxa"/>
            <w:vAlign w:val="center"/>
          </w:tcPr>
          <w:p w14:paraId="3DCE8FB1" w14:textId="77777777" w:rsidR="00251E6D" w:rsidRPr="0004677C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04677C">
              <w:rPr>
                <w:rFonts w:ascii="Arial Narrow" w:hAnsi="Arial Narrow" w:cstheme="minorHAnsi"/>
              </w:rPr>
              <w:t>Credor originário do crédito:</w:t>
            </w:r>
          </w:p>
        </w:tc>
        <w:tc>
          <w:tcPr>
            <w:tcW w:w="6520" w:type="dxa"/>
            <w:vAlign w:val="center"/>
          </w:tcPr>
          <w:p w14:paraId="386B5277" w14:textId="77777777" w:rsidR="00251E6D" w:rsidRPr="000546C4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Credor_beneficiario"/>
                  <w:enabled/>
                  <w:calcOnExit w:val="0"/>
                  <w:helpText w:type="text" w:val="Informe o nome do(a) credor(a) para quem está sendo realizado o pedido."/>
                  <w:statusText w:type="text" w:val="Informe o nome do(a) credor(a) para quem está sendo realizado o pedido."/>
                  <w:textInput>
                    <w:maxLength w:val="55"/>
                    <w:format w:val="1ª letra de cada pal. em maiúsc."/>
                  </w:textInput>
                </w:ffData>
              </w:fldChar>
            </w:r>
            <w:bookmarkStart w:id="1" w:name="Credor_beneficiario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251E6D" w14:paraId="793F18C4" w14:textId="77777777" w:rsidTr="00303240">
        <w:tc>
          <w:tcPr>
            <w:tcW w:w="2552" w:type="dxa"/>
            <w:vAlign w:val="center"/>
          </w:tcPr>
          <w:p w14:paraId="39DCAF20" w14:textId="77777777" w:rsidR="00251E6D" w:rsidRPr="0004677C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8"/>
                <w:szCs w:val="8"/>
              </w:rPr>
            </w:pPr>
          </w:p>
        </w:tc>
        <w:tc>
          <w:tcPr>
            <w:tcW w:w="6520" w:type="dxa"/>
            <w:vAlign w:val="center"/>
          </w:tcPr>
          <w:p w14:paraId="6237297A" w14:textId="77777777" w:rsidR="00251E6D" w:rsidRPr="00D11204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2"/>
                <w:szCs w:val="2"/>
              </w:rPr>
            </w:pPr>
          </w:p>
        </w:tc>
      </w:tr>
      <w:tr w:rsidR="00251E6D" w14:paraId="4BDBE6EC" w14:textId="77777777" w:rsidTr="00303240">
        <w:tc>
          <w:tcPr>
            <w:tcW w:w="2552" w:type="dxa"/>
            <w:vAlign w:val="bottom"/>
          </w:tcPr>
          <w:p w14:paraId="04A6032E" w14:textId="77777777" w:rsidR="00251E6D" w:rsidRPr="0004677C" w:rsidRDefault="00251E6D" w:rsidP="00303240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04677C">
              <w:rPr>
                <w:rFonts w:ascii="Arial Narrow" w:hAnsi="Arial Narrow" w:cstheme="minorHAnsi"/>
              </w:rPr>
              <w:t>CPF do credor originário do crédito:</w:t>
            </w:r>
          </w:p>
        </w:tc>
        <w:tc>
          <w:tcPr>
            <w:tcW w:w="6520" w:type="dxa"/>
            <w:vAlign w:val="bottom"/>
          </w:tcPr>
          <w:p w14:paraId="6FD4A572" w14:textId="77777777" w:rsidR="00251E6D" w:rsidRPr="000546C4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CPF"/>
                  <w:enabled/>
                  <w:calcOnExit w:val="0"/>
                  <w:helpText w:type="text" w:val="Informe o número do CPF do(a) credor(a) para quem está sendo realizado o pedido."/>
                  <w:statusText w:type="text" w:val="Informe o número do CPF do(a) credor(a) para quem está sendo realizado o pedido."/>
                  <w:textInput>
                    <w:type w:val="number"/>
                    <w:maxLength w:val="14"/>
                    <w:format w:val="000.000.000-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51E6D" w14:paraId="1FC646EB" w14:textId="77777777" w:rsidTr="00303240">
        <w:trPr>
          <w:trHeight w:val="113"/>
        </w:trPr>
        <w:tc>
          <w:tcPr>
            <w:tcW w:w="2552" w:type="dxa"/>
            <w:vAlign w:val="center"/>
          </w:tcPr>
          <w:p w14:paraId="4E36C3C6" w14:textId="77777777" w:rsidR="00251E6D" w:rsidRPr="00892956" w:rsidRDefault="00251E6D" w:rsidP="00303240">
            <w:pPr>
              <w:spacing w:line="312" w:lineRule="auto"/>
              <w:jc w:val="both"/>
              <w:rPr>
                <w:rFonts w:ascii="Arial Narrow" w:hAnsi="Arial Narrow" w:cstheme="minorHAnsi"/>
              </w:rPr>
            </w:pPr>
          </w:p>
        </w:tc>
        <w:tc>
          <w:tcPr>
            <w:tcW w:w="6520" w:type="dxa"/>
            <w:vAlign w:val="center"/>
          </w:tcPr>
          <w:p w14:paraId="26016D2E" w14:textId="77777777" w:rsidR="00251E6D" w:rsidRPr="00075258" w:rsidRDefault="00251E6D" w:rsidP="00303240">
            <w:pPr>
              <w:spacing w:line="312" w:lineRule="auto"/>
              <w:jc w:val="both"/>
              <w:rPr>
                <w:rFonts w:ascii="Arial Narrow" w:hAnsi="Arial Narrow" w:cstheme="minorHAnsi"/>
                <w:sz w:val="32"/>
                <w:szCs w:val="32"/>
              </w:rPr>
            </w:pPr>
          </w:p>
        </w:tc>
      </w:tr>
    </w:tbl>
    <w:tbl>
      <w:tblPr>
        <w:tblStyle w:val="Tabelacomgrade"/>
        <w:tblW w:w="0" w:type="auto"/>
        <w:shd w:val="clear" w:color="auto" w:fill="323E4F" w:themeFill="text2" w:themeFillShade="B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2"/>
      </w:tblGrid>
      <w:tr w:rsidR="00251E6D" w:rsidRPr="000659FD" w14:paraId="29558FDB" w14:textId="77777777" w:rsidTr="00303240">
        <w:trPr>
          <w:trHeight w:val="425"/>
        </w:trPr>
        <w:tc>
          <w:tcPr>
            <w:tcW w:w="9062" w:type="dxa"/>
            <w:shd w:val="clear" w:color="auto" w:fill="323E4F" w:themeFill="text2" w:themeFillShade="BF"/>
            <w:tcMar>
              <w:left w:w="0" w:type="dxa"/>
              <w:right w:w="0" w:type="dxa"/>
            </w:tcMar>
            <w:vAlign w:val="center"/>
          </w:tcPr>
          <w:p w14:paraId="149B6A9C" w14:textId="77777777" w:rsidR="00251E6D" w:rsidRPr="00664D3C" w:rsidRDefault="00251E6D" w:rsidP="00251E6D">
            <w:pPr>
              <w:pStyle w:val="PargrafodaLista"/>
              <w:numPr>
                <w:ilvl w:val="0"/>
                <w:numId w:val="5"/>
              </w:numPr>
              <w:rPr>
                <w:rFonts w:ascii="Arial Narrow" w:hAnsi="Arial Narrow" w:cstheme="minorHAnsi"/>
                <w:b/>
                <w:bCs/>
                <w:color w:val="FFFFFF" w:themeColor="background1"/>
              </w:rPr>
            </w:pPr>
            <w:r w:rsidRPr="00664D3C">
              <w:rPr>
                <w:rFonts w:ascii="Arial Narrow" w:hAnsi="Arial Narrow" w:cstheme="minorHAnsi"/>
                <w:b/>
                <w:bCs/>
                <w:color w:val="FFFFFF" w:themeColor="background1"/>
              </w:rPr>
              <w:t xml:space="preserve">Dados de identificação do </w:t>
            </w:r>
            <w:r w:rsidRPr="00D8262F">
              <w:rPr>
                <w:rFonts w:ascii="Arial Narrow" w:hAnsi="Arial Narrow" w:cstheme="minorHAnsi"/>
                <w:b/>
                <w:bCs/>
                <w:i/>
                <w:iCs/>
                <w:color w:val="FFFFFF" w:themeColor="background1"/>
              </w:rPr>
              <w:t>“de cujus”</w:t>
            </w:r>
            <w:r w:rsidRPr="00D8262F">
              <w:rPr>
                <w:rFonts w:ascii="Arial Narrow" w:hAnsi="Arial Narrow" w:cstheme="minorHAnsi"/>
                <w:b/>
                <w:bCs/>
                <w:color w:val="FFFFFF" w:themeColor="background1"/>
              </w:rPr>
              <w:t xml:space="preserve"> </w:t>
            </w:r>
            <w:r>
              <w:rPr>
                <w:rFonts w:ascii="Arial Narrow" w:hAnsi="Arial Narrow" w:cstheme="minorHAnsi"/>
                <w:b/>
                <w:bCs/>
                <w:color w:val="FFFFFF" w:themeColor="background1"/>
              </w:rPr>
              <w:t>relativo à sucessão processual</w:t>
            </w:r>
          </w:p>
        </w:tc>
      </w:tr>
    </w:tbl>
    <w:p w14:paraId="527C8C57" w14:textId="77777777" w:rsidR="00251E6D" w:rsidRPr="00892956" w:rsidRDefault="00251E6D" w:rsidP="00251E6D">
      <w:pPr>
        <w:spacing w:line="360" w:lineRule="auto"/>
        <w:jc w:val="both"/>
        <w:rPr>
          <w:rFonts w:ascii="Arial Narrow" w:hAnsi="Arial Narrow" w:cstheme="minorHAnsi"/>
          <w:sz w:val="16"/>
          <w:szCs w:val="16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4814"/>
      </w:tblGrid>
      <w:tr w:rsidR="00251E6D" w14:paraId="766E894F" w14:textId="77777777" w:rsidTr="00303240">
        <w:trPr>
          <w:trHeight w:val="340"/>
        </w:trPr>
        <w:tc>
          <w:tcPr>
            <w:tcW w:w="9062" w:type="dxa"/>
            <w:gridSpan w:val="2"/>
            <w:tcMar>
              <w:left w:w="57" w:type="dxa"/>
              <w:right w:w="57" w:type="dxa"/>
            </w:tcMar>
            <w:vAlign w:val="center"/>
          </w:tcPr>
          <w:p w14:paraId="0F20BFE6" w14:textId="77777777" w:rsidR="00251E6D" w:rsidRPr="00D8262F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Nome do “</w:t>
            </w:r>
            <w:r w:rsidRPr="000E25B3">
              <w:rPr>
                <w:rFonts w:ascii="Arial Narrow" w:hAnsi="Arial Narrow" w:cstheme="minorHAnsi"/>
                <w:i/>
                <w:iCs/>
              </w:rPr>
              <w:t>de cujus</w:t>
            </w:r>
            <w:r>
              <w:rPr>
                <w:rFonts w:ascii="Arial Narrow" w:hAnsi="Arial Narrow" w:cstheme="minorHAnsi"/>
                <w:i/>
                <w:iCs/>
              </w:rPr>
              <w:t>”</w:t>
            </w:r>
            <w:r>
              <w:rPr>
                <w:rFonts w:ascii="Arial Narrow" w:hAnsi="Arial Narrow" w:cstheme="minorHAnsi"/>
              </w:rPr>
              <w:t xml:space="preserve"> relativo à sucessão processual:</w:t>
            </w:r>
          </w:p>
        </w:tc>
      </w:tr>
      <w:tr w:rsidR="00251E6D" w14:paraId="6E21EA1E" w14:textId="77777777" w:rsidTr="00303240">
        <w:trPr>
          <w:trHeight w:val="340"/>
        </w:trPr>
        <w:tc>
          <w:tcPr>
            <w:tcW w:w="9062" w:type="dxa"/>
            <w:gridSpan w:val="2"/>
            <w:tcMar>
              <w:left w:w="57" w:type="dxa"/>
              <w:right w:w="57" w:type="dxa"/>
            </w:tcMar>
            <w:vAlign w:val="center"/>
          </w:tcPr>
          <w:p w14:paraId="099682BB" w14:textId="77777777" w:rsidR="00251E6D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De_cujus"/>
                  <w:enabled/>
                  <w:calcOnExit w:val="0"/>
                  <w:helpText w:type="text" w:val="Informe o nome do &quot;de cujus&quot;, ou seja, do beneficiário com relação ao qual o herdeiro está sucedendo diretamente."/>
                  <w:statusText w:type="text" w:val="Informe o nome do &quot;de cujus&quot;, ou seja, do beneficiário com relação ao qual o herdeiro está sucedendo diretamente."/>
                  <w:textInput>
                    <w:maxLength w:val="120"/>
                    <w:format w:val="1ª letra de cada pal. em maiúsc."/>
                  </w:textInput>
                </w:ffData>
              </w:fldChar>
            </w:r>
            <w:bookmarkStart w:id="2" w:name="De_cujus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251E6D" w14:paraId="50F9A14B" w14:textId="77777777" w:rsidTr="00303240">
        <w:trPr>
          <w:trHeight w:val="340"/>
        </w:trPr>
        <w:tc>
          <w:tcPr>
            <w:tcW w:w="4248" w:type="dxa"/>
            <w:tcMar>
              <w:left w:w="57" w:type="dxa"/>
              <w:right w:w="57" w:type="dxa"/>
            </w:tcMar>
            <w:vAlign w:val="center"/>
          </w:tcPr>
          <w:p w14:paraId="261F64DB" w14:textId="77777777" w:rsidR="00251E6D" w:rsidRPr="008D5871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1D6CE506" w14:textId="77777777" w:rsidR="00251E6D" w:rsidRPr="0044016B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CPF do “</w:t>
            </w:r>
            <w:r w:rsidRPr="00D8262F">
              <w:rPr>
                <w:rFonts w:ascii="Arial Narrow" w:hAnsi="Arial Narrow" w:cstheme="minorHAnsi"/>
                <w:i/>
                <w:iCs/>
              </w:rPr>
              <w:t>de cujus</w:t>
            </w:r>
            <w:r>
              <w:rPr>
                <w:rFonts w:ascii="Arial Narrow" w:hAnsi="Arial Narrow" w:cstheme="minorHAnsi"/>
                <w:i/>
                <w:iCs/>
              </w:rPr>
              <w:t>”</w:t>
            </w:r>
            <w:r>
              <w:rPr>
                <w:rFonts w:ascii="Arial Narrow" w:hAnsi="Arial Narrow" w:cstheme="minorHAnsi"/>
              </w:rPr>
              <w:t>:</w:t>
            </w:r>
          </w:p>
        </w:tc>
        <w:tc>
          <w:tcPr>
            <w:tcW w:w="4814" w:type="dxa"/>
            <w:tcMar>
              <w:left w:w="57" w:type="dxa"/>
              <w:right w:w="57" w:type="dxa"/>
            </w:tcMar>
            <w:vAlign w:val="center"/>
          </w:tcPr>
          <w:p w14:paraId="759AEB3F" w14:textId="77777777" w:rsidR="00251E6D" w:rsidRPr="008D5871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533FC872" w14:textId="77777777" w:rsidR="00251E6D" w:rsidRPr="0044016B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Data do óbito:</w:t>
            </w:r>
          </w:p>
        </w:tc>
      </w:tr>
      <w:tr w:rsidR="00251E6D" w14:paraId="59BCF30A" w14:textId="77777777" w:rsidTr="00303240">
        <w:trPr>
          <w:trHeight w:val="340"/>
        </w:trPr>
        <w:tc>
          <w:tcPr>
            <w:tcW w:w="4248" w:type="dxa"/>
            <w:tcMar>
              <w:left w:w="57" w:type="dxa"/>
              <w:right w:w="57" w:type="dxa"/>
            </w:tcMar>
            <w:vAlign w:val="center"/>
          </w:tcPr>
          <w:p w14:paraId="13AD98F5" w14:textId="77777777" w:rsidR="00251E6D" w:rsidRPr="0044016B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CPF"/>
                  <w:enabled/>
                  <w:calcOnExit w:val="0"/>
                  <w:helpText w:type="text" w:val="Informe o CPF do &quot;de cujus&quot;, ou seja, do beneficiário com relação ao qual o herdeiro está sucedendo diretamente."/>
                  <w:statusText w:type="text" w:val="Informe o CPF do &quot;de cujus&quot;, ou seja, do beneficiário com relação ao qual o herdeiro está sucedendo diretamente."/>
                  <w:textInput>
                    <w:type w:val="number"/>
                    <w:maxLength w:val="14"/>
                    <w:format w:val="000.000.000-00"/>
                  </w:textInput>
                </w:ffData>
              </w:fldChar>
            </w:r>
            <w:bookmarkStart w:id="3" w:name="CPF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  <w:tc>
          <w:tcPr>
            <w:tcW w:w="4814" w:type="dxa"/>
            <w:tcMar>
              <w:left w:w="57" w:type="dxa"/>
              <w:right w:w="57" w:type="dxa"/>
            </w:tcMar>
            <w:vAlign w:val="center"/>
          </w:tcPr>
          <w:p w14:paraId="05D1B943" w14:textId="77777777" w:rsidR="00251E6D" w:rsidRPr="0044016B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Obito"/>
                  <w:enabled/>
                  <w:calcOnExit w:val="0"/>
                  <w:helpText w:type="text" w:val="Informe a data de óbito do &quot;de cujus&quot;, ou seja, do beneficiário com relação ao qual o herdeiro está sucedendo diretamente."/>
                  <w:statusText w:type="text" w:val="Informe a data de óbito do &quot;de cujus&quot;, ou seja, do beneficiário com relação ao qual o herdeiro está sucedendo diretamente."/>
                  <w:textInput>
                    <w:type w:val="number"/>
                    <w:maxLength w:val="10"/>
                    <w:format w:val="00.00.0000"/>
                  </w:textInput>
                </w:ffData>
              </w:fldChar>
            </w:r>
            <w:bookmarkStart w:id="4" w:name="Obito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</w:tbl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552"/>
        <w:gridCol w:w="6520"/>
      </w:tblGrid>
      <w:tr w:rsidR="00251E6D" w:rsidRPr="00D11204" w14:paraId="2CB9324B" w14:textId="77777777" w:rsidTr="00303240">
        <w:trPr>
          <w:trHeight w:val="113"/>
        </w:trPr>
        <w:tc>
          <w:tcPr>
            <w:tcW w:w="2552" w:type="dxa"/>
            <w:vAlign w:val="center"/>
          </w:tcPr>
          <w:p w14:paraId="40C4AD36" w14:textId="77777777" w:rsidR="00251E6D" w:rsidRPr="00D11204" w:rsidRDefault="00251E6D" w:rsidP="00303240">
            <w:pPr>
              <w:spacing w:line="312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</w:tc>
        <w:tc>
          <w:tcPr>
            <w:tcW w:w="6520" w:type="dxa"/>
            <w:vAlign w:val="center"/>
          </w:tcPr>
          <w:p w14:paraId="5435BDA4" w14:textId="77777777" w:rsidR="00251E6D" w:rsidRPr="00075258" w:rsidRDefault="00251E6D" w:rsidP="00303240">
            <w:pPr>
              <w:spacing w:line="312" w:lineRule="auto"/>
              <w:jc w:val="both"/>
              <w:rPr>
                <w:rFonts w:ascii="Arial Narrow" w:hAnsi="Arial Narrow" w:cstheme="minorHAnsi"/>
                <w:sz w:val="32"/>
                <w:szCs w:val="32"/>
              </w:rPr>
            </w:pPr>
          </w:p>
        </w:tc>
      </w:tr>
    </w:tbl>
    <w:tbl>
      <w:tblPr>
        <w:tblStyle w:val="Tabelacomgrade"/>
        <w:tblW w:w="9067" w:type="dxa"/>
        <w:shd w:val="clear" w:color="auto" w:fill="323E4F" w:themeFill="text2" w:themeFillShade="B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7"/>
      </w:tblGrid>
      <w:tr w:rsidR="00251E6D" w:rsidRPr="000659FD" w14:paraId="27DB0537" w14:textId="77777777" w:rsidTr="00303240">
        <w:trPr>
          <w:trHeight w:val="425"/>
        </w:trPr>
        <w:tc>
          <w:tcPr>
            <w:tcW w:w="9067" w:type="dxa"/>
            <w:shd w:val="clear" w:color="auto" w:fill="323E4F" w:themeFill="text2" w:themeFillShade="BF"/>
            <w:tcMar>
              <w:left w:w="0" w:type="dxa"/>
              <w:right w:w="0" w:type="dxa"/>
            </w:tcMar>
            <w:vAlign w:val="center"/>
          </w:tcPr>
          <w:p w14:paraId="57CB286F" w14:textId="77777777" w:rsidR="00251E6D" w:rsidRPr="00D8262F" w:rsidRDefault="00251E6D" w:rsidP="00251E6D">
            <w:pPr>
              <w:pStyle w:val="PargrafodaLista"/>
              <w:numPr>
                <w:ilvl w:val="0"/>
                <w:numId w:val="5"/>
              </w:numPr>
              <w:rPr>
                <w:rFonts w:ascii="Arial Narrow" w:hAnsi="Arial Narrow" w:cstheme="minorHAnsi"/>
                <w:b/>
                <w:bCs/>
                <w:color w:val="FFFFFF" w:themeColor="background1"/>
              </w:rPr>
            </w:pPr>
            <w:r w:rsidRPr="00D8262F">
              <w:rPr>
                <w:rFonts w:ascii="Arial Narrow" w:hAnsi="Arial Narrow" w:cstheme="minorHAnsi"/>
                <w:b/>
                <w:bCs/>
                <w:color w:val="FFFFFF" w:themeColor="background1"/>
              </w:rPr>
              <w:t>Dados de identificação do</w:t>
            </w:r>
            <w:r>
              <w:rPr>
                <w:rFonts w:ascii="Arial Narrow" w:hAnsi="Arial Narrow" w:cstheme="minorHAnsi"/>
                <w:b/>
                <w:bCs/>
                <w:color w:val="FFFFFF" w:themeColor="background1"/>
              </w:rPr>
              <w:t>s</w:t>
            </w:r>
            <w:r w:rsidRPr="00D8262F">
              <w:rPr>
                <w:rFonts w:ascii="Arial Narrow" w:hAnsi="Arial Narrow" w:cstheme="minorHAnsi"/>
                <w:b/>
                <w:bCs/>
                <w:color w:val="FFFFFF" w:themeColor="background1"/>
              </w:rPr>
              <w:t>(a</w:t>
            </w:r>
            <w:r>
              <w:rPr>
                <w:rFonts w:ascii="Arial Narrow" w:hAnsi="Arial Narrow" w:cstheme="minorHAnsi"/>
                <w:b/>
                <w:bCs/>
                <w:color w:val="FFFFFF" w:themeColor="background1"/>
              </w:rPr>
              <w:t>s</w:t>
            </w:r>
            <w:r w:rsidRPr="00D8262F">
              <w:rPr>
                <w:rFonts w:ascii="Arial Narrow" w:hAnsi="Arial Narrow" w:cstheme="minorHAnsi"/>
                <w:b/>
                <w:bCs/>
                <w:color w:val="FFFFFF" w:themeColor="background1"/>
              </w:rPr>
              <w:t>) herdeiro</w:t>
            </w:r>
            <w:r>
              <w:rPr>
                <w:rFonts w:ascii="Arial Narrow" w:hAnsi="Arial Narrow" w:cstheme="minorHAnsi"/>
                <w:b/>
                <w:bCs/>
                <w:color w:val="FFFFFF" w:themeColor="background1"/>
              </w:rPr>
              <w:t>s</w:t>
            </w:r>
            <w:r w:rsidRPr="00D8262F">
              <w:rPr>
                <w:rFonts w:ascii="Arial Narrow" w:hAnsi="Arial Narrow" w:cstheme="minorHAnsi"/>
                <w:b/>
                <w:bCs/>
                <w:color w:val="FFFFFF" w:themeColor="background1"/>
              </w:rPr>
              <w:t>(a</w:t>
            </w:r>
            <w:r>
              <w:rPr>
                <w:rFonts w:ascii="Arial Narrow" w:hAnsi="Arial Narrow" w:cstheme="minorHAnsi"/>
                <w:b/>
                <w:bCs/>
                <w:color w:val="FFFFFF" w:themeColor="background1"/>
              </w:rPr>
              <w:t>s</w:t>
            </w:r>
            <w:r w:rsidRPr="00D8262F">
              <w:rPr>
                <w:rFonts w:ascii="Arial Narrow" w:hAnsi="Arial Narrow" w:cstheme="minorHAnsi"/>
                <w:b/>
                <w:bCs/>
                <w:color w:val="FFFFFF" w:themeColor="background1"/>
              </w:rPr>
              <w:t>)</w:t>
            </w:r>
          </w:p>
        </w:tc>
      </w:tr>
    </w:tbl>
    <w:p w14:paraId="1863CF1F" w14:textId="77777777" w:rsidR="00251E6D" w:rsidRDefault="00251E6D" w:rsidP="00251E6D">
      <w:pPr>
        <w:spacing w:line="360" w:lineRule="auto"/>
        <w:jc w:val="both"/>
        <w:rPr>
          <w:rFonts w:ascii="Arial Narrow" w:hAnsi="Arial Narrow" w:cstheme="minorHAnsi"/>
          <w:sz w:val="12"/>
          <w:szCs w:val="12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23E4F" w:themeFill="text2" w:themeFillShade="BF"/>
        <w:tblLook w:val="04A0" w:firstRow="1" w:lastRow="0" w:firstColumn="1" w:lastColumn="0" w:noHBand="0" w:noVBand="1"/>
      </w:tblPr>
      <w:tblGrid>
        <w:gridCol w:w="9062"/>
      </w:tblGrid>
      <w:tr w:rsidR="00251E6D" w14:paraId="4D7F8342" w14:textId="77777777" w:rsidTr="00303240">
        <w:tc>
          <w:tcPr>
            <w:tcW w:w="9062" w:type="dxa"/>
            <w:shd w:val="clear" w:color="auto" w:fill="323E4F" w:themeFill="text2" w:themeFillShade="BF"/>
          </w:tcPr>
          <w:p w14:paraId="480D9E52" w14:textId="77777777" w:rsidR="00251E6D" w:rsidRPr="00351C27" w:rsidRDefault="00251E6D" w:rsidP="00303240">
            <w:pPr>
              <w:spacing w:line="360" w:lineRule="auto"/>
              <w:jc w:val="both"/>
              <w:rPr>
                <w:rFonts w:ascii="Arial Narrow" w:hAnsi="Arial Narrow" w:cstheme="minorHAnsi"/>
                <w:sz w:val="2"/>
                <w:szCs w:val="2"/>
              </w:rPr>
            </w:pPr>
          </w:p>
        </w:tc>
      </w:tr>
    </w:tbl>
    <w:p w14:paraId="2FDB6227" w14:textId="77777777" w:rsidR="00251E6D" w:rsidRDefault="00251E6D" w:rsidP="00251E6D">
      <w:pPr>
        <w:spacing w:line="360" w:lineRule="auto"/>
        <w:jc w:val="both"/>
        <w:rPr>
          <w:rFonts w:ascii="Arial Narrow" w:hAnsi="Arial Narrow" w:cstheme="minorHAnsi"/>
          <w:sz w:val="12"/>
          <w:szCs w:val="12"/>
        </w:rPr>
      </w:pPr>
    </w:p>
    <w:tbl>
      <w:tblPr>
        <w:tblStyle w:val="Tabelacomgrade"/>
        <w:tblW w:w="91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89"/>
      </w:tblGrid>
      <w:tr w:rsidR="00251E6D" w14:paraId="1EB917CC" w14:textId="77777777" w:rsidTr="00303240">
        <w:trPr>
          <w:trHeight w:val="340"/>
        </w:trPr>
        <w:tc>
          <w:tcPr>
            <w:tcW w:w="9189" w:type="dxa"/>
            <w:tcMar>
              <w:left w:w="57" w:type="dxa"/>
              <w:right w:w="57" w:type="dxa"/>
            </w:tcMar>
            <w:vAlign w:val="center"/>
          </w:tcPr>
          <w:tbl>
            <w:tblPr>
              <w:tblStyle w:val="Tabelacomgrade"/>
              <w:tblW w:w="907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53"/>
              <w:gridCol w:w="1984"/>
              <w:gridCol w:w="2837"/>
            </w:tblGrid>
            <w:tr w:rsidR="00251E6D" w14:paraId="608D1282" w14:textId="77777777" w:rsidTr="00303240">
              <w:trPr>
                <w:trHeight w:val="340"/>
              </w:trPr>
              <w:tc>
                <w:tcPr>
                  <w:tcW w:w="9074" w:type="dxa"/>
                  <w:gridSpan w:val="3"/>
                  <w:tcMar>
                    <w:left w:w="57" w:type="dxa"/>
                    <w:right w:w="57" w:type="dxa"/>
                  </w:tcMar>
                  <w:vAlign w:val="center"/>
                </w:tcPr>
                <w:p w14:paraId="0E515095" w14:textId="77777777" w:rsidR="00251E6D" w:rsidRPr="0044016B" w:rsidRDefault="00251E6D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t>Nome do(a) herdeiro(a) 1:</w:t>
                  </w:r>
                </w:p>
              </w:tc>
            </w:tr>
            <w:tr w:rsidR="00251E6D" w14:paraId="27FA6402" w14:textId="77777777" w:rsidTr="00303240">
              <w:trPr>
                <w:trHeight w:val="340"/>
              </w:trPr>
              <w:tc>
                <w:tcPr>
                  <w:tcW w:w="9074" w:type="dxa"/>
                  <w:gridSpan w:val="3"/>
                  <w:tcMar>
                    <w:left w:w="57" w:type="dxa"/>
                    <w:right w:w="57" w:type="dxa"/>
                  </w:tcMar>
                  <w:vAlign w:val="center"/>
                </w:tcPr>
                <w:p w14:paraId="1F0BEFC7" w14:textId="77777777" w:rsidR="00251E6D" w:rsidRDefault="00251E6D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fldChar w:fldCharType="begin">
                      <w:ffData>
                        <w:name w:val="Herdeiro"/>
                        <w:enabled/>
                        <w:calcOnExit w:val="0"/>
                        <w:helpText w:type="text" w:val="Informe o nome do herdeiro, ou seja, do beneficiário que está sucedendo o &quot;de cujus&quot;."/>
                        <w:statusText w:type="text" w:val="Informe o nome do herdeiro, ou seja, do beneficiário que está sucedendo o &quot;de cujus&quot;."/>
                        <w:textInput>
                          <w:maxLength w:val="120"/>
                          <w:format w:val="1ª letra de cada pal. em maiúsc."/>
                        </w:textInput>
                      </w:ffData>
                    </w:fldChar>
                  </w:r>
                  <w:bookmarkStart w:id="5" w:name="Herdeiro"/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5"/>
                </w:p>
              </w:tc>
            </w:tr>
            <w:tr w:rsidR="00251E6D" w14:paraId="0022035B" w14:textId="77777777" w:rsidTr="00303240">
              <w:trPr>
                <w:trHeight w:val="259"/>
              </w:trPr>
              <w:tc>
                <w:tcPr>
                  <w:tcW w:w="4253" w:type="dxa"/>
                  <w:tcMar>
                    <w:left w:w="57" w:type="dxa"/>
                    <w:right w:w="57" w:type="dxa"/>
                  </w:tcMar>
                  <w:vAlign w:val="center"/>
                </w:tcPr>
                <w:p w14:paraId="4BDB7BD7" w14:textId="77777777" w:rsidR="00251E6D" w:rsidRPr="00892956" w:rsidRDefault="00251E6D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  <w:sz w:val="12"/>
                      <w:szCs w:val="12"/>
                    </w:rPr>
                  </w:pPr>
                </w:p>
                <w:p w14:paraId="3E2ABC26" w14:textId="77777777" w:rsidR="00251E6D" w:rsidRPr="0044016B" w:rsidRDefault="00251E6D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t>CPF do(a) herdeiro(a):</w:t>
                  </w:r>
                </w:p>
              </w:tc>
              <w:tc>
                <w:tcPr>
                  <w:tcW w:w="4821" w:type="dxa"/>
                  <w:gridSpan w:val="2"/>
                  <w:tcMar>
                    <w:left w:w="57" w:type="dxa"/>
                    <w:right w:w="57" w:type="dxa"/>
                  </w:tcMar>
                  <w:vAlign w:val="center"/>
                </w:tcPr>
                <w:p w14:paraId="0880DDDE" w14:textId="77777777" w:rsidR="00251E6D" w:rsidRPr="00892956" w:rsidRDefault="00251E6D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  <w:sz w:val="12"/>
                      <w:szCs w:val="12"/>
                    </w:rPr>
                  </w:pPr>
                </w:p>
                <w:p w14:paraId="52CC3BE1" w14:textId="77777777" w:rsidR="00251E6D" w:rsidRPr="0044016B" w:rsidRDefault="00251E6D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t>Quinhão herdado (%):</w:t>
                  </w:r>
                </w:p>
              </w:tc>
            </w:tr>
            <w:tr w:rsidR="00251E6D" w14:paraId="4B4E8461" w14:textId="77777777" w:rsidTr="00303240">
              <w:trPr>
                <w:trHeight w:val="340"/>
              </w:trPr>
              <w:tc>
                <w:tcPr>
                  <w:tcW w:w="4253" w:type="dxa"/>
                  <w:tcMar>
                    <w:left w:w="57" w:type="dxa"/>
                    <w:right w:w="57" w:type="dxa"/>
                  </w:tcMar>
                  <w:vAlign w:val="center"/>
                </w:tcPr>
                <w:p w14:paraId="33E75AA7" w14:textId="77777777" w:rsidR="00251E6D" w:rsidRPr="0044016B" w:rsidRDefault="00251E6D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fldChar w:fldCharType="begin">
                      <w:ffData>
                        <w:name w:val=""/>
                        <w:enabled/>
                        <w:calcOnExit w:val="0"/>
                        <w:helpText w:type="text" w:val="Informe o CPF do herdeiro, ou seja, do beneficiário que está sucedendo o &quot;de cujus&quot;."/>
                        <w:statusText w:type="text" w:val="Informe o CPF do herdeiro, ou seja, do beneficiário que está sucedendo o &quot;de cujus&quot;."/>
                        <w:textInput>
                          <w:type w:val="number"/>
                          <w:maxLength w:val="14"/>
                          <w:format w:val="000.000.000-00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4821" w:type="dxa"/>
                  <w:gridSpan w:val="2"/>
                  <w:tcMar>
                    <w:left w:w="57" w:type="dxa"/>
                    <w:right w:w="57" w:type="dxa"/>
                  </w:tcMar>
                  <w:vAlign w:val="center"/>
                </w:tcPr>
                <w:p w14:paraId="4D8D9308" w14:textId="77777777" w:rsidR="00251E6D" w:rsidRPr="0044016B" w:rsidRDefault="00251E6D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fldChar w:fldCharType="begin">
                      <w:ffData>
                        <w:name w:val="Quinhão_herdado"/>
                        <w:enabled/>
                        <w:calcOnExit w:val="0"/>
                        <w:helpText w:type="text" w:val="Informe o quinhão herdado pelo herdeiro, ou seja, pelo beneficiário que está sucedendo o &quot;de cujus&quot;."/>
                        <w:statusText w:type="text" w:val="Informe o quinhão herdado pelo herdeiro, ou seja, pelo beneficiário que está sucedendo o &quot;de cujus&quot;."/>
                        <w:textInput>
                          <w:type w:val="number"/>
                          <w:maxLength w:val="5"/>
                          <w:format w:val="000,00"/>
                        </w:textInput>
                      </w:ffData>
                    </w:fldChar>
                  </w:r>
                  <w:bookmarkStart w:id="6" w:name="Quinhão_herdado"/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6"/>
                  <w:r w:rsidRPr="00D56108">
                    <w:t>%</w:t>
                  </w:r>
                </w:p>
              </w:tc>
            </w:tr>
            <w:tr w:rsidR="00251E6D" w14:paraId="382D31EA" w14:textId="77777777" w:rsidTr="00303240">
              <w:trPr>
                <w:trHeight w:val="340"/>
              </w:trPr>
              <w:tc>
                <w:tcPr>
                  <w:tcW w:w="9074" w:type="dxa"/>
                  <w:gridSpan w:val="3"/>
                  <w:tcMar>
                    <w:left w:w="57" w:type="dxa"/>
                    <w:right w:w="57" w:type="dxa"/>
                  </w:tcMar>
                  <w:vAlign w:val="center"/>
                </w:tcPr>
                <w:p w14:paraId="1E395B5A" w14:textId="77777777" w:rsidR="00251E6D" w:rsidRPr="00892956" w:rsidRDefault="00251E6D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  <w:sz w:val="12"/>
                      <w:szCs w:val="12"/>
                    </w:rPr>
                  </w:pPr>
                </w:p>
                <w:p w14:paraId="19724492" w14:textId="77777777" w:rsidR="00251E6D" w:rsidRDefault="00251E6D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t>Grau de parentesco do(a) herdeiro(a) com relação ao “</w:t>
                  </w:r>
                  <w:r w:rsidRPr="00E076C9">
                    <w:rPr>
                      <w:rFonts w:ascii="Arial Narrow" w:hAnsi="Arial Narrow" w:cstheme="minorHAnsi"/>
                      <w:i/>
                      <w:iCs/>
                    </w:rPr>
                    <w:t>de cujus</w:t>
                  </w:r>
                  <w:r>
                    <w:rPr>
                      <w:rFonts w:ascii="Arial Narrow" w:hAnsi="Arial Narrow" w:cstheme="minorHAnsi"/>
                    </w:rPr>
                    <w:t>”:</w:t>
                  </w:r>
                </w:p>
                <w:p w14:paraId="4FBD4358" w14:textId="77777777" w:rsidR="00251E6D" w:rsidRPr="00212E37" w:rsidRDefault="00251E6D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  <w:sz w:val="4"/>
                      <w:szCs w:val="4"/>
                    </w:rPr>
                  </w:pPr>
                </w:p>
                <w:tbl>
                  <w:tblPr>
                    <w:tblStyle w:val="Tabelacomgrade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shd w:val="clear" w:color="auto" w:fill="F2F2F2" w:themeFill="background1" w:themeFillShade="F2"/>
                    <w:tblLook w:val="04A0" w:firstRow="1" w:lastRow="0" w:firstColumn="1" w:lastColumn="0" w:noHBand="0" w:noVBand="1"/>
                  </w:tblPr>
                  <w:tblGrid>
                    <w:gridCol w:w="1641"/>
                    <w:gridCol w:w="2127"/>
                    <w:gridCol w:w="1275"/>
                    <w:gridCol w:w="2117"/>
                    <w:gridCol w:w="1790"/>
                  </w:tblGrid>
                  <w:tr w:rsidR="00251E6D" w14:paraId="7036927A" w14:textId="77777777" w:rsidTr="00303240">
                    <w:tc>
                      <w:tcPr>
                        <w:tcW w:w="1641" w:type="dxa"/>
                        <w:shd w:val="clear" w:color="auto" w:fill="F2F2F2" w:themeFill="background1" w:themeFillShade="F2"/>
                      </w:tcPr>
                      <w:p w14:paraId="2ACD6A8D" w14:textId="77777777" w:rsidR="00251E6D" w:rsidRDefault="00251E6D" w:rsidP="00303240">
                        <w:pPr>
                          <w:spacing w:line="300" w:lineRule="auto"/>
                          <w:jc w:val="both"/>
                          <w:rPr>
                            <w:rFonts w:ascii="Arial Narrow" w:hAnsi="Arial Narrow" w:cstheme="minorHAnsi"/>
                          </w:rPr>
                        </w:pPr>
                        <w:r>
                          <w:rPr>
                            <w:rFonts w:ascii="Arial Narrow" w:hAnsi="Arial Narrow" w:cstheme="minorHAnsi"/>
                          </w:rPr>
                          <w:fldChar w:fldCharType="begin">
                            <w:ffData>
                              <w:name w:val="Selecionar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>
                          <w:rPr>
                            <w:rFonts w:ascii="Arial Narrow" w:hAnsi="Arial Narrow" w:cstheme="minorHAnsi"/>
                          </w:rPr>
                          <w:instrText xml:space="preserve"> FORMCHECKBOX </w:instrText>
                        </w:r>
                        <w:r>
                          <w:rPr>
                            <w:rFonts w:ascii="Arial Narrow" w:hAnsi="Arial Narrow" w:cstheme="minorHAnsi"/>
                          </w:rPr>
                        </w:r>
                        <w:r>
                          <w:rPr>
                            <w:rFonts w:ascii="Arial Narrow" w:hAnsi="Arial Narrow" w:cstheme="minorHAnsi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theme="minorHAnsi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theme="minorHAnsi"/>
                          </w:rPr>
                          <w:t xml:space="preserve"> Viúvo(a)</w:t>
                        </w:r>
                      </w:p>
                    </w:tc>
                    <w:tc>
                      <w:tcPr>
                        <w:tcW w:w="2127" w:type="dxa"/>
                        <w:shd w:val="clear" w:color="auto" w:fill="F2F2F2" w:themeFill="background1" w:themeFillShade="F2"/>
                      </w:tcPr>
                      <w:p w14:paraId="257D6610" w14:textId="77777777" w:rsidR="00251E6D" w:rsidRDefault="00251E6D" w:rsidP="00303240">
                        <w:pPr>
                          <w:spacing w:line="300" w:lineRule="auto"/>
                          <w:jc w:val="both"/>
                          <w:rPr>
                            <w:rFonts w:ascii="Arial Narrow" w:hAnsi="Arial Narrow" w:cstheme="minorHAnsi"/>
                          </w:rPr>
                        </w:pPr>
                        <w:r>
                          <w:rPr>
                            <w:rFonts w:ascii="Arial Narrow" w:hAnsi="Arial Narrow" w:cstheme="minorHAnsi"/>
                          </w:rPr>
                          <w:fldChar w:fldCharType="begin">
                            <w:ffData>
                              <w:name w:val="Selecionar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>
                          <w:rPr>
                            <w:rFonts w:ascii="Arial Narrow" w:hAnsi="Arial Narrow" w:cstheme="minorHAnsi"/>
                          </w:rPr>
                          <w:instrText xml:space="preserve"> FORMCHECKBOX </w:instrText>
                        </w:r>
                        <w:r>
                          <w:rPr>
                            <w:rFonts w:ascii="Arial Narrow" w:hAnsi="Arial Narrow" w:cstheme="minorHAnsi"/>
                          </w:rPr>
                        </w:r>
                        <w:r>
                          <w:rPr>
                            <w:rFonts w:ascii="Arial Narrow" w:hAnsi="Arial Narrow" w:cstheme="minorHAnsi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theme="minorHAnsi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theme="minorHAnsi"/>
                          </w:rPr>
                          <w:t xml:space="preserve"> Filho(a)</w:t>
                        </w:r>
                      </w:p>
                    </w:tc>
                    <w:tc>
                      <w:tcPr>
                        <w:tcW w:w="1275" w:type="dxa"/>
                        <w:shd w:val="clear" w:color="auto" w:fill="F2F2F2" w:themeFill="background1" w:themeFillShade="F2"/>
                      </w:tcPr>
                      <w:p w14:paraId="56C12830" w14:textId="77777777" w:rsidR="00251E6D" w:rsidRDefault="00251E6D" w:rsidP="00303240">
                        <w:pPr>
                          <w:spacing w:line="300" w:lineRule="auto"/>
                          <w:jc w:val="both"/>
                          <w:rPr>
                            <w:rFonts w:ascii="Arial Narrow" w:hAnsi="Arial Narrow" w:cstheme="minorHAnsi"/>
                          </w:rPr>
                        </w:pPr>
                        <w:r>
                          <w:rPr>
                            <w:rFonts w:ascii="Arial Narrow" w:hAnsi="Arial Narrow" w:cstheme="minorHAnsi"/>
                          </w:rPr>
                          <w:fldChar w:fldCharType="begin">
                            <w:ffData>
                              <w:name w:val="Selecionar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>
                          <w:rPr>
                            <w:rFonts w:ascii="Arial Narrow" w:hAnsi="Arial Narrow" w:cstheme="minorHAnsi"/>
                          </w:rPr>
                          <w:instrText xml:space="preserve"> FORMCHECKBOX </w:instrText>
                        </w:r>
                        <w:r>
                          <w:rPr>
                            <w:rFonts w:ascii="Arial Narrow" w:hAnsi="Arial Narrow" w:cstheme="minorHAnsi"/>
                          </w:rPr>
                        </w:r>
                        <w:r>
                          <w:rPr>
                            <w:rFonts w:ascii="Arial Narrow" w:hAnsi="Arial Narrow" w:cstheme="minorHAnsi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theme="minorHAnsi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theme="minorHAnsi"/>
                          </w:rPr>
                          <w:t xml:space="preserve"> Neto(a)</w:t>
                        </w:r>
                      </w:p>
                    </w:tc>
                    <w:tc>
                      <w:tcPr>
                        <w:tcW w:w="2117" w:type="dxa"/>
                        <w:shd w:val="clear" w:color="auto" w:fill="F2F2F2" w:themeFill="background1" w:themeFillShade="F2"/>
                      </w:tcPr>
                      <w:p w14:paraId="4B2F9201" w14:textId="77777777" w:rsidR="00251E6D" w:rsidRDefault="00251E6D" w:rsidP="00303240">
                        <w:pPr>
                          <w:spacing w:line="300" w:lineRule="auto"/>
                          <w:jc w:val="both"/>
                          <w:rPr>
                            <w:rFonts w:ascii="Arial Narrow" w:hAnsi="Arial Narrow" w:cstheme="minorHAnsi"/>
                          </w:rPr>
                        </w:pPr>
                        <w:r>
                          <w:rPr>
                            <w:rFonts w:ascii="Arial Narrow" w:hAnsi="Arial Narrow" w:cstheme="minorHAnsi"/>
                          </w:rPr>
                          <w:fldChar w:fldCharType="begin">
                            <w:ffData>
                              <w:name w:val="Selecionar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>
                          <w:rPr>
                            <w:rFonts w:ascii="Arial Narrow" w:hAnsi="Arial Narrow" w:cstheme="minorHAnsi"/>
                          </w:rPr>
                          <w:instrText xml:space="preserve"> FORMCHECKBOX </w:instrText>
                        </w:r>
                        <w:r>
                          <w:rPr>
                            <w:rFonts w:ascii="Arial Narrow" w:hAnsi="Arial Narrow" w:cstheme="minorHAnsi"/>
                          </w:rPr>
                        </w:r>
                        <w:r>
                          <w:rPr>
                            <w:rFonts w:ascii="Arial Narrow" w:hAnsi="Arial Narrow" w:cstheme="minorHAnsi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theme="minorHAnsi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theme="minorHAnsi"/>
                          </w:rPr>
                          <w:t xml:space="preserve"> Pai/Mãe</w:t>
                        </w:r>
                      </w:p>
                    </w:tc>
                    <w:tc>
                      <w:tcPr>
                        <w:tcW w:w="1790" w:type="dxa"/>
                        <w:shd w:val="clear" w:color="auto" w:fill="F2F2F2" w:themeFill="background1" w:themeFillShade="F2"/>
                      </w:tcPr>
                      <w:p w14:paraId="7B00FEA9" w14:textId="77777777" w:rsidR="00251E6D" w:rsidRDefault="00251E6D" w:rsidP="00303240">
                        <w:pPr>
                          <w:spacing w:line="300" w:lineRule="auto"/>
                          <w:jc w:val="both"/>
                          <w:rPr>
                            <w:rFonts w:ascii="Arial Narrow" w:hAnsi="Arial Narrow" w:cstheme="minorHAnsi"/>
                          </w:rPr>
                        </w:pPr>
                        <w:r>
                          <w:rPr>
                            <w:rFonts w:ascii="Arial Narrow" w:hAnsi="Arial Narrow" w:cstheme="minorHAnsi"/>
                          </w:rPr>
                          <w:fldChar w:fldCharType="begin">
                            <w:ffData>
                              <w:name w:val="Selecionar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>
                          <w:rPr>
                            <w:rFonts w:ascii="Arial Narrow" w:hAnsi="Arial Narrow" w:cstheme="minorHAnsi"/>
                          </w:rPr>
                          <w:instrText xml:space="preserve"> FORMCHECKBOX </w:instrText>
                        </w:r>
                        <w:r>
                          <w:rPr>
                            <w:rFonts w:ascii="Arial Narrow" w:hAnsi="Arial Narrow" w:cstheme="minorHAnsi"/>
                          </w:rPr>
                        </w:r>
                        <w:r>
                          <w:rPr>
                            <w:rFonts w:ascii="Arial Narrow" w:hAnsi="Arial Narrow" w:cstheme="minorHAnsi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theme="minorHAnsi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theme="minorHAnsi"/>
                          </w:rPr>
                          <w:t xml:space="preserve"> Irmão(ã)</w:t>
                        </w:r>
                      </w:p>
                    </w:tc>
                  </w:tr>
                  <w:tr w:rsidR="00251E6D" w14:paraId="13AB3117" w14:textId="77777777" w:rsidTr="00303240">
                    <w:tc>
                      <w:tcPr>
                        <w:tcW w:w="1641" w:type="dxa"/>
                        <w:shd w:val="clear" w:color="auto" w:fill="F2F2F2" w:themeFill="background1" w:themeFillShade="F2"/>
                      </w:tcPr>
                      <w:p w14:paraId="789E4089" w14:textId="77777777" w:rsidR="00251E6D" w:rsidRDefault="00251E6D" w:rsidP="00303240">
                        <w:pPr>
                          <w:spacing w:line="300" w:lineRule="auto"/>
                          <w:jc w:val="both"/>
                          <w:rPr>
                            <w:rFonts w:ascii="Arial Narrow" w:hAnsi="Arial Narrow" w:cstheme="minorHAnsi"/>
                          </w:rPr>
                        </w:pPr>
                        <w:r>
                          <w:rPr>
                            <w:rFonts w:ascii="Arial Narrow" w:hAnsi="Arial Narrow" w:cstheme="minorHAnsi"/>
                          </w:rPr>
                          <w:fldChar w:fldCharType="begin">
                            <w:ffData>
                              <w:name w:val="Selecionar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>
                          <w:rPr>
                            <w:rFonts w:ascii="Arial Narrow" w:hAnsi="Arial Narrow" w:cstheme="minorHAnsi"/>
                          </w:rPr>
                          <w:instrText xml:space="preserve"> FORMCHECKBOX </w:instrText>
                        </w:r>
                        <w:r>
                          <w:rPr>
                            <w:rFonts w:ascii="Arial Narrow" w:hAnsi="Arial Narrow" w:cstheme="minorHAnsi"/>
                          </w:rPr>
                        </w:r>
                        <w:r>
                          <w:rPr>
                            <w:rFonts w:ascii="Arial Narrow" w:hAnsi="Arial Narrow" w:cstheme="minorHAnsi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theme="minorHAnsi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theme="minorHAnsi"/>
                          </w:rPr>
                          <w:t xml:space="preserve"> Sobrinho(a)</w:t>
                        </w:r>
                      </w:p>
                    </w:tc>
                    <w:tc>
                      <w:tcPr>
                        <w:tcW w:w="2127" w:type="dxa"/>
                        <w:shd w:val="clear" w:color="auto" w:fill="F2F2F2" w:themeFill="background1" w:themeFillShade="F2"/>
                      </w:tcPr>
                      <w:p w14:paraId="6A1ECF76" w14:textId="77777777" w:rsidR="00251E6D" w:rsidRDefault="00251E6D" w:rsidP="00303240">
                        <w:pPr>
                          <w:spacing w:line="300" w:lineRule="auto"/>
                          <w:jc w:val="both"/>
                          <w:rPr>
                            <w:rFonts w:ascii="Arial Narrow" w:hAnsi="Arial Narrow" w:cstheme="minorHAnsi"/>
                          </w:rPr>
                        </w:pPr>
                        <w:r>
                          <w:rPr>
                            <w:rFonts w:ascii="Arial Narrow" w:hAnsi="Arial Narrow" w:cstheme="minorHAnsi"/>
                          </w:rPr>
                          <w:fldChar w:fldCharType="begin">
                            <w:ffData>
                              <w:name w:val="Selecionar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>
                          <w:rPr>
                            <w:rFonts w:ascii="Arial Narrow" w:hAnsi="Arial Narrow" w:cstheme="minorHAnsi"/>
                          </w:rPr>
                          <w:instrText xml:space="preserve"> FORMCHECKBOX </w:instrText>
                        </w:r>
                        <w:r>
                          <w:rPr>
                            <w:rFonts w:ascii="Arial Narrow" w:hAnsi="Arial Narrow" w:cstheme="minorHAnsi"/>
                          </w:rPr>
                        </w:r>
                        <w:r>
                          <w:rPr>
                            <w:rFonts w:ascii="Arial Narrow" w:hAnsi="Arial Narrow" w:cstheme="minorHAnsi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theme="minorHAnsi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theme="minorHAnsi"/>
                          </w:rPr>
                          <w:t xml:space="preserve"> Testamentário(a)</w:t>
                        </w:r>
                      </w:p>
                    </w:tc>
                    <w:tc>
                      <w:tcPr>
                        <w:tcW w:w="1275" w:type="dxa"/>
                        <w:shd w:val="clear" w:color="auto" w:fill="F2F2F2" w:themeFill="background1" w:themeFillShade="F2"/>
                      </w:tcPr>
                      <w:p w14:paraId="3B09E046" w14:textId="77777777" w:rsidR="00251E6D" w:rsidRDefault="00251E6D" w:rsidP="00303240">
                        <w:pPr>
                          <w:spacing w:line="300" w:lineRule="auto"/>
                          <w:jc w:val="both"/>
                          <w:rPr>
                            <w:rFonts w:ascii="Arial Narrow" w:hAnsi="Arial Narrow" w:cstheme="minorHAnsi"/>
                          </w:rPr>
                        </w:pPr>
                        <w:r>
                          <w:rPr>
                            <w:rFonts w:ascii="Arial Narrow" w:hAnsi="Arial Narrow" w:cstheme="minorHAnsi"/>
                          </w:rPr>
                          <w:fldChar w:fldCharType="begin">
                            <w:ffData>
                              <w:name w:val="Selecionar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>
                          <w:rPr>
                            <w:rFonts w:ascii="Arial Narrow" w:hAnsi="Arial Narrow" w:cstheme="minorHAnsi"/>
                          </w:rPr>
                          <w:instrText xml:space="preserve"> FORMCHECKBOX </w:instrText>
                        </w:r>
                        <w:r>
                          <w:rPr>
                            <w:rFonts w:ascii="Arial Narrow" w:hAnsi="Arial Narrow" w:cstheme="minorHAnsi"/>
                          </w:rPr>
                        </w:r>
                        <w:r>
                          <w:rPr>
                            <w:rFonts w:ascii="Arial Narrow" w:hAnsi="Arial Narrow" w:cstheme="minorHAnsi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theme="minorHAnsi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theme="minorHAnsi"/>
                          </w:rPr>
                          <w:t xml:space="preserve"> Outro</w:t>
                        </w:r>
                      </w:p>
                    </w:tc>
                    <w:tc>
                      <w:tcPr>
                        <w:tcW w:w="2117" w:type="dxa"/>
                        <w:shd w:val="clear" w:color="auto" w:fill="F2F2F2" w:themeFill="background1" w:themeFillShade="F2"/>
                      </w:tcPr>
                      <w:p w14:paraId="04EDA152" w14:textId="77777777" w:rsidR="00251E6D" w:rsidRDefault="00251E6D" w:rsidP="00303240">
                        <w:pPr>
                          <w:spacing w:line="300" w:lineRule="auto"/>
                          <w:jc w:val="both"/>
                          <w:rPr>
                            <w:rFonts w:ascii="Arial Narrow" w:hAnsi="Arial Narrow" w:cstheme="minorHAnsi"/>
                          </w:rPr>
                        </w:pPr>
                        <w:r>
                          <w:rPr>
                            <w:rFonts w:ascii="Arial Narrow" w:hAnsi="Arial Narrow" w:cstheme="minorHAnsi"/>
                          </w:rPr>
                          <w:t>Se outro, especificar:</w:t>
                        </w:r>
                      </w:p>
                    </w:tc>
                    <w:tc>
                      <w:tcPr>
                        <w:tcW w:w="1790" w:type="dxa"/>
                        <w:shd w:val="clear" w:color="auto" w:fill="F2F2F2" w:themeFill="background1" w:themeFillShade="F2"/>
                      </w:tcPr>
                      <w:p w14:paraId="2B5269A2" w14:textId="77777777" w:rsidR="00251E6D" w:rsidRDefault="00251E6D" w:rsidP="00303240">
                        <w:pPr>
                          <w:spacing w:line="300" w:lineRule="auto"/>
                          <w:jc w:val="both"/>
                          <w:rPr>
                            <w:rFonts w:ascii="Arial Narrow" w:hAnsi="Arial Narrow" w:cstheme="minorHAnsi"/>
                          </w:rPr>
                        </w:pPr>
                        <w:r>
                          <w:fldChar w:fldCharType="begin">
                            <w:ffData>
                              <w:name w:val="Parentesco"/>
                              <w:enabled/>
                              <w:calcOnExit w:val="0"/>
                              <w:helpText w:type="text" w:val="Se o grau de parentesco do herdeiro não for algum dos demonstrados, especificar."/>
                              <w:statusText w:type="text" w:val="Se o grau de parentesco do herdeiro não for algum dos demonstrados, especificar."/>
                              <w:textInput>
                                <w:maxLength w:val="55"/>
                                <w:format w:val="1ª letra de cada pal. em maiúsc."/>
                              </w:textInput>
                            </w:ffData>
                          </w:fldChar>
                        </w:r>
                        <w:bookmarkStart w:id="7" w:name="Parentesco"/>
                        <w:r>
                          <w:instrText xml:space="preserve"> FORMTEXT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fldChar w:fldCharType="end"/>
                        </w:r>
                        <w:bookmarkEnd w:id="7"/>
                      </w:p>
                    </w:tc>
                  </w:tr>
                </w:tbl>
                <w:p w14:paraId="2986EC8A" w14:textId="77777777" w:rsidR="00251E6D" w:rsidRPr="0044016B" w:rsidRDefault="00251E6D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</w:p>
              </w:tc>
            </w:tr>
            <w:tr w:rsidR="00251E6D" w14:paraId="215ECD5E" w14:textId="77777777" w:rsidTr="00303240">
              <w:trPr>
                <w:trHeight w:val="340"/>
              </w:trPr>
              <w:tc>
                <w:tcPr>
                  <w:tcW w:w="4253" w:type="dxa"/>
                  <w:tcMar>
                    <w:left w:w="57" w:type="dxa"/>
                    <w:right w:w="57" w:type="dxa"/>
                  </w:tcMar>
                  <w:vAlign w:val="center"/>
                </w:tcPr>
                <w:p w14:paraId="38E0B84C" w14:textId="77777777" w:rsidR="00251E6D" w:rsidRPr="00373F27" w:rsidRDefault="00251E6D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  <w:sz w:val="8"/>
                      <w:szCs w:val="8"/>
                    </w:rPr>
                  </w:pPr>
                </w:p>
                <w:p w14:paraId="200B10BB" w14:textId="77777777" w:rsidR="00251E6D" w:rsidRPr="00892956" w:rsidRDefault="00251E6D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  <w:sz w:val="12"/>
                      <w:szCs w:val="12"/>
                    </w:rPr>
                  </w:pPr>
                </w:p>
                <w:p w14:paraId="638D9698" w14:textId="77777777" w:rsidR="00251E6D" w:rsidRPr="0044016B" w:rsidRDefault="00251E6D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t>Data de nascimento do(a) herdeiro(a):</w:t>
                  </w:r>
                </w:p>
              </w:tc>
              <w:tc>
                <w:tcPr>
                  <w:tcW w:w="4821" w:type="dxa"/>
                  <w:gridSpan w:val="2"/>
                  <w:tcMar>
                    <w:left w:w="57" w:type="dxa"/>
                    <w:right w:w="57" w:type="dxa"/>
                  </w:tcMar>
                  <w:vAlign w:val="center"/>
                </w:tcPr>
                <w:p w14:paraId="49D73C0E" w14:textId="77777777" w:rsidR="00251E6D" w:rsidRPr="00373F27" w:rsidRDefault="00251E6D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  <w:sz w:val="8"/>
                      <w:szCs w:val="8"/>
                    </w:rPr>
                  </w:pPr>
                </w:p>
                <w:p w14:paraId="6127C212" w14:textId="77777777" w:rsidR="00251E6D" w:rsidRPr="00892956" w:rsidRDefault="00251E6D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  <w:sz w:val="12"/>
                      <w:szCs w:val="12"/>
                    </w:rPr>
                  </w:pPr>
                </w:p>
                <w:p w14:paraId="4D4D1656" w14:textId="77777777" w:rsidR="00251E6D" w:rsidRPr="0044016B" w:rsidRDefault="00251E6D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t>Tem direito a superpreferência?</w:t>
                  </w:r>
                  <w:r>
                    <w:rPr>
                      <w:rFonts w:ascii="Arial Narrow" w:hAnsi="Arial Narrow" w:cstheme="minorHAnsi"/>
                      <w:vertAlign w:val="superscript"/>
                    </w:rPr>
                    <w:t>*</w:t>
                  </w:r>
                </w:p>
              </w:tc>
            </w:tr>
            <w:tr w:rsidR="00251E6D" w14:paraId="325DC3E1" w14:textId="77777777" w:rsidTr="00303240">
              <w:trPr>
                <w:trHeight w:val="340"/>
              </w:trPr>
              <w:tc>
                <w:tcPr>
                  <w:tcW w:w="4253" w:type="dxa"/>
                  <w:tcMar>
                    <w:left w:w="57" w:type="dxa"/>
                    <w:right w:w="57" w:type="dxa"/>
                  </w:tcMar>
                  <w:vAlign w:val="center"/>
                </w:tcPr>
                <w:p w14:paraId="4CF946BF" w14:textId="77777777" w:rsidR="00251E6D" w:rsidRPr="0044016B" w:rsidRDefault="00251E6D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fldChar w:fldCharType="begin">
                      <w:ffData>
                        <w:name w:val="Nascimento"/>
                        <w:enabled/>
                        <w:calcOnExit w:val="0"/>
                        <w:helpText w:type="text" w:val="Informe a data de nascimento do herdeiro, ou seja, do beneficiário que está sucedendo o &quot;de cujus&quot;."/>
                        <w:statusText w:type="text" w:val="Informe a data de nascimento do herdeiro, ou seja, do beneficiário que está sucedendo o &quot;de cujus&quot;."/>
                        <w:textInput>
                          <w:type w:val="number"/>
                          <w:maxLength w:val="10"/>
                          <w:format w:val="00.00.0000"/>
                        </w:textInput>
                      </w:ffData>
                    </w:fldChar>
                  </w:r>
                  <w:bookmarkStart w:id="8" w:name="Nascimento"/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8"/>
                </w:p>
              </w:tc>
              <w:tc>
                <w:tcPr>
                  <w:tcW w:w="1984" w:type="dxa"/>
                  <w:vAlign w:val="center"/>
                </w:tcPr>
                <w:p w14:paraId="121BDEB0" w14:textId="77777777" w:rsidR="00251E6D" w:rsidRPr="0044016B" w:rsidRDefault="00251E6D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 w:rsidRPr="00355071">
                    <w:rPr>
                      <w:rFonts w:ascii="Arial Narrow" w:eastAsia="MS Gothic" w:hAnsi="Arial Narrow" w:cstheme="minorHAnsi"/>
                    </w:rPr>
                    <w:fldChar w:fldCharType="begin">
                      <w:ffData>
                        <w:name w:val="Selecionar2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355071">
                    <w:rPr>
                      <w:rFonts w:ascii="Arial Narrow" w:eastAsia="MS Gothic" w:hAnsi="Arial Narrow" w:cstheme="minorHAnsi"/>
                    </w:rPr>
                    <w:instrText xml:space="preserve"> FORMCHECKBOX </w:instrText>
                  </w:r>
                  <w:r w:rsidRPr="00355071">
                    <w:rPr>
                      <w:rFonts w:ascii="Arial Narrow" w:eastAsia="MS Gothic" w:hAnsi="Arial Narrow" w:cstheme="minorHAnsi"/>
                    </w:rPr>
                  </w:r>
                  <w:r w:rsidRPr="00355071">
                    <w:rPr>
                      <w:rFonts w:ascii="Arial Narrow" w:eastAsia="MS Gothic" w:hAnsi="Arial Narrow" w:cstheme="minorHAnsi"/>
                    </w:rPr>
                    <w:fldChar w:fldCharType="separate"/>
                  </w:r>
                  <w:r w:rsidRPr="00355071">
                    <w:rPr>
                      <w:rFonts w:ascii="Arial Narrow" w:eastAsia="MS Gothic" w:hAnsi="Arial Narrow" w:cstheme="minorHAnsi"/>
                    </w:rPr>
                    <w:fldChar w:fldCharType="end"/>
                  </w:r>
                  <w:r>
                    <w:rPr>
                      <w:rFonts w:ascii="Arial Narrow" w:eastAsia="MS Gothic" w:hAnsi="Arial Narrow" w:cstheme="minorHAnsi"/>
                    </w:rPr>
                    <w:t xml:space="preserve"> </w:t>
                  </w:r>
                  <w:r>
                    <w:rPr>
                      <w:rFonts w:ascii="Arial Narrow" w:hAnsi="Arial Narrow" w:cstheme="minorHAnsi"/>
                    </w:rPr>
                    <w:t>Doença grave</w:t>
                  </w:r>
                </w:p>
              </w:tc>
              <w:tc>
                <w:tcPr>
                  <w:tcW w:w="2837" w:type="dxa"/>
                  <w:vAlign w:val="center"/>
                </w:tcPr>
                <w:p w14:paraId="523ABC7C" w14:textId="77777777" w:rsidR="00251E6D" w:rsidRPr="0044016B" w:rsidRDefault="00251E6D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 w:rsidRPr="00355071">
                    <w:rPr>
                      <w:rFonts w:ascii="Arial Narrow" w:eastAsia="MS Gothic" w:hAnsi="Arial Narrow" w:cstheme="minorHAnsi"/>
                    </w:rPr>
                    <w:fldChar w:fldCharType="begin">
                      <w:ffData>
                        <w:name w:val="Selecionar2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355071">
                    <w:rPr>
                      <w:rFonts w:ascii="Arial Narrow" w:eastAsia="MS Gothic" w:hAnsi="Arial Narrow" w:cstheme="minorHAnsi"/>
                    </w:rPr>
                    <w:instrText xml:space="preserve"> FORMCHECKBOX </w:instrText>
                  </w:r>
                  <w:r w:rsidRPr="00355071">
                    <w:rPr>
                      <w:rFonts w:ascii="Arial Narrow" w:eastAsia="MS Gothic" w:hAnsi="Arial Narrow" w:cstheme="minorHAnsi"/>
                    </w:rPr>
                  </w:r>
                  <w:r w:rsidRPr="00355071">
                    <w:rPr>
                      <w:rFonts w:ascii="Arial Narrow" w:eastAsia="MS Gothic" w:hAnsi="Arial Narrow" w:cstheme="minorHAnsi"/>
                    </w:rPr>
                    <w:fldChar w:fldCharType="separate"/>
                  </w:r>
                  <w:r w:rsidRPr="00355071">
                    <w:rPr>
                      <w:rFonts w:ascii="Arial Narrow" w:eastAsia="MS Gothic" w:hAnsi="Arial Narrow" w:cstheme="minorHAnsi"/>
                    </w:rPr>
                    <w:fldChar w:fldCharType="end"/>
                  </w:r>
                  <w:r>
                    <w:rPr>
                      <w:rFonts w:ascii="Arial Narrow" w:eastAsia="MS Gothic" w:hAnsi="Arial Narrow" w:cstheme="minorHAnsi"/>
                    </w:rPr>
                    <w:t xml:space="preserve"> </w:t>
                  </w:r>
                  <w:r>
                    <w:rPr>
                      <w:rFonts w:ascii="Arial Narrow" w:hAnsi="Arial Narrow" w:cstheme="minorHAnsi"/>
                    </w:rPr>
                    <w:t>Deficiência</w:t>
                  </w:r>
                </w:p>
              </w:tc>
            </w:tr>
            <w:tr w:rsidR="00251E6D" w14:paraId="6C9A09ED" w14:textId="77777777" w:rsidTr="00303240">
              <w:trPr>
                <w:trHeight w:val="340"/>
              </w:trPr>
              <w:tc>
                <w:tcPr>
                  <w:tcW w:w="4253" w:type="dxa"/>
                  <w:tcMar>
                    <w:left w:w="57" w:type="dxa"/>
                    <w:right w:w="57" w:type="dxa"/>
                  </w:tcMar>
                  <w:vAlign w:val="center"/>
                </w:tcPr>
                <w:p w14:paraId="5230589E" w14:textId="77777777" w:rsidR="00251E6D" w:rsidRPr="00892956" w:rsidRDefault="00251E6D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  <w:sz w:val="12"/>
                      <w:szCs w:val="12"/>
                    </w:rPr>
                  </w:pPr>
                </w:p>
                <w:p w14:paraId="23C482FC" w14:textId="77777777" w:rsidR="00251E6D" w:rsidRPr="0044016B" w:rsidRDefault="00251E6D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t>Advogado do(a) herdeiro(a):</w:t>
                  </w:r>
                </w:p>
              </w:tc>
              <w:tc>
                <w:tcPr>
                  <w:tcW w:w="4821" w:type="dxa"/>
                  <w:gridSpan w:val="2"/>
                  <w:vAlign w:val="center"/>
                </w:tcPr>
                <w:p w14:paraId="44E1D25E" w14:textId="77777777" w:rsidR="00251E6D" w:rsidRPr="00892956" w:rsidRDefault="00251E6D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  <w:sz w:val="12"/>
                      <w:szCs w:val="12"/>
                    </w:rPr>
                  </w:pPr>
                </w:p>
                <w:p w14:paraId="26502B4E" w14:textId="77777777" w:rsidR="00251E6D" w:rsidRPr="0044016B" w:rsidRDefault="00251E6D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t>OAB do advogado do(a) herdeiro(a):</w:t>
                  </w:r>
                </w:p>
              </w:tc>
            </w:tr>
            <w:tr w:rsidR="00251E6D" w14:paraId="12266CE0" w14:textId="77777777" w:rsidTr="00303240">
              <w:trPr>
                <w:trHeight w:val="340"/>
              </w:trPr>
              <w:tc>
                <w:tcPr>
                  <w:tcW w:w="4253" w:type="dxa"/>
                  <w:tcMar>
                    <w:left w:w="57" w:type="dxa"/>
                    <w:right w:w="57" w:type="dxa"/>
                  </w:tcMar>
                  <w:vAlign w:val="center"/>
                </w:tcPr>
                <w:p w14:paraId="6C7BCAF2" w14:textId="77777777" w:rsidR="00251E6D" w:rsidRDefault="00251E6D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fldChar w:fldCharType="begin">
                      <w:ffData>
                        <w:name w:val="Advogado_sociedade"/>
                        <w:enabled/>
                        <w:calcOnExit w:val="0"/>
                        <w:helpText w:type="text" w:val="Informe o nome do advogado ou da sociedade de advogados que representa o herdeiro."/>
                        <w:statusText w:type="text" w:val="Informe o nome do advogado ou da sociedade de advogados que representa o herdeiro."/>
                        <w:textInput>
                          <w:maxLength w:val="120"/>
                          <w:format w:val="1ª letra de cada pal. em maiúsc."/>
                        </w:textInput>
                      </w:ffData>
                    </w:fldChar>
                  </w:r>
                  <w:bookmarkStart w:id="9" w:name="Advogado_sociedade"/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9"/>
                </w:p>
              </w:tc>
              <w:tc>
                <w:tcPr>
                  <w:tcW w:w="4821" w:type="dxa"/>
                  <w:gridSpan w:val="2"/>
                  <w:vAlign w:val="center"/>
                </w:tcPr>
                <w:p w14:paraId="64259DDF" w14:textId="77777777" w:rsidR="00251E6D" w:rsidRDefault="00251E6D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fldChar w:fldCharType="begin">
                      <w:ffData>
                        <w:name w:val="OAB"/>
                        <w:enabled/>
                        <w:calcOnExit w:val="0"/>
                        <w:helpText w:type="text" w:val="Informe o número de OAB do advogado ou da sociedade de advogados que representa o herdeiro."/>
                        <w:statusText w:type="text" w:val="Informe o número de OAB do advogado ou da sociedade de advogados que representa o herdeiro."/>
                        <w:textInput>
                          <w:type w:val="number"/>
                          <w:maxLength w:val="7"/>
                          <w:format w:val="000.000"/>
                        </w:textInput>
                      </w:ffData>
                    </w:fldChar>
                  </w:r>
                  <w:bookmarkStart w:id="10" w:name="OAB"/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10"/>
                  <w:r w:rsidRPr="00D56108">
                    <w:t>/</w:t>
                  </w:r>
                  <w:r>
                    <w:fldChar w:fldCharType="begin">
                      <w:ffData>
                        <w:name w:val="UF_OAB"/>
                        <w:enabled/>
                        <w:calcOnExit w:val="0"/>
                        <w:helpText w:type="text" w:val="Informe a unidade da federação vinculada à OAB do advogado."/>
                        <w:statusText w:type="text" w:val="Informe a unidade da federação vinculada à OAB do advogado."/>
                        <w:textInput>
                          <w:maxLength w:val="2"/>
                          <w:format w:val="Maiúsculas"/>
                        </w:textInput>
                      </w:ffData>
                    </w:fldChar>
                  </w:r>
                  <w:bookmarkStart w:id="11" w:name="UF_OAB"/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11"/>
                </w:p>
              </w:tc>
            </w:tr>
            <w:tr w:rsidR="00251E6D" w14:paraId="258A5318" w14:textId="77777777" w:rsidTr="00303240">
              <w:trPr>
                <w:trHeight w:val="340"/>
              </w:trPr>
              <w:tc>
                <w:tcPr>
                  <w:tcW w:w="4253" w:type="dxa"/>
                  <w:tcMar>
                    <w:left w:w="57" w:type="dxa"/>
                    <w:right w:w="57" w:type="dxa"/>
                  </w:tcMar>
                  <w:vAlign w:val="center"/>
                </w:tcPr>
                <w:p w14:paraId="672B8053" w14:textId="77777777" w:rsidR="00251E6D" w:rsidRPr="00892956" w:rsidRDefault="00251E6D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  <w:sz w:val="12"/>
                      <w:szCs w:val="12"/>
                    </w:rPr>
                  </w:pPr>
                </w:p>
                <w:p w14:paraId="0AE6DDC7" w14:textId="77777777" w:rsidR="00251E6D" w:rsidRPr="0044016B" w:rsidRDefault="00251E6D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t>Advogado do(a) herdeiro(a):</w:t>
                  </w:r>
                </w:p>
              </w:tc>
              <w:tc>
                <w:tcPr>
                  <w:tcW w:w="4821" w:type="dxa"/>
                  <w:gridSpan w:val="2"/>
                  <w:vAlign w:val="center"/>
                </w:tcPr>
                <w:p w14:paraId="55D6C4CD" w14:textId="77777777" w:rsidR="00251E6D" w:rsidRPr="00892956" w:rsidRDefault="00251E6D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  <w:sz w:val="12"/>
                      <w:szCs w:val="12"/>
                    </w:rPr>
                  </w:pPr>
                </w:p>
                <w:p w14:paraId="2B48DE71" w14:textId="77777777" w:rsidR="00251E6D" w:rsidRPr="0044016B" w:rsidRDefault="00251E6D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t>OAB do advogado do(a) herdeiro(a):</w:t>
                  </w:r>
                </w:p>
              </w:tc>
            </w:tr>
            <w:tr w:rsidR="00251E6D" w14:paraId="06D74AD5" w14:textId="77777777" w:rsidTr="00303240">
              <w:trPr>
                <w:trHeight w:val="340"/>
              </w:trPr>
              <w:tc>
                <w:tcPr>
                  <w:tcW w:w="4253" w:type="dxa"/>
                  <w:tcMar>
                    <w:left w:w="57" w:type="dxa"/>
                    <w:right w:w="57" w:type="dxa"/>
                  </w:tcMar>
                  <w:vAlign w:val="center"/>
                </w:tcPr>
                <w:p w14:paraId="46A2827B" w14:textId="77777777" w:rsidR="00251E6D" w:rsidRDefault="00251E6D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fldChar w:fldCharType="begin">
                      <w:ffData>
                        <w:name w:val="Advogado_sociedade"/>
                        <w:enabled/>
                        <w:calcOnExit w:val="0"/>
                        <w:helpText w:type="text" w:val="Informe o nome do advogado ou da sociedade de advogados que representa o herdeiro."/>
                        <w:statusText w:type="text" w:val="Informe o nome do advogado ou da sociedade de advogados que representa o herdeiro."/>
                        <w:textInput>
                          <w:maxLength w:val="120"/>
                          <w:format w:val="1ª letra de cada pal. em maiúsc.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4821" w:type="dxa"/>
                  <w:gridSpan w:val="2"/>
                  <w:vAlign w:val="center"/>
                </w:tcPr>
                <w:p w14:paraId="63747C74" w14:textId="77777777" w:rsidR="00251E6D" w:rsidRDefault="00251E6D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fldChar w:fldCharType="begin">
                      <w:ffData>
                        <w:name w:val="OAB"/>
                        <w:enabled/>
                        <w:calcOnExit w:val="0"/>
                        <w:helpText w:type="text" w:val="Informe o número de OAB do advogado ou da sociedade de advogados que representa o herdeiro."/>
                        <w:statusText w:type="text" w:val="Informe o número de OAB do advogado ou da sociedade de advogados que representa o herdeiro."/>
                        <w:textInput>
                          <w:type w:val="number"/>
                          <w:maxLength w:val="7"/>
                          <w:format w:val="000.000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  <w:r w:rsidRPr="00D56108">
                    <w:t>/</w:t>
                  </w:r>
                  <w:r>
                    <w:fldChar w:fldCharType="begin">
                      <w:ffData>
                        <w:name w:val="UF_OAB"/>
                        <w:enabled/>
                        <w:calcOnExit w:val="0"/>
                        <w:helpText w:type="text" w:val="Informe a unidade da federação vinculada à OAB do advogado."/>
                        <w:statusText w:type="text" w:val="Informe a unidade da federação vinculada à OAB do advogado."/>
                        <w:textInput>
                          <w:maxLength w:val="2"/>
                          <w:format w:val="Maiúsculas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</w:tr>
          </w:tbl>
          <w:p w14:paraId="0C5E74F2" w14:textId="77777777" w:rsidR="00251E6D" w:rsidRPr="0044016B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</w:p>
        </w:tc>
      </w:tr>
      <w:tr w:rsidR="00251E6D" w14:paraId="54CC07A3" w14:textId="77777777" w:rsidTr="00303240">
        <w:trPr>
          <w:trHeight w:val="340"/>
        </w:trPr>
        <w:tc>
          <w:tcPr>
            <w:tcW w:w="9189" w:type="dxa"/>
            <w:tcMar>
              <w:left w:w="57" w:type="dxa"/>
              <w:right w:w="57" w:type="dxa"/>
            </w:tcMar>
            <w:vAlign w:val="center"/>
          </w:tcPr>
          <w:p w14:paraId="3DD2A335" w14:textId="77777777" w:rsidR="00251E6D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</w:p>
        </w:tc>
      </w:tr>
    </w:tbl>
    <w:p w14:paraId="47EA413B" w14:textId="77777777" w:rsidR="003F6669" w:rsidRDefault="003F6669" w:rsidP="003F6669">
      <w:pPr>
        <w:rPr>
          <w:rFonts w:ascii="Arial Narrow" w:hAnsi="Arial Narrow" w:cstheme="minorHAnsi"/>
          <w:color w:val="274B46"/>
          <w:sz w:val="12"/>
          <w:szCs w:val="12"/>
        </w:rPr>
      </w:pPr>
    </w:p>
    <w:p w14:paraId="38C59237" w14:textId="77777777" w:rsidR="00892956" w:rsidRDefault="00892956" w:rsidP="003F6669">
      <w:pPr>
        <w:rPr>
          <w:rFonts w:ascii="Arial Narrow" w:hAnsi="Arial Narrow" w:cstheme="minorHAnsi"/>
          <w:color w:val="274B46"/>
          <w:sz w:val="12"/>
          <w:szCs w:val="12"/>
        </w:rPr>
      </w:pPr>
    </w:p>
    <w:p w14:paraId="056CA144" w14:textId="77777777" w:rsidR="00892956" w:rsidRDefault="00892956" w:rsidP="003F6669">
      <w:pPr>
        <w:rPr>
          <w:rFonts w:ascii="Arial Narrow" w:hAnsi="Arial Narrow" w:cstheme="minorHAnsi"/>
          <w:color w:val="274B46"/>
          <w:sz w:val="12"/>
          <w:szCs w:val="12"/>
        </w:rPr>
      </w:pPr>
    </w:p>
    <w:p w14:paraId="6B7B1DDB" w14:textId="77777777" w:rsidR="00892956" w:rsidRDefault="00892956" w:rsidP="003F6669">
      <w:pPr>
        <w:rPr>
          <w:rFonts w:ascii="Arial Narrow" w:hAnsi="Arial Narrow" w:cstheme="minorHAnsi"/>
          <w:color w:val="274B46"/>
          <w:sz w:val="12"/>
          <w:szCs w:val="12"/>
        </w:rPr>
      </w:pPr>
    </w:p>
    <w:p w14:paraId="311EB113" w14:textId="77777777" w:rsidR="00892956" w:rsidRDefault="00892956" w:rsidP="003F6669">
      <w:pPr>
        <w:rPr>
          <w:rFonts w:ascii="Arial Narrow" w:hAnsi="Arial Narrow" w:cstheme="minorHAnsi"/>
          <w:color w:val="274B46"/>
          <w:sz w:val="12"/>
          <w:szCs w:val="12"/>
        </w:rPr>
      </w:pPr>
    </w:p>
    <w:p w14:paraId="0D76690B" w14:textId="77777777" w:rsidR="00892956" w:rsidRDefault="00892956" w:rsidP="003F6669">
      <w:pPr>
        <w:rPr>
          <w:rFonts w:ascii="Arial Narrow" w:hAnsi="Arial Narrow" w:cstheme="minorHAnsi"/>
          <w:color w:val="274B46"/>
          <w:sz w:val="12"/>
          <w:szCs w:val="12"/>
        </w:rPr>
      </w:pPr>
    </w:p>
    <w:p w14:paraId="65BAFD1C" w14:textId="77777777" w:rsidR="00892956" w:rsidRDefault="00892956" w:rsidP="003F6669">
      <w:pPr>
        <w:rPr>
          <w:rFonts w:ascii="Arial Narrow" w:hAnsi="Arial Narrow" w:cstheme="minorHAnsi"/>
          <w:color w:val="274B46"/>
          <w:sz w:val="12"/>
          <w:szCs w:val="12"/>
        </w:rPr>
      </w:pPr>
    </w:p>
    <w:p w14:paraId="2BB526CA" w14:textId="77777777" w:rsidR="00892956" w:rsidRDefault="00892956" w:rsidP="003F6669">
      <w:pPr>
        <w:rPr>
          <w:rFonts w:ascii="Arial Narrow" w:hAnsi="Arial Narrow" w:cstheme="minorHAnsi"/>
          <w:color w:val="274B46"/>
          <w:sz w:val="12"/>
          <w:szCs w:val="12"/>
        </w:rPr>
      </w:pPr>
    </w:p>
    <w:p w14:paraId="48D0734F" w14:textId="77777777" w:rsidR="00892956" w:rsidRDefault="00892956" w:rsidP="003F6669">
      <w:pPr>
        <w:rPr>
          <w:rFonts w:ascii="Arial Narrow" w:hAnsi="Arial Narrow" w:cstheme="minorHAnsi"/>
          <w:color w:val="274B46"/>
          <w:sz w:val="12"/>
          <w:szCs w:val="12"/>
        </w:rPr>
      </w:pPr>
    </w:p>
    <w:p w14:paraId="7C5768F4" w14:textId="77777777" w:rsidR="00892956" w:rsidRDefault="00892956" w:rsidP="003F6669">
      <w:pPr>
        <w:rPr>
          <w:rFonts w:ascii="Arial Narrow" w:hAnsi="Arial Narrow" w:cstheme="minorHAnsi"/>
          <w:color w:val="274B46"/>
          <w:sz w:val="12"/>
          <w:szCs w:val="12"/>
        </w:rPr>
      </w:pPr>
    </w:p>
    <w:p w14:paraId="18E89D5B" w14:textId="77777777" w:rsidR="00892956" w:rsidRDefault="00892956" w:rsidP="003F6669">
      <w:pPr>
        <w:rPr>
          <w:rFonts w:ascii="Arial Narrow" w:hAnsi="Arial Narrow" w:cstheme="minorHAnsi"/>
          <w:color w:val="274B46"/>
          <w:sz w:val="12"/>
          <w:szCs w:val="12"/>
        </w:rPr>
      </w:pPr>
    </w:p>
    <w:p w14:paraId="4ADA72BE" w14:textId="77777777" w:rsidR="00892956" w:rsidRDefault="00892956" w:rsidP="003F6669">
      <w:pPr>
        <w:rPr>
          <w:rFonts w:ascii="Arial Narrow" w:hAnsi="Arial Narrow" w:cstheme="minorHAnsi"/>
          <w:color w:val="274B46"/>
          <w:sz w:val="12"/>
          <w:szCs w:val="12"/>
        </w:rPr>
      </w:pPr>
    </w:p>
    <w:p w14:paraId="34A5A07C" w14:textId="77777777" w:rsidR="00892956" w:rsidRDefault="00892956" w:rsidP="003F6669">
      <w:pPr>
        <w:rPr>
          <w:rFonts w:ascii="Arial Narrow" w:hAnsi="Arial Narrow" w:cstheme="minorHAnsi"/>
          <w:color w:val="274B46"/>
          <w:sz w:val="12"/>
          <w:szCs w:val="12"/>
        </w:rPr>
      </w:pPr>
    </w:p>
    <w:p w14:paraId="293A9701" w14:textId="77777777" w:rsidR="008D5871" w:rsidRDefault="008D5871" w:rsidP="008D5871">
      <w:pPr>
        <w:jc w:val="center"/>
        <w:rPr>
          <w:rFonts w:ascii="Arial Narrow" w:hAnsi="Arial Narrow" w:cstheme="minorHAnsi"/>
          <w:b/>
          <w:bCs/>
          <w:u w:val="single"/>
        </w:rPr>
      </w:pPr>
      <w:r w:rsidRPr="00F7463E">
        <w:rPr>
          <w:rFonts w:ascii="Arial Narrow" w:hAnsi="Arial Narrow" w:cstheme="minorHAnsi"/>
          <w:b/>
          <w:bCs/>
          <w:u w:val="single"/>
        </w:rPr>
        <w:t xml:space="preserve">FORMULÁRIO DE </w:t>
      </w:r>
      <w:r>
        <w:rPr>
          <w:rFonts w:ascii="Arial Narrow" w:hAnsi="Arial Narrow" w:cstheme="minorHAnsi"/>
          <w:b/>
          <w:bCs/>
          <w:u w:val="single"/>
        </w:rPr>
        <w:t>REQUERIMENTO DE HABILITAÇÃO DE HERDEIROS</w:t>
      </w:r>
    </w:p>
    <w:p w14:paraId="47BFD967" w14:textId="7E5E8A9A" w:rsidR="008D5871" w:rsidRDefault="00520D07" w:rsidP="008D5871">
      <w:pPr>
        <w:jc w:val="center"/>
        <w:rPr>
          <w:rFonts w:ascii="Arial Narrow" w:hAnsi="Arial Narrow" w:cstheme="minorHAnsi"/>
          <w:b/>
          <w:bCs/>
          <w:u w:val="single"/>
        </w:rPr>
      </w:pPr>
      <w:r>
        <w:rPr>
          <w:rFonts w:ascii="Arial Narrow" w:hAnsi="Arial Narrow" w:cstheme="minorHAnsi"/>
          <w:b/>
          <w:bCs/>
          <w:u w:val="single"/>
        </w:rPr>
        <w:t>7</w:t>
      </w:r>
      <w:r w:rsidR="00156565">
        <w:rPr>
          <w:rFonts w:ascii="Arial Narrow" w:hAnsi="Arial Narrow" w:cstheme="minorHAnsi"/>
          <w:b/>
          <w:bCs/>
          <w:u w:val="single"/>
        </w:rPr>
        <w:t xml:space="preserve"> OU </w:t>
      </w:r>
      <w:r>
        <w:rPr>
          <w:rFonts w:ascii="Arial Narrow" w:hAnsi="Arial Narrow" w:cstheme="minorHAnsi"/>
          <w:b/>
          <w:bCs/>
          <w:u w:val="single"/>
        </w:rPr>
        <w:t>8</w:t>
      </w:r>
      <w:r w:rsidR="008D5871">
        <w:rPr>
          <w:rFonts w:ascii="Arial Narrow" w:hAnsi="Arial Narrow" w:cstheme="minorHAnsi"/>
          <w:b/>
          <w:bCs/>
          <w:u w:val="single"/>
        </w:rPr>
        <w:t xml:space="preserve"> HERDEIROS </w:t>
      </w:r>
      <w:r w:rsidR="00DA5ECB">
        <w:rPr>
          <w:rFonts w:ascii="Arial Narrow" w:hAnsi="Arial Narrow" w:cstheme="minorHAnsi"/>
          <w:b/>
          <w:bCs/>
          <w:u w:val="single"/>
        </w:rPr>
        <w:t xml:space="preserve">- </w:t>
      </w:r>
      <w:r w:rsidR="008D5871">
        <w:rPr>
          <w:rFonts w:ascii="Arial Narrow" w:hAnsi="Arial Narrow" w:cstheme="minorHAnsi"/>
          <w:b/>
          <w:bCs/>
          <w:u w:val="single"/>
        </w:rPr>
        <w:t>PÁG</w:t>
      </w:r>
      <w:r w:rsidR="007F3623">
        <w:rPr>
          <w:rFonts w:ascii="Arial Narrow" w:hAnsi="Arial Narrow" w:cstheme="minorHAnsi"/>
          <w:b/>
          <w:bCs/>
          <w:u w:val="single"/>
        </w:rPr>
        <w:t>.</w:t>
      </w:r>
      <w:r w:rsidR="008D5871">
        <w:rPr>
          <w:rFonts w:ascii="Arial Narrow" w:hAnsi="Arial Narrow" w:cstheme="minorHAnsi"/>
          <w:b/>
          <w:bCs/>
          <w:u w:val="single"/>
        </w:rPr>
        <w:t xml:space="preserve"> 2</w:t>
      </w:r>
      <w:r w:rsidR="00DA5ECB">
        <w:rPr>
          <w:rFonts w:ascii="Arial Narrow" w:hAnsi="Arial Narrow" w:cstheme="minorHAnsi"/>
          <w:b/>
          <w:bCs/>
          <w:u w:val="single"/>
        </w:rPr>
        <w:t>/6</w:t>
      </w:r>
    </w:p>
    <w:p w14:paraId="5BB575D4" w14:textId="77777777" w:rsidR="00251E6D" w:rsidRDefault="00251E6D" w:rsidP="00251E6D">
      <w:pPr>
        <w:spacing w:line="360" w:lineRule="auto"/>
        <w:jc w:val="both"/>
        <w:rPr>
          <w:rFonts w:ascii="Arial Narrow" w:hAnsi="Arial Narrow" w:cstheme="minorHAnsi"/>
          <w:color w:val="274B46"/>
        </w:rPr>
      </w:pPr>
      <w:r w:rsidRPr="00BA00C2">
        <w:rPr>
          <w:rFonts w:ascii="Arial Narrow" w:hAnsi="Arial Narrow" w:cstheme="minorHAnsi"/>
          <w:color w:val="274B46"/>
        </w:rPr>
        <w:tab/>
      </w:r>
    </w:p>
    <w:p w14:paraId="7323ACCF" w14:textId="77777777" w:rsidR="005C19E1" w:rsidRPr="005C19E1" w:rsidRDefault="005C19E1" w:rsidP="00251E6D">
      <w:pPr>
        <w:spacing w:line="360" w:lineRule="auto"/>
        <w:jc w:val="both"/>
        <w:rPr>
          <w:rFonts w:ascii="Arial Narrow" w:hAnsi="Arial Narrow" w:cstheme="minorHAnsi"/>
          <w:sz w:val="6"/>
          <w:szCs w:val="6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23E4F" w:themeFill="text2" w:themeFillShade="BF"/>
        <w:tblLook w:val="04A0" w:firstRow="1" w:lastRow="0" w:firstColumn="1" w:lastColumn="0" w:noHBand="0" w:noVBand="1"/>
      </w:tblPr>
      <w:tblGrid>
        <w:gridCol w:w="9062"/>
      </w:tblGrid>
      <w:tr w:rsidR="00251E6D" w14:paraId="5CD0B051" w14:textId="77777777" w:rsidTr="00303240">
        <w:tc>
          <w:tcPr>
            <w:tcW w:w="9062" w:type="dxa"/>
            <w:shd w:val="clear" w:color="auto" w:fill="323E4F" w:themeFill="text2" w:themeFillShade="BF"/>
          </w:tcPr>
          <w:p w14:paraId="5B761A02" w14:textId="77777777" w:rsidR="00251E6D" w:rsidRPr="00351C27" w:rsidRDefault="00251E6D" w:rsidP="00303240">
            <w:pPr>
              <w:spacing w:line="360" w:lineRule="auto"/>
              <w:jc w:val="both"/>
              <w:rPr>
                <w:rFonts w:ascii="Arial Narrow" w:hAnsi="Arial Narrow" w:cstheme="minorHAnsi"/>
                <w:sz w:val="2"/>
                <w:szCs w:val="2"/>
              </w:rPr>
            </w:pPr>
          </w:p>
        </w:tc>
      </w:tr>
    </w:tbl>
    <w:p w14:paraId="4D08FB5A" w14:textId="77777777" w:rsidR="00251E6D" w:rsidRDefault="00251E6D" w:rsidP="00251E6D">
      <w:pPr>
        <w:spacing w:line="360" w:lineRule="auto"/>
        <w:jc w:val="both"/>
        <w:rPr>
          <w:rFonts w:ascii="Arial Narrow" w:hAnsi="Arial Narrow" w:cstheme="minorHAnsi"/>
          <w:sz w:val="12"/>
          <w:szCs w:val="12"/>
        </w:rPr>
      </w:pPr>
    </w:p>
    <w:tbl>
      <w:tblPr>
        <w:tblStyle w:val="Tabelacomgrade"/>
        <w:tblW w:w="90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1984"/>
        <w:gridCol w:w="2837"/>
      </w:tblGrid>
      <w:tr w:rsidR="00251E6D" w14:paraId="3E73CEB6" w14:textId="77777777" w:rsidTr="00303240">
        <w:trPr>
          <w:trHeight w:val="340"/>
        </w:trPr>
        <w:tc>
          <w:tcPr>
            <w:tcW w:w="9074" w:type="dxa"/>
            <w:gridSpan w:val="3"/>
            <w:tcMar>
              <w:left w:w="57" w:type="dxa"/>
              <w:right w:w="57" w:type="dxa"/>
            </w:tcMar>
            <w:vAlign w:val="center"/>
          </w:tcPr>
          <w:p w14:paraId="6C9F830F" w14:textId="77777777" w:rsidR="00251E6D" w:rsidRPr="0044016B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Nome do(a) herdeiro(a) 2:</w:t>
            </w:r>
          </w:p>
        </w:tc>
      </w:tr>
      <w:tr w:rsidR="00251E6D" w14:paraId="24B56875" w14:textId="77777777" w:rsidTr="00303240">
        <w:trPr>
          <w:trHeight w:val="340"/>
        </w:trPr>
        <w:tc>
          <w:tcPr>
            <w:tcW w:w="9074" w:type="dxa"/>
            <w:gridSpan w:val="3"/>
            <w:tcMar>
              <w:left w:w="57" w:type="dxa"/>
              <w:right w:w="57" w:type="dxa"/>
            </w:tcMar>
            <w:vAlign w:val="center"/>
          </w:tcPr>
          <w:p w14:paraId="7BCDE41F" w14:textId="77777777" w:rsidR="00251E6D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Herdeiro"/>
                  <w:enabled/>
                  <w:calcOnExit w:val="0"/>
                  <w:helpText w:type="text" w:val="Informe o nome do herdeiro, ou seja, do beneficiário que está sucedendo o &quot;de cujus&quot;."/>
                  <w:statusText w:type="text" w:val="Informe o nome do herdeiro, ou seja, do beneficiário que está sucedendo o &quot;de cujus&quot;."/>
                  <w:textInput>
                    <w:maxLength w:val="120"/>
                    <w:format w:val="1ª letra de cada pal. em maiúsc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51E6D" w14:paraId="31C57869" w14:textId="77777777" w:rsidTr="00303240">
        <w:trPr>
          <w:trHeight w:val="259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5E751942" w14:textId="77777777" w:rsidR="00251E6D" w:rsidRPr="00892956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4D56E120" w14:textId="77777777" w:rsidR="00251E6D" w:rsidRPr="0044016B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CPF do(a) herdeiro(a):</w:t>
            </w:r>
          </w:p>
        </w:tc>
        <w:tc>
          <w:tcPr>
            <w:tcW w:w="4821" w:type="dxa"/>
            <w:gridSpan w:val="2"/>
            <w:tcMar>
              <w:left w:w="57" w:type="dxa"/>
              <w:right w:w="57" w:type="dxa"/>
            </w:tcMar>
            <w:vAlign w:val="center"/>
          </w:tcPr>
          <w:p w14:paraId="190774E6" w14:textId="77777777" w:rsidR="00251E6D" w:rsidRPr="00892956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4E1C6116" w14:textId="77777777" w:rsidR="00251E6D" w:rsidRPr="0044016B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Quinhão herdado (%):</w:t>
            </w:r>
          </w:p>
        </w:tc>
      </w:tr>
      <w:tr w:rsidR="00251E6D" w14:paraId="2BA7CC3C" w14:textId="77777777" w:rsidTr="00303240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7FA931CD" w14:textId="77777777" w:rsidR="00251E6D" w:rsidRPr="0044016B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"/>
                  <w:enabled/>
                  <w:calcOnExit w:val="0"/>
                  <w:helpText w:type="text" w:val="Informe o CPF do herdeiro, ou seja, do beneficiário que está sucedendo o &quot;de cujus&quot;."/>
                  <w:statusText w:type="text" w:val="Informe o CPF do herdeiro, ou seja, do beneficiário que está sucedendo o &quot;de cujus&quot;."/>
                  <w:textInput>
                    <w:type w:val="number"/>
                    <w:maxLength w:val="14"/>
                    <w:format w:val="000.000.000-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821" w:type="dxa"/>
            <w:gridSpan w:val="2"/>
            <w:tcMar>
              <w:left w:w="57" w:type="dxa"/>
              <w:right w:w="57" w:type="dxa"/>
            </w:tcMar>
            <w:vAlign w:val="center"/>
          </w:tcPr>
          <w:p w14:paraId="18E887A0" w14:textId="77777777" w:rsidR="00251E6D" w:rsidRPr="0044016B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Quinhão_herdado"/>
                  <w:enabled/>
                  <w:calcOnExit w:val="0"/>
                  <w:helpText w:type="text" w:val="Informe o quinhão herdado pelo herdeiro, ou seja, pelo beneficiário que está sucedendo o &quot;de cujus&quot;."/>
                  <w:statusText w:type="text" w:val="Informe o quinhão herdado pelo herdeiro, ou seja, pelo beneficiário que está sucedendo o &quot;de cujus&quot;."/>
                  <w:textInput>
                    <w:type w:val="number"/>
                    <w:maxLength w:val="5"/>
                    <w:format w:val="00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D56108">
              <w:t>%</w:t>
            </w:r>
          </w:p>
        </w:tc>
      </w:tr>
      <w:tr w:rsidR="00251E6D" w14:paraId="437E4FD3" w14:textId="77777777" w:rsidTr="00303240">
        <w:trPr>
          <w:trHeight w:val="340"/>
        </w:trPr>
        <w:tc>
          <w:tcPr>
            <w:tcW w:w="9074" w:type="dxa"/>
            <w:gridSpan w:val="3"/>
            <w:tcMar>
              <w:left w:w="57" w:type="dxa"/>
              <w:right w:w="57" w:type="dxa"/>
            </w:tcMar>
            <w:vAlign w:val="center"/>
          </w:tcPr>
          <w:p w14:paraId="5F52DBBB" w14:textId="77777777" w:rsidR="00251E6D" w:rsidRPr="00892956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08C48F25" w14:textId="77777777" w:rsidR="00251E6D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Grau de parentesco do(a) herdeiro(a) com relação ao “</w:t>
            </w:r>
            <w:r w:rsidRPr="00E076C9">
              <w:rPr>
                <w:rFonts w:ascii="Arial Narrow" w:hAnsi="Arial Narrow" w:cstheme="minorHAnsi"/>
                <w:i/>
                <w:iCs/>
              </w:rPr>
              <w:t>de cujus</w:t>
            </w:r>
            <w:r>
              <w:rPr>
                <w:rFonts w:ascii="Arial Narrow" w:hAnsi="Arial Narrow" w:cstheme="minorHAnsi"/>
              </w:rPr>
              <w:t>”:</w:t>
            </w:r>
          </w:p>
          <w:p w14:paraId="77B43BBB" w14:textId="77777777" w:rsidR="00251E6D" w:rsidRPr="00212E37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4"/>
                <w:szCs w:val="4"/>
              </w:rPr>
            </w:pPr>
          </w:p>
          <w:tbl>
            <w:tblPr>
              <w:tblStyle w:val="Tabelacomgrad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1641"/>
              <w:gridCol w:w="2127"/>
              <w:gridCol w:w="1275"/>
              <w:gridCol w:w="2117"/>
              <w:gridCol w:w="1790"/>
            </w:tblGrid>
            <w:tr w:rsidR="00251E6D" w14:paraId="7A5103CB" w14:textId="77777777" w:rsidTr="00303240">
              <w:tc>
                <w:tcPr>
                  <w:tcW w:w="1641" w:type="dxa"/>
                  <w:shd w:val="clear" w:color="auto" w:fill="F2F2F2" w:themeFill="background1" w:themeFillShade="F2"/>
                </w:tcPr>
                <w:p w14:paraId="5864651A" w14:textId="77777777" w:rsidR="00251E6D" w:rsidRDefault="00251E6D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Viúvo(a)</w:t>
                  </w:r>
                </w:p>
              </w:tc>
              <w:tc>
                <w:tcPr>
                  <w:tcW w:w="2127" w:type="dxa"/>
                  <w:shd w:val="clear" w:color="auto" w:fill="F2F2F2" w:themeFill="background1" w:themeFillShade="F2"/>
                </w:tcPr>
                <w:p w14:paraId="1E876D24" w14:textId="77777777" w:rsidR="00251E6D" w:rsidRDefault="00251E6D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Filho(a)</w:t>
                  </w:r>
                </w:p>
              </w:tc>
              <w:tc>
                <w:tcPr>
                  <w:tcW w:w="1275" w:type="dxa"/>
                  <w:shd w:val="clear" w:color="auto" w:fill="F2F2F2" w:themeFill="background1" w:themeFillShade="F2"/>
                </w:tcPr>
                <w:p w14:paraId="4C72B79F" w14:textId="77777777" w:rsidR="00251E6D" w:rsidRDefault="00251E6D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Neto(a)</w:t>
                  </w:r>
                </w:p>
              </w:tc>
              <w:tc>
                <w:tcPr>
                  <w:tcW w:w="2117" w:type="dxa"/>
                  <w:shd w:val="clear" w:color="auto" w:fill="F2F2F2" w:themeFill="background1" w:themeFillShade="F2"/>
                </w:tcPr>
                <w:p w14:paraId="67FB3BC8" w14:textId="77777777" w:rsidR="00251E6D" w:rsidRDefault="00251E6D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Pai/Mãe</w:t>
                  </w:r>
                </w:p>
              </w:tc>
              <w:tc>
                <w:tcPr>
                  <w:tcW w:w="1790" w:type="dxa"/>
                  <w:shd w:val="clear" w:color="auto" w:fill="F2F2F2" w:themeFill="background1" w:themeFillShade="F2"/>
                </w:tcPr>
                <w:p w14:paraId="2C314C83" w14:textId="77777777" w:rsidR="00251E6D" w:rsidRDefault="00251E6D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Irmão(ã)</w:t>
                  </w:r>
                </w:p>
              </w:tc>
            </w:tr>
            <w:tr w:rsidR="00251E6D" w14:paraId="612381D1" w14:textId="77777777" w:rsidTr="00303240">
              <w:tc>
                <w:tcPr>
                  <w:tcW w:w="1641" w:type="dxa"/>
                  <w:shd w:val="clear" w:color="auto" w:fill="F2F2F2" w:themeFill="background1" w:themeFillShade="F2"/>
                </w:tcPr>
                <w:p w14:paraId="110B8A85" w14:textId="77777777" w:rsidR="00251E6D" w:rsidRDefault="00251E6D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Sobrinho(a)</w:t>
                  </w:r>
                </w:p>
              </w:tc>
              <w:tc>
                <w:tcPr>
                  <w:tcW w:w="2127" w:type="dxa"/>
                  <w:shd w:val="clear" w:color="auto" w:fill="F2F2F2" w:themeFill="background1" w:themeFillShade="F2"/>
                </w:tcPr>
                <w:p w14:paraId="02CDC8E4" w14:textId="77777777" w:rsidR="00251E6D" w:rsidRDefault="00251E6D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Testamentário(a)</w:t>
                  </w:r>
                </w:p>
              </w:tc>
              <w:tc>
                <w:tcPr>
                  <w:tcW w:w="1275" w:type="dxa"/>
                  <w:shd w:val="clear" w:color="auto" w:fill="F2F2F2" w:themeFill="background1" w:themeFillShade="F2"/>
                </w:tcPr>
                <w:p w14:paraId="2BA08BA0" w14:textId="77777777" w:rsidR="00251E6D" w:rsidRDefault="00251E6D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Outro</w:t>
                  </w:r>
                </w:p>
              </w:tc>
              <w:tc>
                <w:tcPr>
                  <w:tcW w:w="2117" w:type="dxa"/>
                  <w:shd w:val="clear" w:color="auto" w:fill="F2F2F2" w:themeFill="background1" w:themeFillShade="F2"/>
                </w:tcPr>
                <w:p w14:paraId="491946D4" w14:textId="77777777" w:rsidR="00251E6D" w:rsidRDefault="00251E6D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t>Se outro, especificar:</w:t>
                  </w:r>
                </w:p>
              </w:tc>
              <w:tc>
                <w:tcPr>
                  <w:tcW w:w="1790" w:type="dxa"/>
                  <w:shd w:val="clear" w:color="auto" w:fill="F2F2F2" w:themeFill="background1" w:themeFillShade="F2"/>
                </w:tcPr>
                <w:p w14:paraId="69BF0B5B" w14:textId="77777777" w:rsidR="00251E6D" w:rsidRDefault="00251E6D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fldChar w:fldCharType="begin">
                      <w:ffData>
                        <w:name w:val="Parentesco"/>
                        <w:enabled/>
                        <w:calcOnExit w:val="0"/>
                        <w:helpText w:type="text" w:val="Se o grau de parentesco do herdeiro não for algum dos demonstrados, especificar."/>
                        <w:statusText w:type="text" w:val="Se o grau de parentesco do herdeiro não for algum dos demonstrados, especificar."/>
                        <w:textInput>
                          <w:maxLength w:val="55"/>
                          <w:format w:val="1ª letra de cada pal. em maiúsc.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</w:tr>
          </w:tbl>
          <w:p w14:paraId="2A380E03" w14:textId="77777777" w:rsidR="00251E6D" w:rsidRPr="0044016B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</w:p>
        </w:tc>
      </w:tr>
      <w:tr w:rsidR="00251E6D" w14:paraId="34387D8A" w14:textId="77777777" w:rsidTr="00303240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5FC9171C" w14:textId="77777777" w:rsidR="00251E6D" w:rsidRPr="00373F27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8"/>
                <w:szCs w:val="8"/>
              </w:rPr>
            </w:pPr>
          </w:p>
          <w:p w14:paraId="4088759F" w14:textId="77777777" w:rsidR="00251E6D" w:rsidRPr="00892956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4E15368B" w14:textId="77777777" w:rsidR="00251E6D" w:rsidRPr="0044016B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Data de nascimento do(a) herdeiro(a):</w:t>
            </w:r>
          </w:p>
        </w:tc>
        <w:tc>
          <w:tcPr>
            <w:tcW w:w="4821" w:type="dxa"/>
            <w:gridSpan w:val="2"/>
            <w:tcMar>
              <w:left w:w="57" w:type="dxa"/>
              <w:right w:w="57" w:type="dxa"/>
            </w:tcMar>
            <w:vAlign w:val="center"/>
          </w:tcPr>
          <w:p w14:paraId="1EDA4DE9" w14:textId="77777777" w:rsidR="00251E6D" w:rsidRPr="00373F27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8"/>
                <w:szCs w:val="8"/>
              </w:rPr>
            </w:pPr>
          </w:p>
          <w:p w14:paraId="37EBAE33" w14:textId="77777777" w:rsidR="00251E6D" w:rsidRPr="00892956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6786AA19" w14:textId="77777777" w:rsidR="00251E6D" w:rsidRPr="0044016B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Tem direito a superpreferência?</w:t>
            </w:r>
            <w:r>
              <w:rPr>
                <w:rFonts w:ascii="Arial Narrow" w:hAnsi="Arial Narrow" w:cstheme="minorHAnsi"/>
                <w:vertAlign w:val="superscript"/>
              </w:rPr>
              <w:t>*</w:t>
            </w:r>
          </w:p>
        </w:tc>
      </w:tr>
      <w:tr w:rsidR="00251E6D" w14:paraId="58B309B7" w14:textId="77777777" w:rsidTr="00303240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7634E5A8" w14:textId="77777777" w:rsidR="00251E6D" w:rsidRPr="0044016B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Nascimento"/>
                  <w:enabled/>
                  <w:calcOnExit w:val="0"/>
                  <w:helpText w:type="text" w:val="Informe a data de nascimento do herdeiro, ou seja, do beneficiário que está sucedendo o &quot;de cujus&quot;."/>
                  <w:statusText w:type="text" w:val="Informe a data de nascimento do herdeiro, ou seja, do beneficiário que está sucedendo o &quot;de cujus&quot;."/>
                  <w:textInput>
                    <w:type w:val="number"/>
                    <w:maxLength w:val="10"/>
                    <w:format w:val="00.00.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4" w:type="dxa"/>
            <w:vAlign w:val="center"/>
          </w:tcPr>
          <w:p w14:paraId="665B45A8" w14:textId="77777777" w:rsidR="00251E6D" w:rsidRPr="0044016B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 w:rsidRPr="00355071">
              <w:rPr>
                <w:rFonts w:ascii="Arial Narrow" w:eastAsia="MS Gothic" w:hAnsi="Arial Narrow" w:cstheme="minorHAnsi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5071">
              <w:rPr>
                <w:rFonts w:ascii="Arial Narrow" w:eastAsia="MS Gothic" w:hAnsi="Arial Narrow" w:cstheme="minorHAnsi"/>
              </w:rPr>
              <w:instrText xml:space="preserve"> FORMCHECKBOX </w:instrText>
            </w:r>
            <w:r w:rsidRPr="00355071">
              <w:rPr>
                <w:rFonts w:ascii="Arial Narrow" w:eastAsia="MS Gothic" w:hAnsi="Arial Narrow" w:cstheme="minorHAnsi"/>
              </w:rPr>
            </w:r>
            <w:r w:rsidRPr="00355071">
              <w:rPr>
                <w:rFonts w:ascii="Arial Narrow" w:eastAsia="MS Gothic" w:hAnsi="Arial Narrow" w:cstheme="minorHAnsi"/>
              </w:rPr>
              <w:fldChar w:fldCharType="separate"/>
            </w:r>
            <w:r w:rsidRPr="00355071">
              <w:rPr>
                <w:rFonts w:ascii="Arial Narrow" w:eastAsia="MS Gothic" w:hAnsi="Arial Narrow" w:cstheme="minorHAnsi"/>
              </w:rPr>
              <w:fldChar w:fldCharType="end"/>
            </w:r>
            <w:r>
              <w:rPr>
                <w:rFonts w:ascii="Arial Narrow" w:eastAsia="MS Gothic" w:hAnsi="Arial Narrow" w:cstheme="minorHAnsi"/>
              </w:rPr>
              <w:t xml:space="preserve"> </w:t>
            </w:r>
            <w:r>
              <w:rPr>
                <w:rFonts w:ascii="Arial Narrow" w:hAnsi="Arial Narrow" w:cstheme="minorHAnsi"/>
              </w:rPr>
              <w:t>Doença grave</w:t>
            </w:r>
          </w:p>
        </w:tc>
        <w:tc>
          <w:tcPr>
            <w:tcW w:w="2837" w:type="dxa"/>
            <w:vAlign w:val="center"/>
          </w:tcPr>
          <w:p w14:paraId="568C1FF6" w14:textId="77777777" w:rsidR="00251E6D" w:rsidRPr="0044016B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 w:rsidRPr="00355071">
              <w:rPr>
                <w:rFonts w:ascii="Arial Narrow" w:eastAsia="MS Gothic" w:hAnsi="Arial Narrow" w:cstheme="minorHAnsi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5071">
              <w:rPr>
                <w:rFonts w:ascii="Arial Narrow" w:eastAsia="MS Gothic" w:hAnsi="Arial Narrow" w:cstheme="minorHAnsi"/>
              </w:rPr>
              <w:instrText xml:space="preserve"> FORMCHECKBOX </w:instrText>
            </w:r>
            <w:r w:rsidRPr="00355071">
              <w:rPr>
                <w:rFonts w:ascii="Arial Narrow" w:eastAsia="MS Gothic" w:hAnsi="Arial Narrow" w:cstheme="minorHAnsi"/>
              </w:rPr>
            </w:r>
            <w:r w:rsidRPr="00355071">
              <w:rPr>
                <w:rFonts w:ascii="Arial Narrow" w:eastAsia="MS Gothic" w:hAnsi="Arial Narrow" w:cstheme="minorHAnsi"/>
              </w:rPr>
              <w:fldChar w:fldCharType="separate"/>
            </w:r>
            <w:r w:rsidRPr="00355071">
              <w:rPr>
                <w:rFonts w:ascii="Arial Narrow" w:eastAsia="MS Gothic" w:hAnsi="Arial Narrow" w:cstheme="minorHAnsi"/>
              </w:rPr>
              <w:fldChar w:fldCharType="end"/>
            </w:r>
            <w:r>
              <w:rPr>
                <w:rFonts w:ascii="Arial Narrow" w:eastAsia="MS Gothic" w:hAnsi="Arial Narrow" w:cstheme="minorHAnsi"/>
              </w:rPr>
              <w:t xml:space="preserve"> </w:t>
            </w:r>
            <w:r>
              <w:rPr>
                <w:rFonts w:ascii="Arial Narrow" w:hAnsi="Arial Narrow" w:cstheme="minorHAnsi"/>
              </w:rPr>
              <w:t>Deficiência</w:t>
            </w:r>
          </w:p>
        </w:tc>
      </w:tr>
      <w:tr w:rsidR="00251E6D" w14:paraId="7A857D92" w14:textId="77777777" w:rsidTr="00303240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67889A27" w14:textId="77777777" w:rsidR="00251E6D" w:rsidRPr="00892956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7E8EC0DA" w14:textId="77777777" w:rsidR="00251E6D" w:rsidRPr="0044016B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Advogado do(a) herdeiro(a):</w:t>
            </w:r>
          </w:p>
        </w:tc>
        <w:tc>
          <w:tcPr>
            <w:tcW w:w="4821" w:type="dxa"/>
            <w:gridSpan w:val="2"/>
            <w:vAlign w:val="center"/>
          </w:tcPr>
          <w:p w14:paraId="4589609C" w14:textId="77777777" w:rsidR="00251E6D" w:rsidRPr="00892956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424C0C6D" w14:textId="77777777" w:rsidR="00251E6D" w:rsidRPr="0044016B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OAB do advogado do(a) herdeiro(a):</w:t>
            </w:r>
          </w:p>
        </w:tc>
      </w:tr>
      <w:tr w:rsidR="00251E6D" w14:paraId="5AE55F38" w14:textId="77777777" w:rsidTr="00303240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6E2F5148" w14:textId="77777777" w:rsidR="00251E6D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Advogado_sociedade"/>
                  <w:enabled/>
                  <w:calcOnExit w:val="0"/>
                  <w:helpText w:type="text" w:val="Informe o nome do advogado ou da sociedade de advogados que representa o herdeiro."/>
                  <w:statusText w:type="text" w:val="Informe o nome do advogado ou da sociedade de advogados que representa o herdeiro."/>
                  <w:textInput>
                    <w:maxLength w:val="120"/>
                    <w:format w:val="1ª letra de cada pal. em maiúsc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821" w:type="dxa"/>
            <w:gridSpan w:val="2"/>
            <w:vAlign w:val="center"/>
          </w:tcPr>
          <w:p w14:paraId="284E321E" w14:textId="77777777" w:rsidR="00251E6D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OAB"/>
                  <w:enabled/>
                  <w:calcOnExit w:val="0"/>
                  <w:helpText w:type="text" w:val="Informe o número de OAB do advogado ou da sociedade de advogados que representa o herdeiro."/>
                  <w:statusText w:type="text" w:val="Informe o número de OAB do advogado ou da sociedade de advogados que representa o herdeiro."/>
                  <w:textInput>
                    <w:type w:val="number"/>
                    <w:maxLength w:val="7"/>
                    <w:format w:val="000.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D56108">
              <w:t>/</w:t>
            </w:r>
            <w:r>
              <w:fldChar w:fldCharType="begin">
                <w:ffData>
                  <w:name w:val="UF_OAB"/>
                  <w:enabled/>
                  <w:calcOnExit w:val="0"/>
                  <w:helpText w:type="text" w:val="Informe a unidade da federação vinculada à OAB do advogado."/>
                  <w:statusText w:type="text" w:val="Informe a unidade da federação vinculada à OAB do advogado."/>
                  <w:textInput>
                    <w:maxLength w:val="2"/>
                    <w:format w:val="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51E6D" w14:paraId="5BF6E866" w14:textId="77777777" w:rsidTr="00303240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2C82DBA2" w14:textId="77777777" w:rsidR="00251E6D" w:rsidRPr="00892956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3330AC18" w14:textId="77777777" w:rsidR="00251E6D" w:rsidRPr="0044016B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Advogado do(a) herdeiro(a):</w:t>
            </w:r>
          </w:p>
        </w:tc>
        <w:tc>
          <w:tcPr>
            <w:tcW w:w="4821" w:type="dxa"/>
            <w:gridSpan w:val="2"/>
            <w:vAlign w:val="center"/>
          </w:tcPr>
          <w:p w14:paraId="6D46F12E" w14:textId="77777777" w:rsidR="00251E6D" w:rsidRPr="00892956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559F5118" w14:textId="77777777" w:rsidR="00251E6D" w:rsidRPr="0044016B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OAB do advogado do(a) herdeiro(a):</w:t>
            </w:r>
          </w:p>
        </w:tc>
      </w:tr>
      <w:tr w:rsidR="00251E6D" w14:paraId="7CB14951" w14:textId="77777777" w:rsidTr="00303240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2A3E735D" w14:textId="77777777" w:rsidR="00251E6D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Advogado_sociedade"/>
                  <w:enabled/>
                  <w:calcOnExit w:val="0"/>
                  <w:helpText w:type="text" w:val="Informe o nome do advogado ou da sociedade de advogados que representa o herdeiro."/>
                  <w:statusText w:type="text" w:val="Informe o nome do advogado ou da sociedade de advogados que representa o herdeiro."/>
                  <w:textInput>
                    <w:maxLength w:val="120"/>
                    <w:format w:val="1ª letra de cada pal. em maiúsc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821" w:type="dxa"/>
            <w:gridSpan w:val="2"/>
            <w:vAlign w:val="center"/>
          </w:tcPr>
          <w:p w14:paraId="38DC7640" w14:textId="77777777" w:rsidR="00251E6D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OAB"/>
                  <w:enabled/>
                  <w:calcOnExit w:val="0"/>
                  <w:helpText w:type="text" w:val="Informe o número de OAB do advogado ou da sociedade de advogados que representa o herdeiro."/>
                  <w:statusText w:type="text" w:val="Informe o número de OAB do advogado ou da sociedade de advogados que representa o herdeiro."/>
                  <w:textInput>
                    <w:type w:val="number"/>
                    <w:maxLength w:val="7"/>
                    <w:format w:val="000.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D56108">
              <w:t>/</w:t>
            </w:r>
            <w:r>
              <w:fldChar w:fldCharType="begin">
                <w:ffData>
                  <w:name w:val="UF_OAB"/>
                  <w:enabled/>
                  <w:calcOnExit w:val="0"/>
                  <w:helpText w:type="text" w:val="Informe a unidade da federação vinculada à OAB do advogado."/>
                  <w:statusText w:type="text" w:val="Informe a unidade da federação vinculada à OAB do advogado."/>
                  <w:textInput>
                    <w:maxLength w:val="2"/>
                    <w:format w:val="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3856A0FC" w14:textId="77777777" w:rsidR="00251E6D" w:rsidRDefault="00251E6D" w:rsidP="00251E6D">
      <w:pPr>
        <w:tabs>
          <w:tab w:val="left" w:pos="8136"/>
        </w:tabs>
        <w:rPr>
          <w:rFonts w:ascii="Arial Narrow" w:hAnsi="Arial Narrow" w:cstheme="minorHAnsi"/>
          <w:color w:val="274B46"/>
          <w:sz w:val="12"/>
          <w:szCs w:val="12"/>
        </w:rPr>
      </w:pPr>
    </w:p>
    <w:p w14:paraId="6E6AC76C" w14:textId="77777777" w:rsidR="00251E6D" w:rsidRPr="005C19E1" w:rsidRDefault="00251E6D" w:rsidP="00251E6D">
      <w:pPr>
        <w:spacing w:line="360" w:lineRule="auto"/>
        <w:jc w:val="both"/>
        <w:rPr>
          <w:rFonts w:ascii="Arial Narrow" w:hAnsi="Arial Narrow" w:cstheme="minorHAnsi"/>
          <w:sz w:val="13"/>
          <w:szCs w:val="13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23E4F" w:themeFill="text2" w:themeFillShade="BF"/>
        <w:tblLook w:val="04A0" w:firstRow="1" w:lastRow="0" w:firstColumn="1" w:lastColumn="0" w:noHBand="0" w:noVBand="1"/>
      </w:tblPr>
      <w:tblGrid>
        <w:gridCol w:w="9062"/>
      </w:tblGrid>
      <w:tr w:rsidR="00251E6D" w14:paraId="4A2DC3F4" w14:textId="77777777" w:rsidTr="00303240">
        <w:tc>
          <w:tcPr>
            <w:tcW w:w="9062" w:type="dxa"/>
            <w:shd w:val="clear" w:color="auto" w:fill="323E4F" w:themeFill="text2" w:themeFillShade="BF"/>
          </w:tcPr>
          <w:p w14:paraId="11717F4F" w14:textId="77777777" w:rsidR="00251E6D" w:rsidRPr="00351C27" w:rsidRDefault="00251E6D" w:rsidP="00303240">
            <w:pPr>
              <w:spacing w:line="360" w:lineRule="auto"/>
              <w:jc w:val="both"/>
              <w:rPr>
                <w:rFonts w:ascii="Arial Narrow" w:hAnsi="Arial Narrow" w:cstheme="minorHAnsi"/>
                <w:sz w:val="2"/>
                <w:szCs w:val="2"/>
              </w:rPr>
            </w:pPr>
          </w:p>
        </w:tc>
      </w:tr>
    </w:tbl>
    <w:p w14:paraId="58C341B4" w14:textId="77777777" w:rsidR="00251E6D" w:rsidRDefault="00251E6D" w:rsidP="00251E6D">
      <w:pPr>
        <w:spacing w:line="360" w:lineRule="auto"/>
        <w:jc w:val="both"/>
        <w:rPr>
          <w:rFonts w:ascii="Arial Narrow" w:hAnsi="Arial Narrow" w:cstheme="minorHAnsi"/>
          <w:sz w:val="12"/>
          <w:szCs w:val="12"/>
        </w:rPr>
      </w:pPr>
    </w:p>
    <w:p w14:paraId="55BC7CF7" w14:textId="77777777" w:rsidR="00251E6D" w:rsidRDefault="00251E6D" w:rsidP="00251E6D">
      <w:pPr>
        <w:rPr>
          <w:rFonts w:ascii="Arial Narrow" w:hAnsi="Arial Narrow" w:cstheme="minorHAnsi"/>
          <w:color w:val="274B46"/>
          <w:sz w:val="12"/>
          <w:szCs w:val="12"/>
        </w:rPr>
      </w:pPr>
    </w:p>
    <w:tbl>
      <w:tblPr>
        <w:tblStyle w:val="Tabelacomgrade"/>
        <w:tblW w:w="90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1984"/>
        <w:gridCol w:w="2837"/>
      </w:tblGrid>
      <w:tr w:rsidR="00251E6D" w14:paraId="636B8B9C" w14:textId="77777777" w:rsidTr="00303240">
        <w:trPr>
          <w:trHeight w:val="340"/>
        </w:trPr>
        <w:tc>
          <w:tcPr>
            <w:tcW w:w="9074" w:type="dxa"/>
            <w:gridSpan w:val="3"/>
            <w:tcMar>
              <w:left w:w="57" w:type="dxa"/>
              <w:right w:w="57" w:type="dxa"/>
            </w:tcMar>
            <w:vAlign w:val="center"/>
          </w:tcPr>
          <w:p w14:paraId="3B13031F" w14:textId="77777777" w:rsidR="00251E6D" w:rsidRPr="0044016B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Nome do(a) herdeiro(a) 3:</w:t>
            </w:r>
          </w:p>
        </w:tc>
      </w:tr>
      <w:tr w:rsidR="00251E6D" w14:paraId="0402B099" w14:textId="77777777" w:rsidTr="00303240">
        <w:trPr>
          <w:trHeight w:val="340"/>
        </w:trPr>
        <w:tc>
          <w:tcPr>
            <w:tcW w:w="9074" w:type="dxa"/>
            <w:gridSpan w:val="3"/>
            <w:tcMar>
              <w:left w:w="57" w:type="dxa"/>
              <w:right w:w="57" w:type="dxa"/>
            </w:tcMar>
            <w:vAlign w:val="center"/>
          </w:tcPr>
          <w:p w14:paraId="2FD7C739" w14:textId="77777777" w:rsidR="00251E6D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Herdeiro"/>
                  <w:enabled/>
                  <w:calcOnExit w:val="0"/>
                  <w:helpText w:type="text" w:val="Informe o nome do herdeiro, ou seja, do beneficiário que está sucedendo o &quot;de cujus&quot;."/>
                  <w:statusText w:type="text" w:val="Informe o nome do herdeiro, ou seja, do beneficiário que está sucedendo o &quot;de cujus&quot;."/>
                  <w:textInput>
                    <w:maxLength w:val="120"/>
                    <w:format w:val="1ª letra de cada pal. em maiúsc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51E6D" w14:paraId="4DC95C58" w14:textId="77777777" w:rsidTr="00303240">
        <w:trPr>
          <w:trHeight w:val="259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763D9DB8" w14:textId="77777777" w:rsidR="00251E6D" w:rsidRPr="00892956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34D88844" w14:textId="77777777" w:rsidR="00251E6D" w:rsidRPr="0044016B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CPF do(a) herdeiro(a):</w:t>
            </w:r>
          </w:p>
        </w:tc>
        <w:tc>
          <w:tcPr>
            <w:tcW w:w="4821" w:type="dxa"/>
            <w:gridSpan w:val="2"/>
            <w:tcMar>
              <w:left w:w="57" w:type="dxa"/>
              <w:right w:w="57" w:type="dxa"/>
            </w:tcMar>
            <w:vAlign w:val="center"/>
          </w:tcPr>
          <w:p w14:paraId="71F06C3F" w14:textId="77777777" w:rsidR="00251E6D" w:rsidRPr="00892956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2F759B08" w14:textId="77777777" w:rsidR="00251E6D" w:rsidRPr="0044016B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Quinhão herdado (%):</w:t>
            </w:r>
          </w:p>
        </w:tc>
      </w:tr>
      <w:tr w:rsidR="00251E6D" w14:paraId="5798BFF4" w14:textId="77777777" w:rsidTr="00303240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40E87F06" w14:textId="77777777" w:rsidR="00251E6D" w:rsidRPr="0044016B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"/>
                  <w:enabled/>
                  <w:calcOnExit w:val="0"/>
                  <w:helpText w:type="text" w:val="Informe o CPF do herdeiro, ou seja, do beneficiário que está sucedendo o &quot;de cujus&quot;."/>
                  <w:statusText w:type="text" w:val="Informe o CPF do herdeiro, ou seja, do beneficiário que está sucedendo o &quot;de cujus&quot;."/>
                  <w:textInput>
                    <w:type w:val="number"/>
                    <w:maxLength w:val="14"/>
                    <w:format w:val="000.000.000-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821" w:type="dxa"/>
            <w:gridSpan w:val="2"/>
            <w:tcMar>
              <w:left w:w="57" w:type="dxa"/>
              <w:right w:w="57" w:type="dxa"/>
            </w:tcMar>
            <w:vAlign w:val="center"/>
          </w:tcPr>
          <w:p w14:paraId="325DE7F7" w14:textId="77777777" w:rsidR="00251E6D" w:rsidRPr="0044016B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Quinhão_herdado"/>
                  <w:enabled/>
                  <w:calcOnExit w:val="0"/>
                  <w:helpText w:type="text" w:val="Informe o quinhão herdado pelo herdeiro, ou seja, pelo beneficiário que está sucedendo o &quot;de cujus&quot;."/>
                  <w:statusText w:type="text" w:val="Informe o quinhão herdado pelo herdeiro, ou seja, pelo beneficiário que está sucedendo o &quot;de cujus&quot;."/>
                  <w:textInput>
                    <w:type w:val="number"/>
                    <w:maxLength w:val="5"/>
                    <w:format w:val="00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D56108">
              <w:t>%</w:t>
            </w:r>
          </w:p>
        </w:tc>
      </w:tr>
      <w:tr w:rsidR="00251E6D" w14:paraId="3786E35D" w14:textId="77777777" w:rsidTr="00303240">
        <w:trPr>
          <w:trHeight w:val="340"/>
        </w:trPr>
        <w:tc>
          <w:tcPr>
            <w:tcW w:w="9074" w:type="dxa"/>
            <w:gridSpan w:val="3"/>
            <w:tcMar>
              <w:left w:w="57" w:type="dxa"/>
              <w:right w:w="57" w:type="dxa"/>
            </w:tcMar>
            <w:vAlign w:val="center"/>
          </w:tcPr>
          <w:p w14:paraId="1A08C996" w14:textId="77777777" w:rsidR="00251E6D" w:rsidRPr="00892956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5E2A4014" w14:textId="77777777" w:rsidR="00251E6D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Grau de parentesco do(a) herdeiro(a) com relação ao “</w:t>
            </w:r>
            <w:r w:rsidRPr="00E076C9">
              <w:rPr>
                <w:rFonts w:ascii="Arial Narrow" w:hAnsi="Arial Narrow" w:cstheme="minorHAnsi"/>
                <w:i/>
                <w:iCs/>
              </w:rPr>
              <w:t>de cujus</w:t>
            </w:r>
            <w:r>
              <w:rPr>
                <w:rFonts w:ascii="Arial Narrow" w:hAnsi="Arial Narrow" w:cstheme="minorHAnsi"/>
              </w:rPr>
              <w:t>”:</w:t>
            </w:r>
          </w:p>
          <w:p w14:paraId="15E92F23" w14:textId="77777777" w:rsidR="00251E6D" w:rsidRPr="00212E37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4"/>
                <w:szCs w:val="4"/>
              </w:rPr>
            </w:pPr>
          </w:p>
          <w:tbl>
            <w:tblPr>
              <w:tblStyle w:val="Tabelacomgrad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1641"/>
              <w:gridCol w:w="2127"/>
              <w:gridCol w:w="1275"/>
              <w:gridCol w:w="2117"/>
              <w:gridCol w:w="1790"/>
            </w:tblGrid>
            <w:tr w:rsidR="00251E6D" w14:paraId="1CD8194C" w14:textId="77777777" w:rsidTr="00303240">
              <w:tc>
                <w:tcPr>
                  <w:tcW w:w="1641" w:type="dxa"/>
                  <w:shd w:val="clear" w:color="auto" w:fill="F2F2F2" w:themeFill="background1" w:themeFillShade="F2"/>
                </w:tcPr>
                <w:p w14:paraId="2DC20C76" w14:textId="77777777" w:rsidR="00251E6D" w:rsidRDefault="00251E6D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Viúvo(a)</w:t>
                  </w:r>
                </w:p>
              </w:tc>
              <w:tc>
                <w:tcPr>
                  <w:tcW w:w="2127" w:type="dxa"/>
                  <w:shd w:val="clear" w:color="auto" w:fill="F2F2F2" w:themeFill="background1" w:themeFillShade="F2"/>
                </w:tcPr>
                <w:p w14:paraId="0864CDEF" w14:textId="77777777" w:rsidR="00251E6D" w:rsidRDefault="00251E6D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Filho(a)</w:t>
                  </w:r>
                </w:p>
              </w:tc>
              <w:tc>
                <w:tcPr>
                  <w:tcW w:w="1275" w:type="dxa"/>
                  <w:shd w:val="clear" w:color="auto" w:fill="F2F2F2" w:themeFill="background1" w:themeFillShade="F2"/>
                </w:tcPr>
                <w:p w14:paraId="1E3CECBE" w14:textId="77777777" w:rsidR="00251E6D" w:rsidRDefault="00251E6D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Neto(a)</w:t>
                  </w:r>
                </w:p>
              </w:tc>
              <w:tc>
                <w:tcPr>
                  <w:tcW w:w="2117" w:type="dxa"/>
                  <w:shd w:val="clear" w:color="auto" w:fill="F2F2F2" w:themeFill="background1" w:themeFillShade="F2"/>
                </w:tcPr>
                <w:p w14:paraId="2253013A" w14:textId="77777777" w:rsidR="00251E6D" w:rsidRDefault="00251E6D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Pai/Mãe</w:t>
                  </w:r>
                </w:p>
              </w:tc>
              <w:tc>
                <w:tcPr>
                  <w:tcW w:w="1790" w:type="dxa"/>
                  <w:shd w:val="clear" w:color="auto" w:fill="F2F2F2" w:themeFill="background1" w:themeFillShade="F2"/>
                </w:tcPr>
                <w:p w14:paraId="6562DD7E" w14:textId="77777777" w:rsidR="00251E6D" w:rsidRDefault="00251E6D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Irmão(ã)</w:t>
                  </w:r>
                </w:p>
              </w:tc>
            </w:tr>
            <w:tr w:rsidR="00251E6D" w14:paraId="349B3635" w14:textId="77777777" w:rsidTr="00303240">
              <w:tc>
                <w:tcPr>
                  <w:tcW w:w="1641" w:type="dxa"/>
                  <w:shd w:val="clear" w:color="auto" w:fill="F2F2F2" w:themeFill="background1" w:themeFillShade="F2"/>
                </w:tcPr>
                <w:p w14:paraId="294F2904" w14:textId="77777777" w:rsidR="00251E6D" w:rsidRDefault="00251E6D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Sobrinho(a)</w:t>
                  </w:r>
                </w:p>
              </w:tc>
              <w:tc>
                <w:tcPr>
                  <w:tcW w:w="2127" w:type="dxa"/>
                  <w:shd w:val="clear" w:color="auto" w:fill="F2F2F2" w:themeFill="background1" w:themeFillShade="F2"/>
                </w:tcPr>
                <w:p w14:paraId="5CE53EF7" w14:textId="77777777" w:rsidR="00251E6D" w:rsidRDefault="00251E6D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Testamentário(a)</w:t>
                  </w:r>
                </w:p>
              </w:tc>
              <w:tc>
                <w:tcPr>
                  <w:tcW w:w="1275" w:type="dxa"/>
                  <w:shd w:val="clear" w:color="auto" w:fill="F2F2F2" w:themeFill="background1" w:themeFillShade="F2"/>
                </w:tcPr>
                <w:p w14:paraId="61AD72A1" w14:textId="77777777" w:rsidR="00251E6D" w:rsidRDefault="00251E6D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Outro</w:t>
                  </w:r>
                </w:p>
              </w:tc>
              <w:tc>
                <w:tcPr>
                  <w:tcW w:w="2117" w:type="dxa"/>
                  <w:shd w:val="clear" w:color="auto" w:fill="F2F2F2" w:themeFill="background1" w:themeFillShade="F2"/>
                </w:tcPr>
                <w:p w14:paraId="56136FB7" w14:textId="77777777" w:rsidR="00251E6D" w:rsidRDefault="00251E6D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t>Se outro, especificar:</w:t>
                  </w:r>
                </w:p>
              </w:tc>
              <w:tc>
                <w:tcPr>
                  <w:tcW w:w="1790" w:type="dxa"/>
                  <w:shd w:val="clear" w:color="auto" w:fill="F2F2F2" w:themeFill="background1" w:themeFillShade="F2"/>
                </w:tcPr>
                <w:p w14:paraId="42B1A888" w14:textId="77777777" w:rsidR="00251E6D" w:rsidRDefault="00251E6D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fldChar w:fldCharType="begin">
                      <w:ffData>
                        <w:name w:val="Parentesco"/>
                        <w:enabled/>
                        <w:calcOnExit w:val="0"/>
                        <w:helpText w:type="text" w:val="Se o grau de parentesco do herdeiro não for algum dos demonstrados, especificar."/>
                        <w:statusText w:type="text" w:val="Se o grau de parentesco do herdeiro não for algum dos demonstrados, especificar."/>
                        <w:textInput>
                          <w:maxLength w:val="55"/>
                          <w:format w:val="1ª letra de cada pal. em maiúsc.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</w:tr>
          </w:tbl>
          <w:p w14:paraId="417B7010" w14:textId="77777777" w:rsidR="00251E6D" w:rsidRPr="0044016B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</w:p>
        </w:tc>
      </w:tr>
      <w:tr w:rsidR="00251E6D" w14:paraId="08715776" w14:textId="77777777" w:rsidTr="00303240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4CCD408C" w14:textId="77777777" w:rsidR="00251E6D" w:rsidRPr="00373F27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8"/>
                <w:szCs w:val="8"/>
              </w:rPr>
            </w:pPr>
          </w:p>
          <w:p w14:paraId="79322BEC" w14:textId="77777777" w:rsidR="00251E6D" w:rsidRPr="00892956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14CC009C" w14:textId="77777777" w:rsidR="00251E6D" w:rsidRPr="0044016B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Data de nascimento do(a) herdeiro(a):</w:t>
            </w:r>
          </w:p>
        </w:tc>
        <w:tc>
          <w:tcPr>
            <w:tcW w:w="4821" w:type="dxa"/>
            <w:gridSpan w:val="2"/>
            <w:tcMar>
              <w:left w:w="57" w:type="dxa"/>
              <w:right w:w="57" w:type="dxa"/>
            </w:tcMar>
            <w:vAlign w:val="center"/>
          </w:tcPr>
          <w:p w14:paraId="71402E85" w14:textId="77777777" w:rsidR="00251E6D" w:rsidRPr="00373F27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8"/>
                <w:szCs w:val="8"/>
              </w:rPr>
            </w:pPr>
          </w:p>
          <w:p w14:paraId="464599F4" w14:textId="77777777" w:rsidR="00251E6D" w:rsidRPr="00892956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7730065F" w14:textId="77777777" w:rsidR="00251E6D" w:rsidRPr="0044016B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Tem direito a superpreferência?</w:t>
            </w:r>
            <w:r>
              <w:rPr>
                <w:rFonts w:ascii="Arial Narrow" w:hAnsi="Arial Narrow" w:cstheme="minorHAnsi"/>
                <w:vertAlign w:val="superscript"/>
              </w:rPr>
              <w:t>*</w:t>
            </w:r>
          </w:p>
        </w:tc>
      </w:tr>
      <w:tr w:rsidR="00251E6D" w14:paraId="6062396A" w14:textId="77777777" w:rsidTr="00303240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7F350189" w14:textId="77777777" w:rsidR="00251E6D" w:rsidRPr="0044016B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Nascimento"/>
                  <w:enabled/>
                  <w:calcOnExit w:val="0"/>
                  <w:helpText w:type="text" w:val="Informe a data de nascimento do herdeiro, ou seja, do beneficiário que está sucedendo o &quot;de cujus&quot;."/>
                  <w:statusText w:type="text" w:val="Informe a data de nascimento do herdeiro, ou seja, do beneficiário que está sucedendo o &quot;de cujus&quot;."/>
                  <w:textInput>
                    <w:type w:val="number"/>
                    <w:maxLength w:val="10"/>
                    <w:format w:val="00.00.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4" w:type="dxa"/>
            <w:vAlign w:val="center"/>
          </w:tcPr>
          <w:p w14:paraId="2F88E366" w14:textId="77777777" w:rsidR="00251E6D" w:rsidRPr="0044016B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 w:rsidRPr="00355071">
              <w:rPr>
                <w:rFonts w:ascii="Arial Narrow" w:eastAsia="MS Gothic" w:hAnsi="Arial Narrow" w:cstheme="minorHAnsi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5071">
              <w:rPr>
                <w:rFonts w:ascii="Arial Narrow" w:eastAsia="MS Gothic" w:hAnsi="Arial Narrow" w:cstheme="minorHAnsi"/>
              </w:rPr>
              <w:instrText xml:space="preserve"> FORMCHECKBOX </w:instrText>
            </w:r>
            <w:r w:rsidRPr="00355071">
              <w:rPr>
                <w:rFonts w:ascii="Arial Narrow" w:eastAsia="MS Gothic" w:hAnsi="Arial Narrow" w:cstheme="minorHAnsi"/>
              </w:rPr>
            </w:r>
            <w:r w:rsidRPr="00355071">
              <w:rPr>
                <w:rFonts w:ascii="Arial Narrow" w:eastAsia="MS Gothic" w:hAnsi="Arial Narrow" w:cstheme="minorHAnsi"/>
              </w:rPr>
              <w:fldChar w:fldCharType="separate"/>
            </w:r>
            <w:r w:rsidRPr="00355071">
              <w:rPr>
                <w:rFonts w:ascii="Arial Narrow" w:eastAsia="MS Gothic" w:hAnsi="Arial Narrow" w:cstheme="minorHAnsi"/>
              </w:rPr>
              <w:fldChar w:fldCharType="end"/>
            </w:r>
            <w:r>
              <w:rPr>
                <w:rFonts w:ascii="Arial Narrow" w:eastAsia="MS Gothic" w:hAnsi="Arial Narrow" w:cstheme="minorHAnsi"/>
              </w:rPr>
              <w:t xml:space="preserve"> </w:t>
            </w:r>
            <w:r>
              <w:rPr>
                <w:rFonts w:ascii="Arial Narrow" w:hAnsi="Arial Narrow" w:cstheme="minorHAnsi"/>
              </w:rPr>
              <w:t>Doença grave</w:t>
            </w:r>
          </w:p>
        </w:tc>
        <w:tc>
          <w:tcPr>
            <w:tcW w:w="2837" w:type="dxa"/>
            <w:vAlign w:val="center"/>
          </w:tcPr>
          <w:p w14:paraId="318898FF" w14:textId="77777777" w:rsidR="00251E6D" w:rsidRPr="0044016B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 w:rsidRPr="00355071">
              <w:rPr>
                <w:rFonts w:ascii="Arial Narrow" w:eastAsia="MS Gothic" w:hAnsi="Arial Narrow" w:cstheme="minorHAnsi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5071">
              <w:rPr>
                <w:rFonts w:ascii="Arial Narrow" w:eastAsia="MS Gothic" w:hAnsi="Arial Narrow" w:cstheme="minorHAnsi"/>
              </w:rPr>
              <w:instrText xml:space="preserve"> FORMCHECKBOX </w:instrText>
            </w:r>
            <w:r w:rsidRPr="00355071">
              <w:rPr>
                <w:rFonts w:ascii="Arial Narrow" w:eastAsia="MS Gothic" w:hAnsi="Arial Narrow" w:cstheme="minorHAnsi"/>
              </w:rPr>
            </w:r>
            <w:r w:rsidRPr="00355071">
              <w:rPr>
                <w:rFonts w:ascii="Arial Narrow" w:eastAsia="MS Gothic" w:hAnsi="Arial Narrow" w:cstheme="minorHAnsi"/>
              </w:rPr>
              <w:fldChar w:fldCharType="separate"/>
            </w:r>
            <w:r w:rsidRPr="00355071">
              <w:rPr>
                <w:rFonts w:ascii="Arial Narrow" w:eastAsia="MS Gothic" w:hAnsi="Arial Narrow" w:cstheme="minorHAnsi"/>
              </w:rPr>
              <w:fldChar w:fldCharType="end"/>
            </w:r>
            <w:r>
              <w:rPr>
                <w:rFonts w:ascii="Arial Narrow" w:eastAsia="MS Gothic" w:hAnsi="Arial Narrow" w:cstheme="minorHAnsi"/>
              </w:rPr>
              <w:t xml:space="preserve"> </w:t>
            </w:r>
            <w:r>
              <w:rPr>
                <w:rFonts w:ascii="Arial Narrow" w:hAnsi="Arial Narrow" w:cstheme="minorHAnsi"/>
              </w:rPr>
              <w:t>Deficiência</w:t>
            </w:r>
          </w:p>
        </w:tc>
      </w:tr>
      <w:tr w:rsidR="00251E6D" w14:paraId="2A36FDA1" w14:textId="77777777" w:rsidTr="00303240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33417BFD" w14:textId="77777777" w:rsidR="00251E6D" w:rsidRPr="00892956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723E62A3" w14:textId="77777777" w:rsidR="00251E6D" w:rsidRPr="0044016B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Advogado do(a) herdeiro(a):</w:t>
            </w:r>
          </w:p>
        </w:tc>
        <w:tc>
          <w:tcPr>
            <w:tcW w:w="4821" w:type="dxa"/>
            <w:gridSpan w:val="2"/>
            <w:vAlign w:val="center"/>
          </w:tcPr>
          <w:p w14:paraId="5E5AFD3A" w14:textId="77777777" w:rsidR="00251E6D" w:rsidRPr="00892956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63B17734" w14:textId="77777777" w:rsidR="00251E6D" w:rsidRPr="0044016B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OAB do advogado do(a) herdeiro(a):</w:t>
            </w:r>
          </w:p>
        </w:tc>
      </w:tr>
      <w:tr w:rsidR="00251E6D" w14:paraId="571BB328" w14:textId="77777777" w:rsidTr="00303240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1AACC702" w14:textId="77777777" w:rsidR="00251E6D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Advogado_sociedade"/>
                  <w:enabled/>
                  <w:calcOnExit w:val="0"/>
                  <w:helpText w:type="text" w:val="Informe o nome do advogado ou da sociedade de advogados que representa o herdeiro."/>
                  <w:statusText w:type="text" w:val="Informe o nome do advogado ou da sociedade de advogados que representa o herdeiro."/>
                  <w:textInput>
                    <w:maxLength w:val="120"/>
                    <w:format w:val="1ª letra de cada pal. em maiúsc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821" w:type="dxa"/>
            <w:gridSpan w:val="2"/>
            <w:vAlign w:val="center"/>
          </w:tcPr>
          <w:p w14:paraId="715B5012" w14:textId="77777777" w:rsidR="00251E6D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OAB"/>
                  <w:enabled/>
                  <w:calcOnExit w:val="0"/>
                  <w:helpText w:type="text" w:val="Informe o número de OAB do advogado ou da sociedade de advogados que representa o herdeiro."/>
                  <w:statusText w:type="text" w:val="Informe o número de OAB do advogado ou da sociedade de advogados que representa o herdeiro."/>
                  <w:textInput>
                    <w:type w:val="number"/>
                    <w:maxLength w:val="7"/>
                    <w:format w:val="000.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D56108">
              <w:t>/</w:t>
            </w:r>
            <w:r>
              <w:fldChar w:fldCharType="begin">
                <w:ffData>
                  <w:name w:val="UF_OAB"/>
                  <w:enabled/>
                  <w:calcOnExit w:val="0"/>
                  <w:helpText w:type="text" w:val="Informe a unidade da federação vinculada à OAB do advogado."/>
                  <w:statusText w:type="text" w:val="Informe a unidade da federação vinculada à OAB do advogado."/>
                  <w:textInput>
                    <w:maxLength w:val="2"/>
                    <w:format w:val="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51E6D" w14:paraId="33C141BC" w14:textId="77777777" w:rsidTr="00303240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5CB4DFAB" w14:textId="77777777" w:rsidR="00251E6D" w:rsidRPr="00892956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21F590AB" w14:textId="77777777" w:rsidR="00251E6D" w:rsidRPr="0044016B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Advogado do(a) herdeiro(a):</w:t>
            </w:r>
          </w:p>
        </w:tc>
        <w:tc>
          <w:tcPr>
            <w:tcW w:w="4821" w:type="dxa"/>
            <w:gridSpan w:val="2"/>
            <w:vAlign w:val="center"/>
          </w:tcPr>
          <w:p w14:paraId="64BBB906" w14:textId="77777777" w:rsidR="00251E6D" w:rsidRPr="00892956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10B61145" w14:textId="77777777" w:rsidR="00251E6D" w:rsidRPr="0044016B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OAB do advogado do(a) herdeiro(a):</w:t>
            </w:r>
          </w:p>
        </w:tc>
      </w:tr>
      <w:tr w:rsidR="00251E6D" w14:paraId="587384E4" w14:textId="77777777" w:rsidTr="00303240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18038F95" w14:textId="77777777" w:rsidR="00251E6D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Advogado_sociedade"/>
                  <w:enabled/>
                  <w:calcOnExit w:val="0"/>
                  <w:helpText w:type="text" w:val="Informe o nome do advogado ou da sociedade de advogados que representa o herdeiro."/>
                  <w:statusText w:type="text" w:val="Informe o nome do advogado ou da sociedade de advogados que representa o herdeiro."/>
                  <w:textInput>
                    <w:maxLength w:val="120"/>
                    <w:format w:val="1ª letra de cada pal. em maiúsc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821" w:type="dxa"/>
            <w:gridSpan w:val="2"/>
            <w:vAlign w:val="center"/>
          </w:tcPr>
          <w:p w14:paraId="5BA80924" w14:textId="77777777" w:rsidR="00251E6D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OAB"/>
                  <w:enabled/>
                  <w:calcOnExit w:val="0"/>
                  <w:helpText w:type="text" w:val="Informe o número de OAB do advogado ou da sociedade de advogados que representa o herdeiro."/>
                  <w:statusText w:type="text" w:val="Informe o número de OAB do advogado ou da sociedade de advogados que representa o herdeiro."/>
                  <w:textInput>
                    <w:type w:val="number"/>
                    <w:maxLength w:val="7"/>
                    <w:format w:val="000.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D56108">
              <w:t>/</w:t>
            </w:r>
            <w:r>
              <w:fldChar w:fldCharType="begin">
                <w:ffData>
                  <w:name w:val="UF_OAB"/>
                  <w:enabled/>
                  <w:calcOnExit w:val="0"/>
                  <w:helpText w:type="text" w:val="Informe a unidade da federação vinculada à OAB do advogado."/>
                  <w:statusText w:type="text" w:val="Informe a unidade da federação vinculada à OAB do advogado."/>
                  <w:textInput>
                    <w:maxLength w:val="2"/>
                    <w:format w:val="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3CE52EDF" w14:textId="77777777" w:rsidR="00351C27" w:rsidRDefault="00351C27" w:rsidP="003F6669">
      <w:pPr>
        <w:rPr>
          <w:rFonts w:ascii="Arial Narrow" w:hAnsi="Arial Narrow" w:cstheme="minorHAnsi"/>
          <w:color w:val="274B46"/>
          <w:sz w:val="12"/>
          <w:szCs w:val="12"/>
        </w:rPr>
      </w:pPr>
    </w:p>
    <w:p w14:paraId="721ABC18" w14:textId="77777777" w:rsidR="00892956" w:rsidRPr="00DC174D" w:rsidRDefault="00892956" w:rsidP="003F6669">
      <w:pPr>
        <w:rPr>
          <w:rFonts w:ascii="Arial Narrow" w:hAnsi="Arial Narrow" w:cstheme="minorHAnsi"/>
          <w:color w:val="274B46"/>
          <w:sz w:val="12"/>
          <w:szCs w:val="12"/>
        </w:rPr>
      </w:pPr>
    </w:p>
    <w:p w14:paraId="2A8962A5" w14:textId="77777777" w:rsidR="00D8262F" w:rsidRDefault="00D8262F" w:rsidP="003F6669">
      <w:pPr>
        <w:rPr>
          <w:rFonts w:ascii="Arial Narrow" w:hAnsi="Arial Narrow" w:cstheme="minorHAnsi"/>
          <w:color w:val="274B46"/>
          <w:sz w:val="4"/>
          <w:szCs w:val="4"/>
        </w:rPr>
      </w:pPr>
    </w:p>
    <w:p w14:paraId="257BE1B8" w14:textId="77777777" w:rsidR="00351C27" w:rsidRDefault="00351C27" w:rsidP="003F6669">
      <w:pPr>
        <w:rPr>
          <w:rFonts w:ascii="Arial Narrow" w:hAnsi="Arial Narrow" w:cstheme="minorHAnsi"/>
          <w:color w:val="274B46"/>
          <w:sz w:val="4"/>
          <w:szCs w:val="4"/>
        </w:rPr>
      </w:pPr>
    </w:p>
    <w:p w14:paraId="37D51790" w14:textId="77777777" w:rsidR="00351C27" w:rsidRDefault="00351C27" w:rsidP="003F6669">
      <w:pPr>
        <w:rPr>
          <w:rFonts w:ascii="Arial Narrow" w:hAnsi="Arial Narrow" w:cstheme="minorHAnsi"/>
          <w:color w:val="274B46"/>
          <w:sz w:val="4"/>
          <w:szCs w:val="4"/>
        </w:rPr>
      </w:pPr>
    </w:p>
    <w:p w14:paraId="62278660" w14:textId="77777777" w:rsidR="00351C27" w:rsidRDefault="00351C27" w:rsidP="003F6669">
      <w:pPr>
        <w:rPr>
          <w:rFonts w:ascii="Arial Narrow" w:hAnsi="Arial Narrow" w:cstheme="minorHAnsi"/>
          <w:color w:val="274B46"/>
          <w:sz w:val="4"/>
          <w:szCs w:val="4"/>
        </w:rPr>
      </w:pPr>
    </w:p>
    <w:p w14:paraId="3B049C76" w14:textId="77777777" w:rsidR="00351C27" w:rsidRDefault="00351C27" w:rsidP="003F6669">
      <w:pPr>
        <w:rPr>
          <w:rFonts w:ascii="Arial Narrow" w:hAnsi="Arial Narrow" w:cstheme="minorHAnsi"/>
          <w:color w:val="274B46"/>
          <w:sz w:val="4"/>
          <w:szCs w:val="4"/>
        </w:rPr>
      </w:pPr>
    </w:p>
    <w:p w14:paraId="1B6E4124" w14:textId="77777777" w:rsidR="00351C27" w:rsidRDefault="00351C27" w:rsidP="003F6669">
      <w:pPr>
        <w:rPr>
          <w:rFonts w:ascii="Arial Narrow" w:hAnsi="Arial Narrow" w:cstheme="minorHAnsi"/>
          <w:color w:val="274B46"/>
          <w:sz w:val="4"/>
          <w:szCs w:val="4"/>
        </w:rPr>
      </w:pPr>
    </w:p>
    <w:p w14:paraId="1087C69A" w14:textId="77777777" w:rsidR="00351C27" w:rsidRDefault="00351C27" w:rsidP="003F6669">
      <w:pPr>
        <w:rPr>
          <w:rFonts w:ascii="Arial Narrow" w:hAnsi="Arial Narrow" w:cstheme="minorHAnsi"/>
          <w:color w:val="274B46"/>
          <w:sz w:val="4"/>
          <w:szCs w:val="4"/>
        </w:rPr>
      </w:pPr>
    </w:p>
    <w:p w14:paraId="3C4015F0" w14:textId="77777777" w:rsidR="00351C27" w:rsidRDefault="00351C27" w:rsidP="003F6669">
      <w:pPr>
        <w:rPr>
          <w:rFonts w:ascii="Arial Narrow" w:hAnsi="Arial Narrow" w:cstheme="minorHAnsi"/>
          <w:color w:val="274B46"/>
          <w:sz w:val="4"/>
          <w:szCs w:val="4"/>
        </w:rPr>
      </w:pPr>
    </w:p>
    <w:p w14:paraId="008DABA7" w14:textId="77777777" w:rsidR="00351C27" w:rsidRDefault="00351C27" w:rsidP="003F6669">
      <w:pPr>
        <w:rPr>
          <w:rFonts w:ascii="Arial Narrow" w:hAnsi="Arial Narrow" w:cstheme="minorHAnsi"/>
          <w:color w:val="274B46"/>
          <w:sz w:val="4"/>
          <w:szCs w:val="4"/>
        </w:rPr>
      </w:pPr>
    </w:p>
    <w:p w14:paraId="2F4A21AE" w14:textId="77777777" w:rsidR="00351C27" w:rsidRDefault="00351C27" w:rsidP="003F6669">
      <w:pPr>
        <w:rPr>
          <w:rFonts w:ascii="Arial Narrow" w:hAnsi="Arial Narrow" w:cstheme="minorHAnsi"/>
          <w:color w:val="274B46"/>
          <w:sz w:val="4"/>
          <w:szCs w:val="4"/>
        </w:rPr>
      </w:pPr>
    </w:p>
    <w:p w14:paraId="377682FA" w14:textId="77777777" w:rsidR="00351C27" w:rsidRDefault="00351C27" w:rsidP="003F6669">
      <w:pPr>
        <w:rPr>
          <w:rFonts w:ascii="Arial Narrow" w:hAnsi="Arial Narrow" w:cstheme="minorHAnsi"/>
          <w:color w:val="274B46"/>
          <w:sz w:val="4"/>
          <w:szCs w:val="4"/>
        </w:rPr>
      </w:pPr>
    </w:p>
    <w:p w14:paraId="7AC3B90A" w14:textId="77777777" w:rsidR="00351C27" w:rsidRDefault="00351C27" w:rsidP="003F6669">
      <w:pPr>
        <w:rPr>
          <w:rFonts w:ascii="Arial Narrow" w:hAnsi="Arial Narrow" w:cstheme="minorHAnsi"/>
          <w:color w:val="274B46"/>
          <w:sz w:val="4"/>
          <w:szCs w:val="4"/>
        </w:rPr>
      </w:pPr>
    </w:p>
    <w:p w14:paraId="00166CDF" w14:textId="77777777" w:rsidR="00351C27" w:rsidRDefault="00351C27" w:rsidP="003F6669">
      <w:pPr>
        <w:rPr>
          <w:rFonts w:ascii="Arial Narrow" w:hAnsi="Arial Narrow" w:cstheme="minorHAnsi"/>
          <w:color w:val="274B46"/>
          <w:sz w:val="4"/>
          <w:szCs w:val="4"/>
        </w:rPr>
      </w:pPr>
    </w:p>
    <w:p w14:paraId="0543EF41" w14:textId="77777777" w:rsidR="00351C27" w:rsidRDefault="00351C27" w:rsidP="003F6669">
      <w:pPr>
        <w:rPr>
          <w:rFonts w:ascii="Arial Narrow" w:hAnsi="Arial Narrow" w:cstheme="minorHAnsi"/>
          <w:color w:val="274B46"/>
          <w:sz w:val="4"/>
          <w:szCs w:val="4"/>
        </w:rPr>
      </w:pPr>
    </w:p>
    <w:p w14:paraId="60798707" w14:textId="77777777" w:rsidR="00351C27" w:rsidRDefault="00351C27" w:rsidP="003F6669">
      <w:pPr>
        <w:rPr>
          <w:rFonts w:ascii="Arial Narrow" w:hAnsi="Arial Narrow" w:cstheme="minorHAnsi"/>
          <w:color w:val="274B46"/>
          <w:sz w:val="4"/>
          <w:szCs w:val="4"/>
        </w:rPr>
      </w:pPr>
    </w:p>
    <w:p w14:paraId="32F73088" w14:textId="77777777" w:rsidR="00351C27" w:rsidRDefault="00351C27" w:rsidP="003F6669">
      <w:pPr>
        <w:rPr>
          <w:rFonts w:ascii="Arial Narrow" w:hAnsi="Arial Narrow" w:cstheme="minorHAnsi"/>
          <w:color w:val="274B46"/>
          <w:sz w:val="4"/>
          <w:szCs w:val="4"/>
        </w:rPr>
      </w:pPr>
    </w:p>
    <w:p w14:paraId="334D9127" w14:textId="77777777" w:rsidR="00351C27" w:rsidRDefault="00351C27" w:rsidP="003F6669">
      <w:pPr>
        <w:rPr>
          <w:rFonts w:ascii="Arial Narrow" w:hAnsi="Arial Narrow" w:cstheme="minorHAnsi"/>
          <w:color w:val="274B46"/>
          <w:sz w:val="4"/>
          <w:szCs w:val="4"/>
        </w:rPr>
      </w:pPr>
    </w:p>
    <w:p w14:paraId="54A7D9C1" w14:textId="77777777" w:rsidR="00690D59" w:rsidRDefault="00690D59" w:rsidP="003F6669">
      <w:pPr>
        <w:rPr>
          <w:rFonts w:ascii="Arial Narrow" w:hAnsi="Arial Narrow" w:cstheme="minorHAnsi"/>
          <w:color w:val="274B46"/>
          <w:sz w:val="4"/>
          <w:szCs w:val="4"/>
        </w:rPr>
      </w:pPr>
    </w:p>
    <w:p w14:paraId="78242297" w14:textId="77777777" w:rsidR="00690D59" w:rsidRDefault="00690D59" w:rsidP="003F6669">
      <w:pPr>
        <w:rPr>
          <w:rFonts w:ascii="Arial Narrow" w:hAnsi="Arial Narrow" w:cstheme="minorHAnsi"/>
          <w:color w:val="274B46"/>
          <w:sz w:val="4"/>
          <w:szCs w:val="4"/>
        </w:rPr>
      </w:pPr>
    </w:p>
    <w:p w14:paraId="616CFD31" w14:textId="77777777" w:rsidR="00690D59" w:rsidRDefault="00690D59" w:rsidP="00690D59">
      <w:pPr>
        <w:jc w:val="center"/>
        <w:rPr>
          <w:rFonts w:ascii="Arial Narrow" w:hAnsi="Arial Narrow" w:cstheme="minorHAnsi"/>
          <w:b/>
          <w:bCs/>
          <w:u w:val="single"/>
        </w:rPr>
      </w:pPr>
      <w:r w:rsidRPr="00F7463E">
        <w:rPr>
          <w:rFonts w:ascii="Arial Narrow" w:hAnsi="Arial Narrow" w:cstheme="minorHAnsi"/>
          <w:b/>
          <w:bCs/>
          <w:u w:val="single"/>
        </w:rPr>
        <w:t xml:space="preserve">FORMULÁRIO DE </w:t>
      </w:r>
      <w:r>
        <w:rPr>
          <w:rFonts w:ascii="Arial Narrow" w:hAnsi="Arial Narrow" w:cstheme="minorHAnsi"/>
          <w:b/>
          <w:bCs/>
          <w:u w:val="single"/>
        </w:rPr>
        <w:t>REQUERIMENTO DE HABILITAÇÃO DE HERDEIROS</w:t>
      </w:r>
    </w:p>
    <w:p w14:paraId="2D3A3ADC" w14:textId="3623F5E8" w:rsidR="00690D59" w:rsidRDefault="00520D07" w:rsidP="00690D59">
      <w:pPr>
        <w:jc w:val="center"/>
        <w:rPr>
          <w:rFonts w:ascii="Arial Narrow" w:hAnsi="Arial Narrow" w:cstheme="minorHAnsi"/>
          <w:b/>
          <w:bCs/>
          <w:u w:val="single"/>
        </w:rPr>
      </w:pPr>
      <w:r>
        <w:rPr>
          <w:rFonts w:ascii="Arial Narrow" w:hAnsi="Arial Narrow" w:cstheme="minorHAnsi"/>
          <w:b/>
          <w:bCs/>
          <w:u w:val="single"/>
        </w:rPr>
        <w:t>7</w:t>
      </w:r>
      <w:r w:rsidR="00690D59">
        <w:rPr>
          <w:rFonts w:ascii="Arial Narrow" w:hAnsi="Arial Narrow" w:cstheme="minorHAnsi"/>
          <w:b/>
          <w:bCs/>
          <w:u w:val="single"/>
        </w:rPr>
        <w:t xml:space="preserve"> OU </w:t>
      </w:r>
      <w:r>
        <w:rPr>
          <w:rFonts w:ascii="Arial Narrow" w:hAnsi="Arial Narrow" w:cstheme="minorHAnsi"/>
          <w:b/>
          <w:bCs/>
          <w:u w:val="single"/>
        </w:rPr>
        <w:t>8</w:t>
      </w:r>
      <w:r w:rsidR="00690D59">
        <w:rPr>
          <w:rFonts w:ascii="Arial Narrow" w:hAnsi="Arial Narrow" w:cstheme="minorHAnsi"/>
          <w:b/>
          <w:bCs/>
          <w:u w:val="single"/>
        </w:rPr>
        <w:t xml:space="preserve"> HERDEIROS </w:t>
      </w:r>
      <w:r w:rsidR="00DA5ECB">
        <w:rPr>
          <w:rFonts w:ascii="Arial Narrow" w:hAnsi="Arial Narrow" w:cstheme="minorHAnsi"/>
          <w:b/>
          <w:bCs/>
          <w:u w:val="single"/>
        </w:rPr>
        <w:t xml:space="preserve">- </w:t>
      </w:r>
      <w:r w:rsidR="00690D59">
        <w:rPr>
          <w:rFonts w:ascii="Arial Narrow" w:hAnsi="Arial Narrow" w:cstheme="minorHAnsi"/>
          <w:b/>
          <w:bCs/>
          <w:u w:val="single"/>
        </w:rPr>
        <w:t>PÁG. 3</w:t>
      </w:r>
      <w:r w:rsidR="00DA5ECB">
        <w:rPr>
          <w:rFonts w:ascii="Arial Narrow" w:hAnsi="Arial Narrow" w:cstheme="minorHAnsi"/>
          <w:b/>
          <w:bCs/>
          <w:u w:val="single"/>
        </w:rPr>
        <w:t>/6</w:t>
      </w:r>
    </w:p>
    <w:p w14:paraId="07544920" w14:textId="77777777" w:rsidR="00251E6D" w:rsidRPr="00866473" w:rsidRDefault="00251E6D" w:rsidP="00251E6D">
      <w:pPr>
        <w:spacing w:line="360" w:lineRule="auto"/>
        <w:jc w:val="both"/>
        <w:rPr>
          <w:rFonts w:ascii="Arial Narrow" w:hAnsi="Arial Narrow" w:cstheme="minorHAnsi"/>
          <w:sz w:val="22"/>
          <w:szCs w:val="22"/>
        </w:rPr>
      </w:pPr>
      <w:r w:rsidRPr="00BA00C2">
        <w:rPr>
          <w:rFonts w:ascii="Arial Narrow" w:hAnsi="Arial Narrow" w:cstheme="minorHAnsi"/>
          <w:color w:val="274B46"/>
        </w:rPr>
        <w:tab/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23E4F" w:themeFill="text2" w:themeFillShade="BF"/>
        <w:tblLook w:val="04A0" w:firstRow="1" w:lastRow="0" w:firstColumn="1" w:lastColumn="0" w:noHBand="0" w:noVBand="1"/>
      </w:tblPr>
      <w:tblGrid>
        <w:gridCol w:w="9062"/>
      </w:tblGrid>
      <w:tr w:rsidR="00251E6D" w14:paraId="7AF0AFC5" w14:textId="77777777" w:rsidTr="00303240">
        <w:tc>
          <w:tcPr>
            <w:tcW w:w="9062" w:type="dxa"/>
            <w:shd w:val="clear" w:color="auto" w:fill="323E4F" w:themeFill="text2" w:themeFillShade="BF"/>
          </w:tcPr>
          <w:p w14:paraId="47860167" w14:textId="77777777" w:rsidR="00251E6D" w:rsidRPr="00351C27" w:rsidRDefault="00251E6D" w:rsidP="00303240">
            <w:pPr>
              <w:spacing w:line="360" w:lineRule="auto"/>
              <w:jc w:val="both"/>
              <w:rPr>
                <w:rFonts w:ascii="Arial Narrow" w:hAnsi="Arial Narrow" w:cstheme="minorHAnsi"/>
                <w:sz w:val="2"/>
                <w:szCs w:val="2"/>
              </w:rPr>
            </w:pPr>
          </w:p>
        </w:tc>
      </w:tr>
    </w:tbl>
    <w:p w14:paraId="7E941338" w14:textId="77777777" w:rsidR="00251E6D" w:rsidRDefault="00251E6D" w:rsidP="00251E6D">
      <w:pPr>
        <w:spacing w:line="360" w:lineRule="auto"/>
        <w:jc w:val="both"/>
        <w:rPr>
          <w:rFonts w:ascii="Arial Narrow" w:hAnsi="Arial Narrow" w:cstheme="minorHAnsi"/>
          <w:sz w:val="12"/>
          <w:szCs w:val="12"/>
        </w:rPr>
      </w:pPr>
    </w:p>
    <w:tbl>
      <w:tblPr>
        <w:tblStyle w:val="Tabelacomgrade"/>
        <w:tblW w:w="90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1984"/>
        <w:gridCol w:w="2837"/>
      </w:tblGrid>
      <w:tr w:rsidR="00251E6D" w14:paraId="0208B497" w14:textId="77777777" w:rsidTr="00303240">
        <w:trPr>
          <w:trHeight w:val="340"/>
        </w:trPr>
        <w:tc>
          <w:tcPr>
            <w:tcW w:w="9074" w:type="dxa"/>
            <w:gridSpan w:val="3"/>
            <w:tcMar>
              <w:left w:w="57" w:type="dxa"/>
              <w:right w:w="57" w:type="dxa"/>
            </w:tcMar>
            <w:vAlign w:val="center"/>
          </w:tcPr>
          <w:p w14:paraId="11B258E3" w14:textId="77777777" w:rsidR="00251E6D" w:rsidRPr="0044016B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Nome do(a) herdeiro(a) 4:</w:t>
            </w:r>
          </w:p>
        </w:tc>
      </w:tr>
      <w:tr w:rsidR="00251E6D" w14:paraId="07684353" w14:textId="77777777" w:rsidTr="00303240">
        <w:trPr>
          <w:trHeight w:val="340"/>
        </w:trPr>
        <w:tc>
          <w:tcPr>
            <w:tcW w:w="9074" w:type="dxa"/>
            <w:gridSpan w:val="3"/>
            <w:tcMar>
              <w:left w:w="57" w:type="dxa"/>
              <w:right w:w="57" w:type="dxa"/>
            </w:tcMar>
            <w:vAlign w:val="center"/>
          </w:tcPr>
          <w:p w14:paraId="2304BA35" w14:textId="77777777" w:rsidR="00251E6D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Herdeiro"/>
                  <w:enabled/>
                  <w:calcOnExit w:val="0"/>
                  <w:helpText w:type="text" w:val="Informe o nome do herdeiro, ou seja, do beneficiário que está sucedendo o &quot;de cujus&quot;."/>
                  <w:statusText w:type="text" w:val="Informe o nome do herdeiro, ou seja, do beneficiário que está sucedendo o &quot;de cujus&quot;."/>
                  <w:textInput>
                    <w:maxLength w:val="120"/>
                    <w:format w:val="1ª letra de cada pal. em maiúsc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51E6D" w14:paraId="6523028F" w14:textId="77777777" w:rsidTr="00303240">
        <w:trPr>
          <w:trHeight w:val="259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45EB76E2" w14:textId="77777777" w:rsidR="00251E6D" w:rsidRPr="00892956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753C8AA0" w14:textId="77777777" w:rsidR="00251E6D" w:rsidRPr="0044016B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CPF do(a) herdeiro(a):</w:t>
            </w:r>
          </w:p>
        </w:tc>
        <w:tc>
          <w:tcPr>
            <w:tcW w:w="4821" w:type="dxa"/>
            <w:gridSpan w:val="2"/>
            <w:tcMar>
              <w:left w:w="57" w:type="dxa"/>
              <w:right w:w="57" w:type="dxa"/>
            </w:tcMar>
            <w:vAlign w:val="center"/>
          </w:tcPr>
          <w:p w14:paraId="2E9F03C1" w14:textId="77777777" w:rsidR="00251E6D" w:rsidRPr="00892956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255FBEAF" w14:textId="77777777" w:rsidR="00251E6D" w:rsidRPr="0044016B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Quinhão herdado (%):</w:t>
            </w:r>
          </w:p>
        </w:tc>
      </w:tr>
      <w:tr w:rsidR="00251E6D" w14:paraId="3829FCD4" w14:textId="77777777" w:rsidTr="00303240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0B2610A1" w14:textId="77777777" w:rsidR="00251E6D" w:rsidRPr="0044016B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"/>
                  <w:enabled/>
                  <w:calcOnExit w:val="0"/>
                  <w:helpText w:type="text" w:val="Informe o CPF do herdeiro, ou seja, do beneficiário que está sucedendo o &quot;de cujus&quot;."/>
                  <w:statusText w:type="text" w:val="Informe o CPF do herdeiro, ou seja, do beneficiário que está sucedendo o &quot;de cujus&quot;."/>
                  <w:textInput>
                    <w:type w:val="number"/>
                    <w:maxLength w:val="14"/>
                    <w:format w:val="000.000.000-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821" w:type="dxa"/>
            <w:gridSpan w:val="2"/>
            <w:tcMar>
              <w:left w:w="57" w:type="dxa"/>
              <w:right w:w="57" w:type="dxa"/>
            </w:tcMar>
            <w:vAlign w:val="center"/>
          </w:tcPr>
          <w:p w14:paraId="4E589A73" w14:textId="77777777" w:rsidR="00251E6D" w:rsidRPr="0044016B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Quinhão_herdado"/>
                  <w:enabled/>
                  <w:calcOnExit w:val="0"/>
                  <w:helpText w:type="text" w:val="Informe o quinhão herdado pelo herdeiro, ou seja, pelo beneficiário que está sucedendo o &quot;de cujus&quot;."/>
                  <w:statusText w:type="text" w:val="Informe o quinhão herdado pelo herdeiro, ou seja, pelo beneficiário que está sucedendo o &quot;de cujus&quot;."/>
                  <w:textInput>
                    <w:type w:val="number"/>
                    <w:maxLength w:val="5"/>
                    <w:format w:val="00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D56108">
              <w:t>%</w:t>
            </w:r>
          </w:p>
        </w:tc>
      </w:tr>
      <w:tr w:rsidR="00251E6D" w14:paraId="0F5D0755" w14:textId="77777777" w:rsidTr="00303240">
        <w:trPr>
          <w:trHeight w:val="340"/>
        </w:trPr>
        <w:tc>
          <w:tcPr>
            <w:tcW w:w="9074" w:type="dxa"/>
            <w:gridSpan w:val="3"/>
            <w:tcMar>
              <w:left w:w="57" w:type="dxa"/>
              <w:right w:w="57" w:type="dxa"/>
            </w:tcMar>
            <w:vAlign w:val="center"/>
          </w:tcPr>
          <w:p w14:paraId="3DD51CB2" w14:textId="77777777" w:rsidR="00251E6D" w:rsidRPr="00892956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33BA9DAD" w14:textId="77777777" w:rsidR="00251E6D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Grau de parentesco do(a) herdeiro(a) com relação ao “</w:t>
            </w:r>
            <w:r w:rsidRPr="00E076C9">
              <w:rPr>
                <w:rFonts w:ascii="Arial Narrow" w:hAnsi="Arial Narrow" w:cstheme="minorHAnsi"/>
                <w:i/>
                <w:iCs/>
              </w:rPr>
              <w:t>de cujus</w:t>
            </w:r>
            <w:r>
              <w:rPr>
                <w:rFonts w:ascii="Arial Narrow" w:hAnsi="Arial Narrow" w:cstheme="minorHAnsi"/>
              </w:rPr>
              <w:t>”:</w:t>
            </w:r>
          </w:p>
          <w:p w14:paraId="193FB47E" w14:textId="77777777" w:rsidR="00251E6D" w:rsidRPr="00212E37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4"/>
                <w:szCs w:val="4"/>
              </w:rPr>
            </w:pPr>
          </w:p>
          <w:tbl>
            <w:tblPr>
              <w:tblStyle w:val="Tabelacomgrad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1641"/>
              <w:gridCol w:w="2127"/>
              <w:gridCol w:w="1275"/>
              <w:gridCol w:w="2117"/>
              <w:gridCol w:w="1790"/>
            </w:tblGrid>
            <w:tr w:rsidR="00251E6D" w14:paraId="1BD0D85E" w14:textId="77777777" w:rsidTr="00303240">
              <w:tc>
                <w:tcPr>
                  <w:tcW w:w="1641" w:type="dxa"/>
                  <w:shd w:val="clear" w:color="auto" w:fill="F2F2F2" w:themeFill="background1" w:themeFillShade="F2"/>
                </w:tcPr>
                <w:p w14:paraId="3BFBF38E" w14:textId="77777777" w:rsidR="00251E6D" w:rsidRDefault="00251E6D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Viúvo(a)</w:t>
                  </w:r>
                </w:p>
              </w:tc>
              <w:tc>
                <w:tcPr>
                  <w:tcW w:w="2127" w:type="dxa"/>
                  <w:shd w:val="clear" w:color="auto" w:fill="F2F2F2" w:themeFill="background1" w:themeFillShade="F2"/>
                </w:tcPr>
                <w:p w14:paraId="4BBB67C0" w14:textId="77777777" w:rsidR="00251E6D" w:rsidRDefault="00251E6D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Filho(a)</w:t>
                  </w:r>
                </w:p>
              </w:tc>
              <w:tc>
                <w:tcPr>
                  <w:tcW w:w="1275" w:type="dxa"/>
                  <w:shd w:val="clear" w:color="auto" w:fill="F2F2F2" w:themeFill="background1" w:themeFillShade="F2"/>
                </w:tcPr>
                <w:p w14:paraId="6F88106E" w14:textId="77777777" w:rsidR="00251E6D" w:rsidRDefault="00251E6D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Neto(a)</w:t>
                  </w:r>
                </w:p>
              </w:tc>
              <w:tc>
                <w:tcPr>
                  <w:tcW w:w="2117" w:type="dxa"/>
                  <w:shd w:val="clear" w:color="auto" w:fill="F2F2F2" w:themeFill="background1" w:themeFillShade="F2"/>
                </w:tcPr>
                <w:p w14:paraId="51EB4A70" w14:textId="77777777" w:rsidR="00251E6D" w:rsidRDefault="00251E6D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Pai/Mãe</w:t>
                  </w:r>
                </w:p>
              </w:tc>
              <w:tc>
                <w:tcPr>
                  <w:tcW w:w="1790" w:type="dxa"/>
                  <w:shd w:val="clear" w:color="auto" w:fill="F2F2F2" w:themeFill="background1" w:themeFillShade="F2"/>
                </w:tcPr>
                <w:p w14:paraId="4A939BE7" w14:textId="77777777" w:rsidR="00251E6D" w:rsidRDefault="00251E6D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Irmão(ã)</w:t>
                  </w:r>
                </w:p>
              </w:tc>
            </w:tr>
            <w:tr w:rsidR="00251E6D" w14:paraId="5B90353A" w14:textId="77777777" w:rsidTr="00303240">
              <w:tc>
                <w:tcPr>
                  <w:tcW w:w="1641" w:type="dxa"/>
                  <w:shd w:val="clear" w:color="auto" w:fill="F2F2F2" w:themeFill="background1" w:themeFillShade="F2"/>
                </w:tcPr>
                <w:p w14:paraId="360953C2" w14:textId="77777777" w:rsidR="00251E6D" w:rsidRDefault="00251E6D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Sobrinho(a)</w:t>
                  </w:r>
                </w:p>
              </w:tc>
              <w:tc>
                <w:tcPr>
                  <w:tcW w:w="2127" w:type="dxa"/>
                  <w:shd w:val="clear" w:color="auto" w:fill="F2F2F2" w:themeFill="background1" w:themeFillShade="F2"/>
                </w:tcPr>
                <w:p w14:paraId="1EDF0981" w14:textId="77777777" w:rsidR="00251E6D" w:rsidRDefault="00251E6D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Testamentário(a)</w:t>
                  </w:r>
                </w:p>
              </w:tc>
              <w:tc>
                <w:tcPr>
                  <w:tcW w:w="1275" w:type="dxa"/>
                  <w:shd w:val="clear" w:color="auto" w:fill="F2F2F2" w:themeFill="background1" w:themeFillShade="F2"/>
                </w:tcPr>
                <w:p w14:paraId="6D7C4D09" w14:textId="77777777" w:rsidR="00251E6D" w:rsidRDefault="00251E6D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Outro</w:t>
                  </w:r>
                </w:p>
              </w:tc>
              <w:tc>
                <w:tcPr>
                  <w:tcW w:w="2117" w:type="dxa"/>
                  <w:shd w:val="clear" w:color="auto" w:fill="F2F2F2" w:themeFill="background1" w:themeFillShade="F2"/>
                </w:tcPr>
                <w:p w14:paraId="54A454CB" w14:textId="77777777" w:rsidR="00251E6D" w:rsidRDefault="00251E6D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t>Se outro, especificar:</w:t>
                  </w:r>
                </w:p>
              </w:tc>
              <w:tc>
                <w:tcPr>
                  <w:tcW w:w="1790" w:type="dxa"/>
                  <w:shd w:val="clear" w:color="auto" w:fill="F2F2F2" w:themeFill="background1" w:themeFillShade="F2"/>
                </w:tcPr>
                <w:p w14:paraId="3F55D9C5" w14:textId="77777777" w:rsidR="00251E6D" w:rsidRDefault="00251E6D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fldChar w:fldCharType="begin">
                      <w:ffData>
                        <w:name w:val="Parentesco"/>
                        <w:enabled/>
                        <w:calcOnExit w:val="0"/>
                        <w:helpText w:type="text" w:val="Se o grau de parentesco do herdeiro não for algum dos demonstrados, especificar."/>
                        <w:statusText w:type="text" w:val="Se o grau de parentesco do herdeiro não for algum dos demonstrados, especificar."/>
                        <w:textInput>
                          <w:maxLength w:val="55"/>
                          <w:format w:val="1ª letra de cada pal. em maiúsc.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</w:tr>
          </w:tbl>
          <w:p w14:paraId="4656EA08" w14:textId="77777777" w:rsidR="00251E6D" w:rsidRPr="0044016B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</w:p>
        </w:tc>
      </w:tr>
      <w:tr w:rsidR="00251E6D" w14:paraId="50D1236D" w14:textId="77777777" w:rsidTr="00303240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7EEEF3DC" w14:textId="77777777" w:rsidR="00251E6D" w:rsidRPr="00373F27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8"/>
                <w:szCs w:val="8"/>
              </w:rPr>
            </w:pPr>
          </w:p>
          <w:p w14:paraId="300E30AA" w14:textId="77777777" w:rsidR="00251E6D" w:rsidRPr="00892956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2B6DB968" w14:textId="77777777" w:rsidR="00251E6D" w:rsidRPr="0044016B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Data de nascimento do(a) herdeiro(a):</w:t>
            </w:r>
          </w:p>
        </w:tc>
        <w:tc>
          <w:tcPr>
            <w:tcW w:w="4821" w:type="dxa"/>
            <w:gridSpan w:val="2"/>
            <w:tcMar>
              <w:left w:w="57" w:type="dxa"/>
              <w:right w:w="57" w:type="dxa"/>
            </w:tcMar>
            <w:vAlign w:val="center"/>
          </w:tcPr>
          <w:p w14:paraId="2B6EA7D8" w14:textId="77777777" w:rsidR="00251E6D" w:rsidRPr="00373F27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8"/>
                <w:szCs w:val="8"/>
              </w:rPr>
            </w:pPr>
          </w:p>
          <w:p w14:paraId="4F29D3DF" w14:textId="77777777" w:rsidR="00251E6D" w:rsidRPr="00892956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12B1FA04" w14:textId="77777777" w:rsidR="00251E6D" w:rsidRPr="0044016B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Tem direito a superpreferência?</w:t>
            </w:r>
            <w:r>
              <w:rPr>
                <w:rFonts w:ascii="Arial Narrow" w:hAnsi="Arial Narrow" w:cstheme="minorHAnsi"/>
                <w:vertAlign w:val="superscript"/>
              </w:rPr>
              <w:t>*</w:t>
            </w:r>
          </w:p>
        </w:tc>
      </w:tr>
      <w:tr w:rsidR="00251E6D" w14:paraId="70F2E224" w14:textId="77777777" w:rsidTr="00303240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0248DA61" w14:textId="77777777" w:rsidR="00251E6D" w:rsidRPr="0044016B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Nascimento"/>
                  <w:enabled/>
                  <w:calcOnExit w:val="0"/>
                  <w:helpText w:type="text" w:val="Informe a data de nascimento do herdeiro, ou seja, do beneficiário que está sucedendo o &quot;de cujus&quot;."/>
                  <w:statusText w:type="text" w:val="Informe a data de nascimento do herdeiro, ou seja, do beneficiário que está sucedendo o &quot;de cujus&quot;."/>
                  <w:textInput>
                    <w:type w:val="number"/>
                    <w:maxLength w:val="10"/>
                    <w:format w:val="00.00.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4" w:type="dxa"/>
            <w:vAlign w:val="center"/>
          </w:tcPr>
          <w:p w14:paraId="3FEE5D2E" w14:textId="77777777" w:rsidR="00251E6D" w:rsidRPr="0044016B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 w:rsidRPr="00355071">
              <w:rPr>
                <w:rFonts w:ascii="Arial Narrow" w:eastAsia="MS Gothic" w:hAnsi="Arial Narrow" w:cstheme="minorHAnsi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5071">
              <w:rPr>
                <w:rFonts w:ascii="Arial Narrow" w:eastAsia="MS Gothic" w:hAnsi="Arial Narrow" w:cstheme="minorHAnsi"/>
              </w:rPr>
              <w:instrText xml:space="preserve"> FORMCHECKBOX </w:instrText>
            </w:r>
            <w:r w:rsidRPr="00355071">
              <w:rPr>
                <w:rFonts w:ascii="Arial Narrow" w:eastAsia="MS Gothic" w:hAnsi="Arial Narrow" w:cstheme="minorHAnsi"/>
              </w:rPr>
            </w:r>
            <w:r w:rsidRPr="00355071">
              <w:rPr>
                <w:rFonts w:ascii="Arial Narrow" w:eastAsia="MS Gothic" w:hAnsi="Arial Narrow" w:cstheme="minorHAnsi"/>
              </w:rPr>
              <w:fldChar w:fldCharType="separate"/>
            </w:r>
            <w:r w:rsidRPr="00355071">
              <w:rPr>
                <w:rFonts w:ascii="Arial Narrow" w:eastAsia="MS Gothic" w:hAnsi="Arial Narrow" w:cstheme="minorHAnsi"/>
              </w:rPr>
              <w:fldChar w:fldCharType="end"/>
            </w:r>
            <w:r>
              <w:rPr>
                <w:rFonts w:ascii="Arial Narrow" w:eastAsia="MS Gothic" w:hAnsi="Arial Narrow" w:cstheme="minorHAnsi"/>
              </w:rPr>
              <w:t xml:space="preserve"> </w:t>
            </w:r>
            <w:r>
              <w:rPr>
                <w:rFonts w:ascii="Arial Narrow" w:hAnsi="Arial Narrow" w:cstheme="minorHAnsi"/>
              </w:rPr>
              <w:t>Doença grave</w:t>
            </w:r>
          </w:p>
        </w:tc>
        <w:tc>
          <w:tcPr>
            <w:tcW w:w="2837" w:type="dxa"/>
            <w:vAlign w:val="center"/>
          </w:tcPr>
          <w:p w14:paraId="3679926B" w14:textId="77777777" w:rsidR="00251E6D" w:rsidRPr="0044016B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 w:rsidRPr="00355071">
              <w:rPr>
                <w:rFonts w:ascii="Arial Narrow" w:eastAsia="MS Gothic" w:hAnsi="Arial Narrow" w:cstheme="minorHAnsi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5071">
              <w:rPr>
                <w:rFonts w:ascii="Arial Narrow" w:eastAsia="MS Gothic" w:hAnsi="Arial Narrow" w:cstheme="minorHAnsi"/>
              </w:rPr>
              <w:instrText xml:space="preserve"> FORMCHECKBOX </w:instrText>
            </w:r>
            <w:r w:rsidRPr="00355071">
              <w:rPr>
                <w:rFonts w:ascii="Arial Narrow" w:eastAsia="MS Gothic" w:hAnsi="Arial Narrow" w:cstheme="minorHAnsi"/>
              </w:rPr>
            </w:r>
            <w:r w:rsidRPr="00355071">
              <w:rPr>
                <w:rFonts w:ascii="Arial Narrow" w:eastAsia="MS Gothic" w:hAnsi="Arial Narrow" w:cstheme="minorHAnsi"/>
              </w:rPr>
              <w:fldChar w:fldCharType="separate"/>
            </w:r>
            <w:r w:rsidRPr="00355071">
              <w:rPr>
                <w:rFonts w:ascii="Arial Narrow" w:eastAsia="MS Gothic" w:hAnsi="Arial Narrow" w:cstheme="minorHAnsi"/>
              </w:rPr>
              <w:fldChar w:fldCharType="end"/>
            </w:r>
            <w:r>
              <w:rPr>
                <w:rFonts w:ascii="Arial Narrow" w:eastAsia="MS Gothic" w:hAnsi="Arial Narrow" w:cstheme="minorHAnsi"/>
              </w:rPr>
              <w:t xml:space="preserve"> </w:t>
            </w:r>
            <w:r>
              <w:rPr>
                <w:rFonts w:ascii="Arial Narrow" w:hAnsi="Arial Narrow" w:cstheme="minorHAnsi"/>
              </w:rPr>
              <w:t>Deficiência</w:t>
            </w:r>
          </w:p>
        </w:tc>
      </w:tr>
      <w:tr w:rsidR="00251E6D" w14:paraId="10C437E5" w14:textId="77777777" w:rsidTr="00303240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30DA8606" w14:textId="77777777" w:rsidR="00251E6D" w:rsidRPr="00892956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4A547343" w14:textId="77777777" w:rsidR="00251E6D" w:rsidRPr="0044016B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Advogado do(a) herdeiro(a):</w:t>
            </w:r>
          </w:p>
        </w:tc>
        <w:tc>
          <w:tcPr>
            <w:tcW w:w="4821" w:type="dxa"/>
            <w:gridSpan w:val="2"/>
            <w:vAlign w:val="center"/>
          </w:tcPr>
          <w:p w14:paraId="24D6BE70" w14:textId="77777777" w:rsidR="00251E6D" w:rsidRPr="00892956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5D549425" w14:textId="77777777" w:rsidR="00251E6D" w:rsidRPr="0044016B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OAB do advogado do(a) herdeiro(a):</w:t>
            </w:r>
          </w:p>
        </w:tc>
      </w:tr>
      <w:tr w:rsidR="00251E6D" w14:paraId="53BB618C" w14:textId="77777777" w:rsidTr="00303240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52A1079C" w14:textId="77777777" w:rsidR="00251E6D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Advogado_sociedade"/>
                  <w:enabled/>
                  <w:calcOnExit w:val="0"/>
                  <w:helpText w:type="text" w:val="Informe o nome do advogado ou da sociedade de advogados que representa o herdeiro."/>
                  <w:statusText w:type="text" w:val="Informe o nome do advogado ou da sociedade de advogados que representa o herdeiro."/>
                  <w:textInput>
                    <w:maxLength w:val="120"/>
                    <w:format w:val="1ª letra de cada pal. em maiúsc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821" w:type="dxa"/>
            <w:gridSpan w:val="2"/>
            <w:vAlign w:val="center"/>
          </w:tcPr>
          <w:p w14:paraId="06ADC717" w14:textId="77777777" w:rsidR="00251E6D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OAB"/>
                  <w:enabled/>
                  <w:calcOnExit w:val="0"/>
                  <w:helpText w:type="text" w:val="Informe o número de OAB do advogado ou da sociedade de advogados que representa o herdeiro."/>
                  <w:statusText w:type="text" w:val="Informe o número de OAB do advogado ou da sociedade de advogados que representa o herdeiro."/>
                  <w:textInput>
                    <w:type w:val="number"/>
                    <w:maxLength w:val="7"/>
                    <w:format w:val="000.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D56108">
              <w:t>/</w:t>
            </w:r>
            <w:r>
              <w:fldChar w:fldCharType="begin">
                <w:ffData>
                  <w:name w:val="UF_OAB"/>
                  <w:enabled/>
                  <w:calcOnExit w:val="0"/>
                  <w:helpText w:type="text" w:val="Informe a unidade da federação vinculada à OAB do advogado."/>
                  <w:statusText w:type="text" w:val="Informe a unidade da federação vinculada à OAB do advogado."/>
                  <w:textInput>
                    <w:maxLength w:val="2"/>
                    <w:format w:val="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51E6D" w14:paraId="1D088549" w14:textId="77777777" w:rsidTr="00303240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569A076F" w14:textId="77777777" w:rsidR="00251E6D" w:rsidRPr="00892956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6E1C036A" w14:textId="77777777" w:rsidR="00251E6D" w:rsidRPr="0044016B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Advogado do(a) herdeiro(a):</w:t>
            </w:r>
          </w:p>
        </w:tc>
        <w:tc>
          <w:tcPr>
            <w:tcW w:w="4821" w:type="dxa"/>
            <w:gridSpan w:val="2"/>
            <w:vAlign w:val="center"/>
          </w:tcPr>
          <w:p w14:paraId="43BBEE65" w14:textId="77777777" w:rsidR="00251E6D" w:rsidRPr="00892956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1BB58052" w14:textId="77777777" w:rsidR="00251E6D" w:rsidRPr="0044016B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OAB do advogado do(a) herdeiro(a):</w:t>
            </w:r>
          </w:p>
        </w:tc>
      </w:tr>
      <w:tr w:rsidR="00251E6D" w14:paraId="592653A0" w14:textId="77777777" w:rsidTr="00303240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6AEDFD89" w14:textId="77777777" w:rsidR="00251E6D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Advogado_sociedade"/>
                  <w:enabled/>
                  <w:calcOnExit w:val="0"/>
                  <w:helpText w:type="text" w:val="Informe o nome do advogado ou da sociedade de advogados que representa o herdeiro."/>
                  <w:statusText w:type="text" w:val="Informe o nome do advogado ou da sociedade de advogados que representa o herdeiro."/>
                  <w:textInput>
                    <w:maxLength w:val="120"/>
                    <w:format w:val="1ª letra de cada pal. em maiúsc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821" w:type="dxa"/>
            <w:gridSpan w:val="2"/>
            <w:vAlign w:val="center"/>
          </w:tcPr>
          <w:p w14:paraId="47245D91" w14:textId="77777777" w:rsidR="00251E6D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OAB"/>
                  <w:enabled/>
                  <w:calcOnExit w:val="0"/>
                  <w:helpText w:type="text" w:val="Informe o número de OAB do advogado ou da sociedade de advogados que representa o herdeiro."/>
                  <w:statusText w:type="text" w:val="Informe o número de OAB do advogado ou da sociedade de advogados que representa o herdeiro."/>
                  <w:textInput>
                    <w:type w:val="number"/>
                    <w:maxLength w:val="7"/>
                    <w:format w:val="000.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D56108">
              <w:t>/</w:t>
            </w:r>
            <w:r>
              <w:fldChar w:fldCharType="begin">
                <w:ffData>
                  <w:name w:val="UF_OAB"/>
                  <w:enabled/>
                  <w:calcOnExit w:val="0"/>
                  <w:helpText w:type="text" w:val="Informe a unidade da federação vinculada à OAB do advogado."/>
                  <w:statusText w:type="text" w:val="Informe a unidade da federação vinculada à OAB do advogado."/>
                  <w:textInput>
                    <w:maxLength w:val="2"/>
                    <w:format w:val="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2E62F3B3" w14:textId="77777777" w:rsidR="00251E6D" w:rsidRDefault="00251E6D" w:rsidP="00251E6D">
      <w:pPr>
        <w:tabs>
          <w:tab w:val="left" w:pos="8136"/>
        </w:tabs>
        <w:rPr>
          <w:rFonts w:ascii="Arial Narrow" w:hAnsi="Arial Narrow" w:cstheme="minorHAnsi"/>
          <w:color w:val="274B46"/>
          <w:sz w:val="12"/>
          <w:szCs w:val="12"/>
        </w:rPr>
      </w:pPr>
    </w:p>
    <w:p w14:paraId="252BD3F3" w14:textId="77777777" w:rsidR="00251E6D" w:rsidRPr="00A5029A" w:rsidRDefault="00251E6D" w:rsidP="00251E6D">
      <w:pPr>
        <w:spacing w:line="360" w:lineRule="auto"/>
        <w:jc w:val="both"/>
        <w:rPr>
          <w:rFonts w:ascii="Arial Narrow" w:hAnsi="Arial Narrow" w:cstheme="minorHAnsi"/>
          <w:sz w:val="12"/>
          <w:szCs w:val="12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23E4F" w:themeFill="text2" w:themeFillShade="BF"/>
        <w:tblLook w:val="04A0" w:firstRow="1" w:lastRow="0" w:firstColumn="1" w:lastColumn="0" w:noHBand="0" w:noVBand="1"/>
      </w:tblPr>
      <w:tblGrid>
        <w:gridCol w:w="9062"/>
      </w:tblGrid>
      <w:tr w:rsidR="00251E6D" w14:paraId="3FD7B6C2" w14:textId="77777777" w:rsidTr="00303240">
        <w:tc>
          <w:tcPr>
            <w:tcW w:w="9062" w:type="dxa"/>
            <w:shd w:val="clear" w:color="auto" w:fill="323E4F" w:themeFill="text2" w:themeFillShade="BF"/>
          </w:tcPr>
          <w:p w14:paraId="1D6ED46A" w14:textId="77777777" w:rsidR="00251E6D" w:rsidRPr="00351C27" w:rsidRDefault="00251E6D" w:rsidP="00303240">
            <w:pPr>
              <w:spacing w:line="360" w:lineRule="auto"/>
              <w:jc w:val="both"/>
              <w:rPr>
                <w:rFonts w:ascii="Arial Narrow" w:hAnsi="Arial Narrow" w:cstheme="minorHAnsi"/>
                <w:sz w:val="2"/>
                <w:szCs w:val="2"/>
              </w:rPr>
            </w:pPr>
          </w:p>
        </w:tc>
      </w:tr>
    </w:tbl>
    <w:p w14:paraId="518AF88F" w14:textId="77777777" w:rsidR="00251E6D" w:rsidRDefault="00251E6D" w:rsidP="00251E6D">
      <w:pPr>
        <w:spacing w:line="360" w:lineRule="auto"/>
        <w:jc w:val="both"/>
        <w:rPr>
          <w:rFonts w:ascii="Arial Narrow" w:hAnsi="Arial Narrow" w:cstheme="minorHAnsi"/>
          <w:sz w:val="12"/>
          <w:szCs w:val="12"/>
        </w:rPr>
      </w:pPr>
    </w:p>
    <w:p w14:paraId="5B6E55BF" w14:textId="77777777" w:rsidR="00251E6D" w:rsidRDefault="00251E6D" w:rsidP="00251E6D">
      <w:pPr>
        <w:rPr>
          <w:rFonts w:ascii="Arial Narrow" w:hAnsi="Arial Narrow" w:cstheme="minorHAnsi"/>
          <w:color w:val="274B46"/>
          <w:sz w:val="12"/>
          <w:szCs w:val="12"/>
        </w:rPr>
      </w:pPr>
    </w:p>
    <w:tbl>
      <w:tblPr>
        <w:tblStyle w:val="Tabelacomgrade"/>
        <w:tblW w:w="90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1984"/>
        <w:gridCol w:w="2837"/>
      </w:tblGrid>
      <w:tr w:rsidR="00251E6D" w14:paraId="4D107720" w14:textId="77777777" w:rsidTr="00303240">
        <w:trPr>
          <w:trHeight w:val="340"/>
        </w:trPr>
        <w:tc>
          <w:tcPr>
            <w:tcW w:w="9074" w:type="dxa"/>
            <w:gridSpan w:val="3"/>
            <w:tcMar>
              <w:left w:w="57" w:type="dxa"/>
              <w:right w:w="57" w:type="dxa"/>
            </w:tcMar>
            <w:vAlign w:val="center"/>
          </w:tcPr>
          <w:p w14:paraId="32DC6B63" w14:textId="77777777" w:rsidR="00251E6D" w:rsidRPr="0044016B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Nome do(a) herdeiro(a) 5:</w:t>
            </w:r>
          </w:p>
        </w:tc>
      </w:tr>
      <w:tr w:rsidR="00251E6D" w14:paraId="040A0D2C" w14:textId="77777777" w:rsidTr="00303240">
        <w:trPr>
          <w:trHeight w:val="340"/>
        </w:trPr>
        <w:tc>
          <w:tcPr>
            <w:tcW w:w="9074" w:type="dxa"/>
            <w:gridSpan w:val="3"/>
            <w:tcMar>
              <w:left w:w="57" w:type="dxa"/>
              <w:right w:w="57" w:type="dxa"/>
            </w:tcMar>
            <w:vAlign w:val="center"/>
          </w:tcPr>
          <w:p w14:paraId="0BB6EF61" w14:textId="77777777" w:rsidR="00251E6D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Herdeiro"/>
                  <w:enabled/>
                  <w:calcOnExit w:val="0"/>
                  <w:helpText w:type="text" w:val="Informe o nome do herdeiro, ou seja, do beneficiário que está sucedendo o &quot;de cujus&quot;."/>
                  <w:statusText w:type="text" w:val="Informe o nome do herdeiro, ou seja, do beneficiário que está sucedendo o &quot;de cujus&quot;."/>
                  <w:textInput>
                    <w:maxLength w:val="120"/>
                    <w:format w:val="1ª letra de cada pal. em maiúsc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51E6D" w14:paraId="0604029C" w14:textId="77777777" w:rsidTr="00303240">
        <w:trPr>
          <w:trHeight w:val="259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10A7F58D" w14:textId="77777777" w:rsidR="00251E6D" w:rsidRPr="00892956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1683EE47" w14:textId="77777777" w:rsidR="00251E6D" w:rsidRPr="0044016B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CPF do(a) herdeiro(a):</w:t>
            </w:r>
          </w:p>
        </w:tc>
        <w:tc>
          <w:tcPr>
            <w:tcW w:w="4821" w:type="dxa"/>
            <w:gridSpan w:val="2"/>
            <w:tcMar>
              <w:left w:w="57" w:type="dxa"/>
              <w:right w:w="57" w:type="dxa"/>
            </w:tcMar>
            <w:vAlign w:val="center"/>
          </w:tcPr>
          <w:p w14:paraId="5E58DB47" w14:textId="77777777" w:rsidR="00251E6D" w:rsidRPr="00892956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11E1298F" w14:textId="77777777" w:rsidR="00251E6D" w:rsidRPr="0044016B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Quinhão herdado (%):</w:t>
            </w:r>
          </w:p>
        </w:tc>
      </w:tr>
      <w:tr w:rsidR="00251E6D" w14:paraId="58E98963" w14:textId="77777777" w:rsidTr="00303240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62E4BBDD" w14:textId="77777777" w:rsidR="00251E6D" w:rsidRPr="0044016B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"/>
                  <w:enabled/>
                  <w:calcOnExit w:val="0"/>
                  <w:helpText w:type="text" w:val="Informe o CPF do herdeiro, ou seja, do beneficiário que está sucedendo o &quot;de cujus&quot;."/>
                  <w:statusText w:type="text" w:val="Informe o CPF do herdeiro, ou seja, do beneficiário que está sucedendo o &quot;de cujus&quot;."/>
                  <w:textInput>
                    <w:type w:val="number"/>
                    <w:maxLength w:val="14"/>
                    <w:format w:val="000.000.000-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821" w:type="dxa"/>
            <w:gridSpan w:val="2"/>
            <w:tcMar>
              <w:left w:w="57" w:type="dxa"/>
              <w:right w:w="57" w:type="dxa"/>
            </w:tcMar>
            <w:vAlign w:val="center"/>
          </w:tcPr>
          <w:p w14:paraId="7C07F907" w14:textId="77777777" w:rsidR="00251E6D" w:rsidRPr="0044016B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Quinhão_herdado"/>
                  <w:enabled/>
                  <w:calcOnExit w:val="0"/>
                  <w:helpText w:type="text" w:val="Informe o quinhão herdado pelo herdeiro, ou seja, pelo beneficiário que está sucedendo o &quot;de cujus&quot;."/>
                  <w:statusText w:type="text" w:val="Informe o quinhão herdado pelo herdeiro, ou seja, pelo beneficiário que está sucedendo o &quot;de cujus&quot;."/>
                  <w:textInput>
                    <w:type w:val="number"/>
                    <w:maxLength w:val="5"/>
                    <w:format w:val="00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D56108">
              <w:t>%</w:t>
            </w:r>
          </w:p>
        </w:tc>
      </w:tr>
      <w:tr w:rsidR="00251E6D" w14:paraId="238F5331" w14:textId="77777777" w:rsidTr="00303240">
        <w:trPr>
          <w:trHeight w:val="340"/>
        </w:trPr>
        <w:tc>
          <w:tcPr>
            <w:tcW w:w="9074" w:type="dxa"/>
            <w:gridSpan w:val="3"/>
            <w:tcMar>
              <w:left w:w="57" w:type="dxa"/>
              <w:right w:w="57" w:type="dxa"/>
            </w:tcMar>
            <w:vAlign w:val="center"/>
          </w:tcPr>
          <w:p w14:paraId="124880F2" w14:textId="77777777" w:rsidR="00251E6D" w:rsidRPr="00892956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02877F90" w14:textId="77777777" w:rsidR="00251E6D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Grau de parentesco do(a) herdeiro(a) com relação ao “</w:t>
            </w:r>
            <w:r w:rsidRPr="00E076C9">
              <w:rPr>
                <w:rFonts w:ascii="Arial Narrow" w:hAnsi="Arial Narrow" w:cstheme="minorHAnsi"/>
                <w:i/>
                <w:iCs/>
              </w:rPr>
              <w:t>de cujus</w:t>
            </w:r>
            <w:r>
              <w:rPr>
                <w:rFonts w:ascii="Arial Narrow" w:hAnsi="Arial Narrow" w:cstheme="minorHAnsi"/>
              </w:rPr>
              <w:t>”:</w:t>
            </w:r>
          </w:p>
          <w:p w14:paraId="23355AE8" w14:textId="77777777" w:rsidR="00251E6D" w:rsidRPr="00212E37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4"/>
                <w:szCs w:val="4"/>
              </w:rPr>
            </w:pPr>
          </w:p>
          <w:tbl>
            <w:tblPr>
              <w:tblStyle w:val="Tabelacomgrad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1641"/>
              <w:gridCol w:w="2127"/>
              <w:gridCol w:w="1275"/>
              <w:gridCol w:w="2117"/>
              <w:gridCol w:w="1790"/>
            </w:tblGrid>
            <w:tr w:rsidR="00251E6D" w14:paraId="7B73BB81" w14:textId="77777777" w:rsidTr="00303240">
              <w:tc>
                <w:tcPr>
                  <w:tcW w:w="1641" w:type="dxa"/>
                  <w:shd w:val="clear" w:color="auto" w:fill="F2F2F2" w:themeFill="background1" w:themeFillShade="F2"/>
                </w:tcPr>
                <w:p w14:paraId="50ED3479" w14:textId="77777777" w:rsidR="00251E6D" w:rsidRDefault="00251E6D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Viúvo(a)</w:t>
                  </w:r>
                </w:p>
              </w:tc>
              <w:tc>
                <w:tcPr>
                  <w:tcW w:w="2127" w:type="dxa"/>
                  <w:shd w:val="clear" w:color="auto" w:fill="F2F2F2" w:themeFill="background1" w:themeFillShade="F2"/>
                </w:tcPr>
                <w:p w14:paraId="3702EDA9" w14:textId="77777777" w:rsidR="00251E6D" w:rsidRDefault="00251E6D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Filho(a)</w:t>
                  </w:r>
                </w:p>
              </w:tc>
              <w:tc>
                <w:tcPr>
                  <w:tcW w:w="1275" w:type="dxa"/>
                  <w:shd w:val="clear" w:color="auto" w:fill="F2F2F2" w:themeFill="background1" w:themeFillShade="F2"/>
                </w:tcPr>
                <w:p w14:paraId="06642EDC" w14:textId="77777777" w:rsidR="00251E6D" w:rsidRDefault="00251E6D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Neto(a)</w:t>
                  </w:r>
                </w:p>
              </w:tc>
              <w:tc>
                <w:tcPr>
                  <w:tcW w:w="2117" w:type="dxa"/>
                  <w:shd w:val="clear" w:color="auto" w:fill="F2F2F2" w:themeFill="background1" w:themeFillShade="F2"/>
                </w:tcPr>
                <w:p w14:paraId="4C6665D1" w14:textId="77777777" w:rsidR="00251E6D" w:rsidRDefault="00251E6D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Pai/Mãe</w:t>
                  </w:r>
                </w:p>
              </w:tc>
              <w:tc>
                <w:tcPr>
                  <w:tcW w:w="1790" w:type="dxa"/>
                  <w:shd w:val="clear" w:color="auto" w:fill="F2F2F2" w:themeFill="background1" w:themeFillShade="F2"/>
                </w:tcPr>
                <w:p w14:paraId="0F5CF019" w14:textId="77777777" w:rsidR="00251E6D" w:rsidRDefault="00251E6D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Irmão(ã)</w:t>
                  </w:r>
                </w:p>
              </w:tc>
            </w:tr>
            <w:tr w:rsidR="00251E6D" w14:paraId="371BE304" w14:textId="77777777" w:rsidTr="00303240">
              <w:tc>
                <w:tcPr>
                  <w:tcW w:w="1641" w:type="dxa"/>
                  <w:shd w:val="clear" w:color="auto" w:fill="F2F2F2" w:themeFill="background1" w:themeFillShade="F2"/>
                </w:tcPr>
                <w:p w14:paraId="21ED4E8F" w14:textId="77777777" w:rsidR="00251E6D" w:rsidRDefault="00251E6D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Sobrinho(a)</w:t>
                  </w:r>
                </w:p>
              </w:tc>
              <w:tc>
                <w:tcPr>
                  <w:tcW w:w="2127" w:type="dxa"/>
                  <w:shd w:val="clear" w:color="auto" w:fill="F2F2F2" w:themeFill="background1" w:themeFillShade="F2"/>
                </w:tcPr>
                <w:p w14:paraId="27EB7FD2" w14:textId="77777777" w:rsidR="00251E6D" w:rsidRDefault="00251E6D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Testamentário(a)</w:t>
                  </w:r>
                </w:p>
              </w:tc>
              <w:tc>
                <w:tcPr>
                  <w:tcW w:w="1275" w:type="dxa"/>
                  <w:shd w:val="clear" w:color="auto" w:fill="F2F2F2" w:themeFill="background1" w:themeFillShade="F2"/>
                </w:tcPr>
                <w:p w14:paraId="109353CA" w14:textId="77777777" w:rsidR="00251E6D" w:rsidRDefault="00251E6D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Outro</w:t>
                  </w:r>
                </w:p>
              </w:tc>
              <w:tc>
                <w:tcPr>
                  <w:tcW w:w="2117" w:type="dxa"/>
                  <w:shd w:val="clear" w:color="auto" w:fill="F2F2F2" w:themeFill="background1" w:themeFillShade="F2"/>
                </w:tcPr>
                <w:p w14:paraId="7F021E35" w14:textId="77777777" w:rsidR="00251E6D" w:rsidRDefault="00251E6D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t>Se outro, especificar:</w:t>
                  </w:r>
                </w:p>
              </w:tc>
              <w:tc>
                <w:tcPr>
                  <w:tcW w:w="1790" w:type="dxa"/>
                  <w:shd w:val="clear" w:color="auto" w:fill="F2F2F2" w:themeFill="background1" w:themeFillShade="F2"/>
                </w:tcPr>
                <w:p w14:paraId="0F4DCF71" w14:textId="77777777" w:rsidR="00251E6D" w:rsidRDefault="00251E6D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fldChar w:fldCharType="begin">
                      <w:ffData>
                        <w:name w:val="Parentesco"/>
                        <w:enabled/>
                        <w:calcOnExit w:val="0"/>
                        <w:helpText w:type="text" w:val="Se o grau de parentesco do herdeiro não for algum dos demonstrados, especificar."/>
                        <w:statusText w:type="text" w:val="Se o grau de parentesco do herdeiro não for algum dos demonstrados, especificar."/>
                        <w:textInput>
                          <w:maxLength w:val="55"/>
                          <w:format w:val="1ª letra de cada pal. em maiúsc.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</w:tr>
          </w:tbl>
          <w:p w14:paraId="43E0D670" w14:textId="77777777" w:rsidR="00251E6D" w:rsidRPr="0044016B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</w:p>
        </w:tc>
      </w:tr>
      <w:tr w:rsidR="00251E6D" w14:paraId="3516852B" w14:textId="77777777" w:rsidTr="00303240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4C7743BC" w14:textId="77777777" w:rsidR="00251E6D" w:rsidRPr="00373F27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8"/>
                <w:szCs w:val="8"/>
              </w:rPr>
            </w:pPr>
          </w:p>
          <w:p w14:paraId="166E6156" w14:textId="77777777" w:rsidR="00251E6D" w:rsidRPr="00892956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2398D226" w14:textId="77777777" w:rsidR="00251E6D" w:rsidRPr="0044016B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Data de nascimento do(a) herdeiro(a):</w:t>
            </w:r>
          </w:p>
        </w:tc>
        <w:tc>
          <w:tcPr>
            <w:tcW w:w="4821" w:type="dxa"/>
            <w:gridSpan w:val="2"/>
            <w:tcMar>
              <w:left w:w="57" w:type="dxa"/>
              <w:right w:w="57" w:type="dxa"/>
            </w:tcMar>
            <w:vAlign w:val="center"/>
          </w:tcPr>
          <w:p w14:paraId="38C2AE3B" w14:textId="77777777" w:rsidR="00251E6D" w:rsidRPr="00373F27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8"/>
                <w:szCs w:val="8"/>
              </w:rPr>
            </w:pPr>
          </w:p>
          <w:p w14:paraId="1FA2F0A4" w14:textId="77777777" w:rsidR="00251E6D" w:rsidRPr="00892956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48F689F0" w14:textId="77777777" w:rsidR="00251E6D" w:rsidRPr="0044016B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Tem direito a superpreferência?</w:t>
            </w:r>
            <w:r>
              <w:rPr>
                <w:rFonts w:ascii="Arial Narrow" w:hAnsi="Arial Narrow" w:cstheme="minorHAnsi"/>
                <w:vertAlign w:val="superscript"/>
              </w:rPr>
              <w:t>*</w:t>
            </w:r>
          </w:p>
        </w:tc>
      </w:tr>
      <w:tr w:rsidR="00251E6D" w14:paraId="27245164" w14:textId="77777777" w:rsidTr="00303240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3BFF9950" w14:textId="77777777" w:rsidR="00251E6D" w:rsidRPr="0044016B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Nascimento"/>
                  <w:enabled/>
                  <w:calcOnExit w:val="0"/>
                  <w:helpText w:type="text" w:val="Informe a data de nascimento do herdeiro, ou seja, do beneficiário que está sucedendo o &quot;de cujus&quot;."/>
                  <w:statusText w:type="text" w:val="Informe a data de nascimento do herdeiro, ou seja, do beneficiário que está sucedendo o &quot;de cujus&quot;."/>
                  <w:textInput>
                    <w:type w:val="number"/>
                    <w:maxLength w:val="10"/>
                    <w:format w:val="00.00.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4" w:type="dxa"/>
            <w:vAlign w:val="center"/>
          </w:tcPr>
          <w:p w14:paraId="57A971F8" w14:textId="77777777" w:rsidR="00251E6D" w:rsidRPr="0044016B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 w:rsidRPr="00355071">
              <w:rPr>
                <w:rFonts w:ascii="Arial Narrow" w:eastAsia="MS Gothic" w:hAnsi="Arial Narrow" w:cstheme="minorHAnsi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5071">
              <w:rPr>
                <w:rFonts w:ascii="Arial Narrow" w:eastAsia="MS Gothic" w:hAnsi="Arial Narrow" w:cstheme="minorHAnsi"/>
              </w:rPr>
              <w:instrText xml:space="preserve"> FORMCHECKBOX </w:instrText>
            </w:r>
            <w:r w:rsidRPr="00355071">
              <w:rPr>
                <w:rFonts w:ascii="Arial Narrow" w:eastAsia="MS Gothic" w:hAnsi="Arial Narrow" w:cstheme="minorHAnsi"/>
              </w:rPr>
            </w:r>
            <w:r w:rsidRPr="00355071">
              <w:rPr>
                <w:rFonts w:ascii="Arial Narrow" w:eastAsia="MS Gothic" w:hAnsi="Arial Narrow" w:cstheme="minorHAnsi"/>
              </w:rPr>
              <w:fldChar w:fldCharType="separate"/>
            </w:r>
            <w:r w:rsidRPr="00355071">
              <w:rPr>
                <w:rFonts w:ascii="Arial Narrow" w:eastAsia="MS Gothic" w:hAnsi="Arial Narrow" w:cstheme="minorHAnsi"/>
              </w:rPr>
              <w:fldChar w:fldCharType="end"/>
            </w:r>
            <w:r>
              <w:rPr>
                <w:rFonts w:ascii="Arial Narrow" w:eastAsia="MS Gothic" w:hAnsi="Arial Narrow" w:cstheme="minorHAnsi"/>
              </w:rPr>
              <w:t xml:space="preserve"> </w:t>
            </w:r>
            <w:r>
              <w:rPr>
                <w:rFonts w:ascii="Arial Narrow" w:hAnsi="Arial Narrow" w:cstheme="minorHAnsi"/>
              </w:rPr>
              <w:t>Doença grave</w:t>
            </w:r>
          </w:p>
        </w:tc>
        <w:tc>
          <w:tcPr>
            <w:tcW w:w="2837" w:type="dxa"/>
            <w:vAlign w:val="center"/>
          </w:tcPr>
          <w:p w14:paraId="1A86241E" w14:textId="77777777" w:rsidR="00251E6D" w:rsidRPr="0044016B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 w:rsidRPr="00355071">
              <w:rPr>
                <w:rFonts w:ascii="Arial Narrow" w:eastAsia="MS Gothic" w:hAnsi="Arial Narrow" w:cstheme="minorHAnsi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5071">
              <w:rPr>
                <w:rFonts w:ascii="Arial Narrow" w:eastAsia="MS Gothic" w:hAnsi="Arial Narrow" w:cstheme="minorHAnsi"/>
              </w:rPr>
              <w:instrText xml:space="preserve"> FORMCHECKBOX </w:instrText>
            </w:r>
            <w:r w:rsidRPr="00355071">
              <w:rPr>
                <w:rFonts w:ascii="Arial Narrow" w:eastAsia="MS Gothic" w:hAnsi="Arial Narrow" w:cstheme="minorHAnsi"/>
              </w:rPr>
            </w:r>
            <w:r w:rsidRPr="00355071">
              <w:rPr>
                <w:rFonts w:ascii="Arial Narrow" w:eastAsia="MS Gothic" w:hAnsi="Arial Narrow" w:cstheme="minorHAnsi"/>
              </w:rPr>
              <w:fldChar w:fldCharType="separate"/>
            </w:r>
            <w:r w:rsidRPr="00355071">
              <w:rPr>
                <w:rFonts w:ascii="Arial Narrow" w:eastAsia="MS Gothic" w:hAnsi="Arial Narrow" w:cstheme="minorHAnsi"/>
              </w:rPr>
              <w:fldChar w:fldCharType="end"/>
            </w:r>
            <w:r>
              <w:rPr>
                <w:rFonts w:ascii="Arial Narrow" w:eastAsia="MS Gothic" w:hAnsi="Arial Narrow" w:cstheme="minorHAnsi"/>
              </w:rPr>
              <w:t xml:space="preserve"> </w:t>
            </w:r>
            <w:r>
              <w:rPr>
                <w:rFonts w:ascii="Arial Narrow" w:hAnsi="Arial Narrow" w:cstheme="minorHAnsi"/>
              </w:rPr>
              <w:t>Deficiência</w:t>
            </w:r>
          </w:p>
        </w:tc>
      </w:tr>
      <w:tr w:rsidR="00251E6D" w14:paraId="05980721" w14:textId="77777777" w:rsidTr="00303240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37532F89" w14:textId="77777777" w:rsidR="00251E6D" w:rsidRPr="00892956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0D537C2E" w14:textId="77777777" w:rsidR="00251E6D" w:rsidRPr="0044016B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Advogado do(a) herdeiro(a):</w:t>
            </w:r>
          </w:p>
        </w:tc>
        <w:tc>
          <w:tcPr>
            <w:tcW w:w="4821" w:type="dxa"/>
            <w:gridSpan w:val="2"/>
            <w:vAlign w:val="center"/>
          </w:tcPr>
          <w:p w14:paraId="56CFA948" w14:textId="77777777" w:rsidR="00251E6D" w:rsidRPr="00892956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779E0E50" w14:textId="77777777" w:rsidR="00251E6D" w:rsidRPr="0044016B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OAB do advogado do(a) herdeiro(a):</w:t>
            </w:r>
          </w:p>
        </w:tc>
      </w:tr>
      <w:tr w:rsidR="00251E6D" w14:paraId="2A3A64F9" w14:textId="77777777" w:rsidTr="00303240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34563E67" w14:textId="77777777" w:rsidR="00251E6D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Advogado_sociedade"/>
                  <w:enabled/>
                  <w:calcOnExit w:val="0"/>
                  <w:helpText w:type="text" w:val="Informe o nome do advogado ou da sociedade de advogados que representa o herdeiro."/>
                  <w:statusText w:type="text" w:val="Informe o nome do advogado ou da sociedade de advogados que representa o herdeiro."/>
                  <w:textInput>
                    <w:maxLength w:val="120"/>
                    <w:format w:val="1ª letra de cada pal. em maiúsc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821" w:type="dxa"/>
            <w:gridSpan w:val="2"/>
            <w:vAlign w:val="center"/>
          </w:tcPr>
          <w:p w14:paraId="6BA4BED8" w14:textId="77777777" w:rsidR="00251E6D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OAB"/>
                  <w:enabled/>
                  <w:calcOnExit w:val="0"/>
                  <w:helpText w:type="text" w:val="Informe o número de OAB do advogado ou da sociedade de advogados que representa o herdeiro."/>
                  <w:statusText w:type="text" w:val="Informe o número de OAB do advogado ou da sociedade de advogados que representa o herdeiro."/>
                  <w:textInput>
                    <w:type w:val="number"/>
                    <w:maxLength w:val="7"/>
                    <w:format w:val="000.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D56108">
              <w:t>/</w:t>
            </w:r>
            <w:r>
              <w:fldChar w:fldCharType="begin">
                <w:ffData>
                  <w:name w:val="UF_OAB"/>
                  <w:enabled/>
                  <w:calcOnExit w:val="0"/>
                  <w:helpText w:type="text" w:val="Informe a unidade da federação vinculada à OAB do advogado."/>
                  <w:statusText w:type="text" w:val="Informe a unidade da federação vinculada à OAB do advogado."/>
                  <w:textInput>
                    <w:maxLength w:val="2"/>
                    <w:format w:val="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51E6D" w14:paraId="187B5B3D" w14:textId="77777777" w:rsidTr="00303240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1D406BB7" w14:textId="77777777" w:rsidR="00251E6D" w:rsidRPr="00892956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4B711B5B" w14:textId="77777777" w:rsidR="00251E6D" w:rsidRPr="0044016B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Advogado do(a) herdeiro(a):</w:t>
            </w:r>
          </w:p>
        </w:tc>
        <w:tc>
          <w:tcPr>
            <w:tcW w:w="4821" w:type="dxa"/>
            <w:gridSpan w:val="2"/>
            <w:vAlign w:val="center"/>
          </w:tcPr>
          <w:p w14:paraId="4D333DA9" w14:textId="77777777" w:rsidR="00251E6D" w:rsidRPr="00892956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41D160CC" w14:textId="77777777" w:rsidR="00251E6D" w:rsidRPr="0044016B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OAB do advogado do(a) herdeiro(a):</w:t>
            </w:r>
          </w:p>
        </w:tc>
      </w:tr>
      <w:tr w:rsidR="00251E6D" w14:paraId="420478B6" w14:textId="77777777" w:rsidTr="00303240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4F67E091" w14:textId="77777777" w:rsidR="00251E6D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Advogado_sociedade"/>
                  <w:enabled/>
                  <w:calcOnExit w:val="0"/>
                  <w:helpText w:type="text" w:val="Informe o nome do advogado ou da sociedade de advogados que representa o herdeiro."/>
                  <w:statusText w:type="text" w:val="Informe o nome do advogado ou da sociedade de advogados que representa o herdeiro."/>
                  <w:textInput>
                    <w:maxLength w:val="120"/>
                    <w:format w:val="1ª letra de cada pal. em maiúsc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821" w:type="dxa"/>
            <w:gridSpan w:val="2"/>
            <w:vAlign w:val="center"/>
          </w:tcPr>
          <w:p w14:paraId="5F1EF75C" w14:textId="77777777" w:rsidR="00251E6D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OAB"/>
                  <w:enabled/>
                  <w:calcOnExit w:val="0"/>
                  <w:helpText w:type="text" w:val="Informe o número de OAB do advogado ou da sociedade de advogados que representa o herdeiro."/>
                  <w:statusText w:type="text" w:val="Informe o número de OAB do advogado ou da sociedade de advogados que representa o herdeiro."/>
                  <w:textInput>
                    <w:type w:val="number"/>
                    <w:maxLength w:val="7"/>
                    <w:format w:val="000.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D56108">
              <w:t>/</w:t>
            </w:r>
            <w:r>
              <w:fldChar w:fldCharType="begin">
                <w:ffData>
                  <w:name w:val="UF_OAB"/>
                  <w:enabled/>
                  <w:calcOnExit w:val="0"/>
                  <w:helpText w:type="text" w:val="Informe a unidade da federação vinculada à OAB do advogado."/>
                  <w:statusText w:type="text" w:val="Informe a unidade da federação vinculada à OAB do advogado."/>
                  <w:textInput>
                    <w:maxLength w:val="2"/>
                    <w:format w:val="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0CC068A1" w14:textId="77777777" w:rsidR="00690D59" w:rsidRPr="00351C27" w:rsidRDefault="00690D59" w:rsidP="00690D59">
      <w:pPr>
        <w:tabs>
          <w:tab w:val="left" w:pos="8136"/>
        </w:tabs>
        <w:rPr>
          <w:rFonts w:ascii="Arial Narrow" w:hAnsi="Arial Narrow" w:cstheme="minorHAnsi"/>
          <w:color w:val="274B46"/>
          <w:sz w:val="4"/>
          <w:szCs w:val="4"/>
        </w:rPr>
      </w:pPr>
    </w:p>
    <w:p w14:paraId="21EECE4C" w14:textId="77777777" w:rsidR="00690D59" w:rsidRDefault="00690D59" w:rsidP="003F6669">
      <w:pPr>
        <w:rPr>
          <w:rFonts w:ascii="Arial Narrow" w:hAnsi="Arial Narrow" w:cstheme="minorHAnsi"/>
          <w:color w:val="274B46"/>
          <w:sz w:val="4"/>
          <w:szCs w:val="4"/>
        </w:rPr>
      </w:pPr>
    </w:p>
    <w:p w14:paraId="4C00A449" w14:textId="77777777" w:rsidR="00520D07" w:rsidRDefault="00520D07" w:rsidP="00690D59">
      <w:pPr>
        <w:jc w:val="center"/>
        <w:rPr>
          <w:rFonts w:ascii="Arial Narrow" w:hAnsi="Arial Narrow" w:cstheme="minorHAnsi"/>
          <w:b/>
          <w:bCs/>
          <w:u w:val="single"/>
        </w:rPr>
      </w:pPr>
    </w:p>
    <w:p w14:paraId="7CB73C6F" w14:textId="77777777" w:rsidR="00520D07" w:rsidRDefault="00520D07" w:rsidP="00690D59">
      <w:pPr>
        <w:jc w:val="center"/>
        <w:rPr>
          <w:rFonts w:ascii="Arial Narrow" w:hAnsi="Arial Narrow" w:cstheme="minorHAnsi"/>
          <w:b/>
          <w:bCs/>
          <w:u w:val="single"/>
        </w:rPr>
      </w:pPr>
    </w:p>
    <w:p w14:paraId="52CD3AC5" w14:textId="77777777" w:rsidR="00520D07" w:rsidRDefault="00520D07" w:rsidP="00690D59">
      <w:pPr>
        <w:jc w:val="center"/>
        <w:rPr>
          <w:rFonts w:ascii="Arial Narrow" w:hAnsi="Arial Narrow" w:cstheme="minorHAnsi"/>
          <w:b/>
          <w:bCs/>
          <w:u w:val="single"/>
        </w:rPr>
      </w:pPr>
    </w:p>
    <w:p w14:paraId="137DB2B4" w14:textId="77777777" w:rsidR="00520D07" w:rsidRDefault="00520D07" w:rsidP="00690D59">
      <w:pPr>
        <w:jc w:val="center"/>
        <w:rPr>
          <w:rFonts w:ascii="Arial Narrow" w:hAnsi="Arial Narrow" w:cstheme="minorHAnsi"/>
          <w:b/>
          <w:bCs/>
          <w:u w:val="single"/>
        </w:rPr>
      </w:pPr>
    </w:p>
    <w:p w14:paraId="47E14FE9" w14:textId="77777777" w:rsidR="00520D07" w:rsidRDefault="00520D07" w:rsidP="00520D07">
      <w:pPr>
        <w:jc w:val="center"/>
        <w:rPr>
          <w:rFonts w:ascii="Arial Narrow" w:hAnsi="Arial Narrow" w:cstheme="minorHAnsi"/>
          <w:b/>
          <w:bCs/>
          <w:u w:val="single"/>
        </w:rPr>
      </w:pPr>
      <w:r w:rsidRPr="00F7463E">
        <w:rPr>
          <w:rFonts w:ascii="Arial Narrow" w:hAnsi="Arial Narrow" w:cstheme="minorHAnsi"/>
          <w:b/>
          <w:bCs/>
          <w:u w:val="single"/>
        </w:rPr>
        <w:t xml:space="preserve">FORMULÁRIO DE </w:t>
      </w:r>
      <w:r>
        <w:rPr>
          <w:rFonts w:ascii="Arial Narrow" w:hAnsi="Arial Narrow" w:cstheme="minorHAnsi"/>
          <w:b/>
          <w:bCs/>
          <w:u w:val="single"/>
        </w:rPr>
        <w:t>REQUERIMENTO DE HABILITAÇÃO DE HERDEIROS</w:t>
      </w:r>
    </w:p>
    <w:p w14:paraId="29C388DE" w14:textId="0F148B00" w:rsidR="00520D07" w:rsidRDefault="00520D07" w:rsidP="00520D07">
      <w:pPr>
        <w:jc w:val="center"/>
        <w:rPr>
          <w:rFonts w:ascii="Arial Narrow" w:hAnsi="Arial Narrow" w:cstheme="minorHAnsi"/>
          <w:b/>
          <w:bCs/>
          <w:u w:val="single"/>
        </w:rPr>
      </w:pPr>
      <w:r>
        <w:rPr>
          <w:rFonts w:ascii="Arial Narrow" w:hAnsi="Arial Narrow" w:cstheme="minorHAnsi"/>
          <w:b/>
          <w:bCs/>
          <w:u w:val="single"/>
        </w:rPr>
        <w:t xml:space="preserve">7 OU 8 HERDEIROS </w:t>
      </w:r>
      <w:r w:rsidR="00DA5ECB">
        <w:rPr>
          <w:rFonts w:ascii="Arial Narrow" w:hAnsi="Arial Narrow" w:cstheme="minorHAnsi"/>
          <w:b/>
          <w:bCs/>
          <w:u w:val="single"/>
        </w:rPr>
        <w:t xml:space="preserve">- </w:t>
      </w:r>
      <w:r>
        <w:rPr>
          <w:rFonts w:ascii="Arial Narrow" w:hAnsi="Arial Narrow" w:cstheme="minorHAnsi"/>
          <w:b/>
          <w:bCs/>
          <w:u w:val="single"/>
        </w:rPr>
        <w:t>PÁG. 4</w:t>
      </w:r>
      <w:r w:rsidR="00DA5ECB">
        <w:rPr>
          <w:rFonts w:ascii="Arial Narrow" w:hAnsi="Arial Narrow" w:cstheme="minorHAnsi"/>
          <w:b/>
          <w:bCs/>
          <w:u w:val="single"/>
        </w:rPr>
        <w:t>/6</w:t>
      </w:r>
    </w:p>
    <w:p w14:paraId="54B31290" w14:textId="77777777" w:rsidR="00251E6D" w:rsidRPr="00BA00C2" w:rsidRDefault="00251E6D" w:rsidP="00251E6D">
      <w:pPr>
        <w:spacing w:line="360" w:lineRule="auto"/>
        <w:jc w:val="both"/>
        <w:rPr>
          <w:rFonts w:ascii="Arial Narrow" w:hAnsi="Arial Narrow" w:cstheme="minorHAnsi"/>
        </w:rPr>
      </w:pPr>
      <w:r w:rsidRPr="00BA00C2">
        <w:rPr>
          <w:rFonts w:ascii="Arial Narrow" w:hAnsi="Arial Narrow" w:cstheme="minorHAnsi"/>
          <w:color w:val="274B46"/>
        </w:rPr>
        <w:tab/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23E4F" w:themeFill="text2" w:themeFillShade="BF"/>
        <w:tblLook w:val="04A0" w:firstRow="1" w:lastRow="0" w:firstColumn="1" w:lastColumn="0" w:noHBand="0" w:noVBand="1"/>
      </w:tblPr>
      <w:tblGrid>
        <w:gridCol w:w="9062"/>
      </w:tblGrid>
      <w:tr w:rsidR="00251E6D" w14:paraId="3478911A" w14:textId="77777777" w:rsidTr="00303240">
        <w:tc>
          <w:tcPr>
            <w:tcW w:w="9062" w:type="dxa"/>
            <w:shd w:val="clear" w:color="auto" w:fill="323E4F" w:themeFill="text2" w:themeFillShade="BF"/>
          </w:tcPr>
          <w:p w14:paraId="74DBEF4F" w14:textId="77777777" w:rsidR="00251E6D" w:rsidRPr="00351C27" w:rsidRDefault="00251E6D" w:rsidP="00303240">
            <w:pPr>
              <w:spacing w:line="360" w:lineRule="auto"/>
              <w:jc w:val="both"/>
              <w:rPr>
                <w:rFonts w:ascii="Arial Narrow" w:hAnsi="Arial Narrow" w:cstheme="minorHAnsi"/>
                <w:sz w:val="2"/>
                <w:szCs w:val="2"/>
              </w:rPr>
            </w:pPr>
          </w:p>
        </w:tc>
      </w:tr>
    </w:tbl>
    <w:p w14:paraId="10635F66" w14:textId="77777777" w:rsidR="00251E6D" w:rsidRDefault="00251E6D" w:rsidP="00251E6D">
      <w:pPr>
        <w:spacing w:line="360" w:lineRule="auto"/>
        <w:jc w:val="both"/>
        <w:rPr>
          <w:rFonts w:ascii="Arial Narrow" w:hAnsi="Arial Narrow" w:cstheme="minorHAnsi"/>
          <w:sz w:val="12"/>
          <w:szCs w:val="12"/>
        </w:rPr>
      </w:pPr>
    </w:p>
    <w:tbl>
      <w:tblPr>
        <w:tblStyle w:val="Tabelacomgrade"/>
        <w:tblW w:w="90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1984"/>
        <w:gridCol w:w="2837"/>
      </w:tblGrid>
      <w:tr w:rsidR="00251E6D" w14:paraId="3AFE51FF" w14:textId="77777777" w:rsidTr="00303240">
        <w:trPr>
          <w:trHeight w:val="340"/>
        </w:trPr>
        <w:tc>
          <w:tcPr>
            <w:tcW w:w="9074" w:type="dxa"/>
            <w:gridSpan w:val="3"/>
            <w:tcMar>
              <w:left w:w="57" w:type="dxa"/>
              <w:right w:w="57" w:type="dxa"/>
            </w:tcMar>
            <w:vAlign w:val="center"/>
          </w:tcPr>
          <w:p w14:paraId="4F4F946F" w14:textId="00A493FE" w:rsidR="00251E6D" w:rsidRPr="0044016B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Nome do(a) herdeiro(a) 6:</w:t>
            </w:r>
          </w:p>
        </w:tc>
      </w:tr>
      <w:tr w:rsidR="00251E6D" w14:paraId="13A061D5" w14:textId="77777777" w:rsidTr="00303240">
        <w:trPr>
          <w:trHeight w:val="340"/>
        </w:trPr>
        <w:tc>
          <w:tcPr>
            <w:tcW w:w="9074" w:type="dxa"/>
            <w:gridSpan w:val="3"/>
            <w:tcMar>
              <w:left w:w="57" w:type="dxa"/>
              <w:right w:w="57" w:type="dxa"/>
            </w:tcMar>
            <w:vAlign w:val="center"/>
          </w:tcPr>
          <w:p w14:paraId="499C7E26" w14:textId="77777777" w:rsidR="00251E6D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Herdeiro"/>
                  <w:enabled/>
                  <w:calcOnExit w:val="0"/>
                  <w:helpText w:type="text" w:val="Informe o nome do herdeiro, ou seja, do beneficiário que está sucedendo o &quot;de cujus&quot;."/>
                  <w:statusText w:type="text" w:val="Informe o nome do herdeiro, ou seja, do beneficiário que está sucedendo o &quot;de cujus&quot;."/>
                  <w:textInput>
                    <w:maxLength w:val="120"/>
                    <w:format w:val="1ª letra de cada pal. em maiúsc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51E6D" w14:paraId="3E2B2A8D" w14:textId="77777777" w:rsidTr="00303240">
        <w:trPr>
          <w:trHeight w:val="259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0AD5DCAF" w14:textId="77777777" w:rsidR="00251E6D" w:rsidRPr="00892956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497FD0CF" w14:textId="77777777" w:rsidR="00251E6D" w:rsidRPr="0044016B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CPF do(a) herdeiro(a):</w:t>
            </w:r>
          </w:p>
        </w:tc>
        <w:tc>
          <w:tcPr>
            <w:tcW w:w="4821" w:type="dxa"/>
            <w:gridSpan w:val="2"/>
            <w:tcMar>
              <w:left w:w="57" w:type="dxa"/>
              <w:right w:w="57" w:type="dxa"/>
            </w:tcMar>
            <w:vAlign w:val="center"/>
          </w:tcPr>
          <w:p w14:paraId="477A679F" w14:textId="77777777" w:rsidR="00251E6D" w:rsidRPr="00892956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3DE6111C" w14:textId="77777777" w:rsidR="00251E6D" w:rsidRPr="0044016B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Quinhão herdado (%):</w:t>
            </w:r>
          </w:p>
        </w:tc>
      </w:tr>
      <w:tr w:rsidR="00251E6D" w14:paraId="76803986" w14:textId="77777777" w:rsidTr="00303240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190C32B9" w14:textId="77777777" w:rsidR="00251E6D" w:rsidRPr="0044016B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"/>
                  <w:enabled/>
                  <w:calcOnExit w:val="0"/>
                  <w:helpText w:type="text" w:val="Informe o CPF do herdeiro, ou seja, do beneficiário que está sucedendo o &quot;de cujus&quot;."/>
                  <w:statusText w:type="text" w:val="Informe o CPF do herdeiro, ou seja, do beneficiário que está sucedendo o &quot;de cujus&quot;."/>
                  <w:textInput>
                    <w:type w:val="number"/>
                    <w:maxLength w:val="14"/>
                    <w:format w:val="000.000.000-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821" w:type="dxa"/>
            <w:gridSpan w:val="2"/>
            <w:tcMar>
              <w:left w:w="57" w:type="dxa"/>
              <w:right w:w="57" w:type="dxa"/>
            </w:tcMar>
            <w:vAlign w:val="center"/>
          </w:tcPr>
          <w:p w14:paraId="0402B256" w14:textId="77777777" w:rsidR="00251E6D" w:rsidRPr="0044016B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Quinhão_herdado"/>
                  <w:enabled/>
                  <w:calcOnExit w:val="0"/>
                  <w:helpText w:type="text" w:val="Informe o quinhão herdado pelo herdeiro, ou seja, pelo beneficiário que está sucedendo o &quot;de cujus&quot;."/>
                  <w:statusText w:type="text" w:val="Informe o quinhão herdado pelo herdeiro, ou seja, pelo beneficiário que está sucedendo o &quot;de cujus&quot;."/>
                  <w:textInput>
                    <w:type w:val="number"/>
                    <w:maxLength w:val="5"/>
                    <w:format w:val="00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D56108">
              <w:t>%</w:t>
            </w:r>
          </w:p>
        </w:tc>
      </w:tr>
      <w:tr w:rsidR="00251E6D" w14:paraId="09A5FA2D" w14:textId="77777777" w:rsidTr="00303240">
        <w:trPr>
          <w:trHeight w:val="340"/>
        </w:trPr>
        <w:tc>
          <w:tcPr>
            <w:tcW w:w="9074" w:type="dxa"/>
            <w:gridSpan w:val="3"/>
            <w:tcMar>
              <w:left w:w="57" w:type="dxa"/>
              <w:right w:w="57" w:type="dxa"/>
            </w:tcMar>
            <w:vAlign w:val="center"/>
          </w:tcPr>
          <w:p w14:paraId="302BB0EF" w14:textId="77777777" w:rsidR="00251E6D" w:rsidRPr="00892956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172F7FFE" w14:textId="77777777" w:rsidR="00251E6D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Grau de parentesco do(a) herdeiro(a) com relação ao “</w:t>
            </w:r>
            <w:r w:rsidRPr="00E076C9">
              <w:rPr>
                <w:rFonts w:ascii="Arial Narrow" w:hAnsi="Arial Narrow" w:cstheme="minorHAnsi"/>
                <w:i/>
                <w:iCs/>
              </w:rPr>
              <w:t>de cujus</w:t>
            </w:r>
            <w:r>
              <w:rPr>
                <w:rFonts w:ascii="Arial Narrow" w:hAnsi="Arial Narrow" w:cstheme="minorHAnsi"/>
              </w:rPr>
              <w:t>”:</w:t>
            </w:r>
          </w:p>
          <w:p w14:paraId="144DEB79" w14:textId="77777777" w:rsidR="00251E6D" w:rsidRPr="00212E37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4"/>
                <w:szCs w:val="4"/>
              </w:rPr>
            </w:pPr>
          </w:p>
          <w:tbl>
            <w:tblPr>
              <w:tblStyle w:val="Tabelacomgrad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1641"/>
              <w:gridCol w:w="2127"/>
              <w:gridCol w:w="1275"/>
              <w:gridCol w:w="2117"/>
              <w:gridCol w:w="1790"/>
            </w:tblGrid>
            <w:tr w:rsidR="00251E6D" w14:paraId="1EC5DABB" w14:textId="77777777" w:rsidTr="00303240">
              <w:tc>
                <w:tcPr>
                  <w:tcW w:w="1641" w:type="dxa"/>
                  <w:shd w:val="clear" w:color="auto" w:fill="F2F2F2" w:themeFill="background1" w:themeFillShade="F2"/>
                </w:tcPr>
                <w:p w14:paraId="0C4F3D47" w14:textId="77777777" w:rsidR="00251E6D" w:rsidRDefault="00251E6D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Viúvo(a)</w:t>
                  </w:r>
                </w:p>
              </w:tc>
              <w:tc>
                <w:tcPr>
                  <w:tcW w:w="2127" w:type="dxa"/>
                  <w:shd w:val="clear" w:color="auto" w:fill="F2F2F2" w:themeFill="background1" w:themeFillShade="F2"/>
                </w:tcPr>
                <w:p w14:paraId="56EE88BC" w14:textId="77777777" w:rsidR="00251E6D" w:rsidRDefault="00251E6D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Filho(a)</w:t>
                  </w:r>
                </w:p>
              </w:tc>
              <w:tc>
                <w:tcPr>
                  <w:tcW w:w="1275" w:type="dxa"/>
                  <w:shd w:val="clear" w:color="auto" w:fill="F2F2F2" w:themeFill="background1" w:themeFillShade="F2"/>
                </w:tcPr>
                <w:p w14:paraId="18007A21" w14:textId="77777777" w:rsidR="00251E6D" w:rsidRDefault="00251E6D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Neto(a)</w:t>
                  </w:r>
                </w:p>
              </w:tc>
              <w:tc>
                <w:tcPr>
                  <w:tcW w:w="2117" w:type="dxa"/>
                  <w:shd w:val="clear" w:color="auto" w:fill="F2F2F2" w:themeFill="background1" w:themeFillShade="F2"/>
                </w:tcPr>
                <w:p w14:paraId="6559F1B1" w14:textId="77777777" w:rsidR="00251E6D" w:rsidRDefault="00251E6D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Pai/Mãe</w:t>
                  </w:r>
                </w:p>
              </w:tc>
              <w:tc>
                <w:tcPr>
                  <w:tcW w:w="1790" w:type="dxa"/>
                  <w:shd w:val="clear" w:color="auto" w:fill="F2F2F2" w:themeFill="background1" w:themeFillShade="F2"/>
                </w:tcPr>
                <w:p w14:paraId="469A0BDC" w14:textId="77777777" w:rsidR="00251E6D" w:rsidRDefault="00251E6D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Irmão(ã)</w:t>
                  </w:r>
                </w:p>
              </w:tc>
            </w:tr>
            <w:tr w:rsidR="00251E6D" w14:paraId="31D9AFD5" w14:textId="77777777" w:rsidTr="00303240">
              <w:tc>
                <w:tcPr>
                  <w:tcW w:w="1641" w:type="dxa"/>
                  <w:shd w:val="clear" w:color="auto" w:fill="F2F2F2" w:themeFill="background1" w:themeFillShade="F2"/>
                </w:tcPr>
                <w:p w14:paraId="2764E950" w14:textId="77777777" w:rsidR="00251E6D" w:rsidRDefault="00251E6D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Sobrinho(a)</w:t>
                  </w:r>
                </w:p>
              </w:tc>
              <w:tc>
                <w:tcPr>
                  <w:tcW w:w="2127" w:type="dxa"/>
                  <w:shd w:val="clear" w:color="auto" w:fill="F2F2F2" w:themeFill="background1" w:themeFillShade="F2"/>
                </w:tcPr>
                <w:p w14:paraId="6557706F" w14:textId="77777777" w:rsidR="00251E6D" w:rsidRDefault="00251E6D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Testamentário(a)</w:t>
                  </w:r>
                </w:p>
              </w:tc>
              <w:tc>
                <w:tcPr>
                  <w:tcW w:w="1275" w:type="dxa"/>
                  <w:shd w:val="clear" w:color="auto" w:fill="F2F2F2" w:themeFill="background1" w:themeFillShade="F2"/>
                </w:tcPr>
                <w:p w14:paraId="66815260" w14:textId="77777777" w:rsidR="00251E6D" w:rsidRDefault="00251E6D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Outro</w:t>
                  </w:r>
                </w:p>
              </w:tc>
              <w:tc>
                <w:tcPr>
                  <w:tcW w:w="2117" w:type="dxa"/>
                  <w:shd w:val="clear" w:color="auto" w:fill="F2F2F2" w:themeFill="background1" w:themeFillShade="F2"/>
                </w:tcPr>
                <w:p w14:paraId="0A4216FA" w14:textId="77777777" w:rsidR="00251E6D" w:rsidRDefault="00251E6D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t>Se outro, especificar:</w:t>
                  </w:r>
                </w:p>
              </w:tc>
              <w:tc>
                <w:tcPr>
                  <w:tcW w:w="1790" w:type="dxa"/>
                  <w:shd w:val="clear" w:color="auto" w:fill="F2F2F2" w:themeFill="background1" w:themeFillShade="F2"/>
                </w:tcPr>
                <w:p w14:paraId="24783017" w14:textId="77777777" w:rsidR="00251E6D" w:rsidRDefault="00251E6D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fldChar w:fldCharType="begin">
                      <w:ffData>
                        <w:name w:val="Parentesco"/>
                        <w:enabled/>
                        <w:calcOnExit w:val="0"/>
                        <w:helpText w:type="text" w:val="Se o grau de parentesco do herdeiro não for algum dos demonstrados, especificar."/>
                        <w:statusText w:type="text" w:val="Se o grau de parentesco do herdeiro não for algum dos demonstrados, especificar."/>
                        <w:textInput>
                          <w:maxLength w:val="55"/>
                          <w:format w:val="1ª letra de cada pal. em maiúsc.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</w:tr>
          </w:tbl>
          <w:p w14:paraId="073B512E" w14:textId="77777777" w:rsidR="00251E6D" w:rsidRPr="0044016B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</w:p>
        </w:tc>
      </w:tr>
      <w:tr w:rsidR="00251E6D" w14:paraId="11746EDA" w14:textId="77777777" w:rsidTr="00303240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3F7B471F" w14:textId="77777777" w:rsidR="00251E6D" w:rsidRPr="00373F27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8"/>
                <w:szCs w:val="8"/>
              </w:rPr>
            </w:pPr>
          </w:p>
          <w:p w14:paraId="776441A1" w14:textId="77777777" w:rsidR="00251E6D" w:rsidRPr="00892956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5C36C7BB" w14:textId="77777777" w:rsidR="00251E6D" w:rsidRPr="0044016B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Data de nascimento do(a) herdeiro(a):</w:t>
            </w:r>
          </w:p>
        </w:tc>
        <w:tc>
          <w:tcPr>
            <w:tcW w:w="4821" w:type="dxa"/>
            <w:gridSpan w:val="2"/>
            <w:tcMar>
              <w:left w:w="57" w:type="dxa"/>
              <w:right w:w="57" w:type="dxa"/>
            </w:tcMar>
            <w:vAlign w:val="center"/>
          </w:tcPr>
          <w:p w14:paraId="3C992FB8" w14:textId="77777777" w:rsidR="00251E6D" w:rsidRPr="00373F27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8"/>
                <w:szCs w:val="8"/>
              </w:rPr>
            </w:pPr>
          </w:p>
          <w:p w14:paraId="5BC87711" w14:textId="77777777" w:rsidR="00251E6D" w:rsidRPr="00892956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348C9D1F" w14:textId="77777777" w:rsidR="00251E6D" w:rsidRPr="0044016B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Tem direito a superpreferência?</w:t>
            </w:r>
            <w:r>
              <w:rPr>
                <w:rFonts w:ascii="Arial Narrow" w:hAnsi="Arial Narrow" w:cstheme="minorHAnsi"/>
                <w:vertAlign w:val="superscript"/>
              </w:rPr>
              <w:t>*</w:t>
            </w:r>
          </w:p>
        </w:tc>
      </w:tr>
      <w:tr w:rsidR="00251E6D" w14:paraId="09BE5EA7" w14:textId="77777777" w:rsidTr="00303240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3ACD6AB3" w14:textId="77777777" w:rsidR="00251E6D" w:rsidRPr="0044016B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Nascimento"/>
                  <w:enabled/>
                  <w:calcOnExit w:val="0"/>
                  <w:helpText w:type="text" w:val="Informe a data de nascimento do herdeiro, ou seja, do beneficiário que está sucedendo o &quot;de cujus&quot;."/>
                  <w:statusText w:type="text" w:val="Informe a data de nascimento do herdeiro, ou seja, do beneficiário que está sucedendo o &quot;de cujus&quot;."/>
                  <w:textInput>
                    <w:type w:val="number"/>
                    <w:maxLength w:val="10"/>
                    <w:format w:val="00.00.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4" w:type="dxa"/>
            <w:vAlign w:val="center"/>
          </w:tcPr>
          <w:p w14:paraId="75833622" w14:textId="77777777" w:rsidR="00251E6D" w:rsidRPr="0044016B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 w:rsidRPr="00355071">
              <w:rPr>
                <w:rFonts w:ascii="Arial Narrow" w:eastAsia="MS Gothic" w:hAnsi="Arial Narrow" w:cstheme="minorHAnsi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5071">
              <w:rPr>
                <w:rFonts w:ascii="Arial Narrow" w:eastAsia="MS Gothic" w:hAnsi="Arial Narrow" w:cstheme="minorHAnsi"/>
              </w:rPr>
              <w:instrText xml:space="preserve"> FORMCHECKBOX </w:instrText>
            </w:r>
            <w:r w:rsidRPr="00355071">
              <w:rPr>
                <w:rFonts w:ascii="Arial Narrow" w:eastAsia="MS Gothic" w:hAnsi="Arial Narrow" w:cstheme="minorHAnsi"/>
              </w:rPr>
            </w:r>
            <w:r w:rsidRPr="00355071">
              <w:rPr>
                <w:rFonts w:ascii="Arial Narrow" w:eastAsia="MS Gothic" w:hAnsi="Arial Narrow" w:cstheme="minorHAnsi"/>
              </w:rPr>
              <w:fldChar w:fldCharType="separate"/>
            </w:r>
            <w:r w:rsidRPr="00355071">
              <w:rPr>
                <w:rFonts w:ascii="Arial Narrow" w:eastAsia="MS Gothic" w:hAnsi="Arial Narrow" w:cstheme="minorHAnsi"/>
              </w:rPr>
              <w:fldChar w:fldCharType="end"/>
            </w:r>
            <w:r>
              <w:rPr>
                <w:rFonts w:ascii="Arial Narrow" w:eastAsia="MS Gothic" w:hAnsi="Arial Narrow" w:cstheme="minorHAnsi"/>
              </w:rPr>
              <w:t xml:space="preserve"> </w:t>
            </w:r>
            <w:r>
              <w:rPr>
                <w:rFonts w:ascii="Arial Narrow" w:hAnsi="Arial Narrow" w:cstheme="minorHAnsi"/>
              </w:rPr>
              <w:t>Doença grave</w:t>
            </w:r>
          </w:p>
        </w:tc>
        <w:tc>
          <w:tcPr>
            <w:tcW w:w="2837" w:type="dxa"/>
            <w:vAlign w:val="center"/>
          </w:tcPr>
          <w:p w14:paraId="45C09FC7" w14:textId="77777777" w:rsidR="00251E6D" w:rsidRPr="0044016B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 w:rsidRPr="00355071">
              <w:rPr>
                <w:rFonts w:ascii="Arial Narrow" w:eastAsia="MS Gothic" w:hAnsi="Arial Narrow" w:cstheme="minorHAnsi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5071">
              <w:rPr>
                <w:rFonts w:ascii="Arial Narrow" w:eastAsia="MS Gothic" w:hAnsi="Arial Narrow" w:cstheme="minorHAnsi"/>
              </w:rPr>
              <w:instrText xml:space="preserve"> FORMCHECKBOX </w:instrText>
            </w:r>
            <w:r w:rsidRPr="00355071">
              <w:rPr>
                <w:rFonts w:ascii="Arial Narrow" w:eastAsia="MS Gothic" w:hAnsi="Arial Narrow" w:cstheme="minorHAnsi"/>
              </w:rPr>
            </w:r>
            <w:r w:rsidRPr="00355071">
              <w:rPr>
                <w:rFonts w:ascii="Arial Narrow" w:eastAsia="MS Gothic" w:hAnsi="Arial Narrow" w:cstheme="minorHAnsi"/>
              </w:rPr>
              <w:fldChar w:fldCharType="separate"/>
            </w:r>
            <w:r w:rsidRPr="00355071">
              <w:rPr>
                <w:rFonts w:ascii="Arial Narrow" w:eastAsia="MS Gothic" w:hAnsi="Arial Narrow" w:cstheme="minorHAnsi"/>
              </w:rPr>
              <w:fldChar w:fldCharType="end"/>
            </w:r>
            <w:r>
              <w:rPr>
                <w:rFonts w:ascii="Arial Narrow" w:eastAsia="MS Gothic" w:hAnsi="Arial Narrow" w:cstheme="minorHAnsi"/>
              </w:rPr>
              <w:t xml:space="preserve"> </w:t>
            </w:r>
            <w:r>
              <w:rPr>
                <w:rFonts w:ascii="Arial Narrow" w:hAnsi="Arial Narrow" w:cstheme="minorHAnsi"/>
              </w:rPr>
              <w:t>Deficiência</w:t>
            </w:r>
          </w:p>
        </w:tc>
      </w:tr>
      <w:tr w:rsidR="00251E6D" w14:paraId="2F805011" w14:textId="77777777" w:rsidTr="00303240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6741D979" w14:textId="77777777" w:rsidR="00251E6D" w:rsidRPr="00892956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6440E89F" w14:textId="77777777" w:rsidR="00251E6D" w:rsidRPr="0044016B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Advogado do(a) herdeiro(a):</w:t>
            </w:r>
          </w:p>
        </w:tc>
        <w:tc>
          <w:tcPr>
            <w:tcW w:w="4821" w:type="dxa"/>
            <w:gridSpan w:val="2"/>
            <w:vAlign w:val="center"/>
          </w:tcPr>
          <w:p w14:paraId="29290AA8" w14:textId="77777777" w:rsidR="00251E6D" w:rsidRPr="00892956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268AA247" w14:textId="77777777" w:rsidR="00251E6D" w:rsidRPr="0044016B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OAB do advogado do(a) herdeiro(a):</w:t>
            </w:r>
          </w:p>
        </w:tc>
      </w:tr>
      <w:tr w:rsidR="00251E6D" w14:paraId="0D8FDD4A" w14:textId="77777777" w:rsidTr="00303240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688C6095" w14:textId="77777777" w:rsidR="00251E6D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Advogado_sociedade"/>
                  <w:enabled/>
                  <w:calcOnExit w:val="0"/>
                  <w:helpText w:type="text" w:val="Informe o nome do advogado ou da sociedade de advogados que representa o herdeiro."/>
                  <w:statusText w:type="text" w:val="Informe o nome do advogado ou da sociedade de advogados que representa o herdeiro."/>
                  <w:textInput>
                    <w:maxLength w:val="120"/>
                    <w:format w:val="1ª letra de cada pal. em maiúsc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821" w:type="dxa"/>
            <w:gridSpan w:val="2"/>
            <w:vAlign w:val="center"/>
          </w:tcPr>
          <w:p w14:paraId="6C622E1C" w14:textId="77777777" w:rsidR="00251E6D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OAB"/>
                  <w:enabled/>
                  <w:calcOnExit w:val="0"/>
                  <w:helpText w:type="text" w:val="Informe o número de OAB do advogado ou da sociedade de advogados que representa o herdeiro."/>
                  <w:statusText w:type="text" w:val="Informe o número de OAB do advogado ou da sociedade de advogados que representa o herdeiro."/>
                  <w:textInput>
                    <w:type w:val="number"/>
                    <w:maxLength w:val="7"/>
                    <w:format w:val="000.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D56108">
              <w:t>/</w:t>
            </w:r>
            <w:r>
              <w:fldChar w:fldCharType="begin">
                <w:ffData>
                  <w:name w:val="UF_OAB"/>
                  <w:enabled/>
                  <w:calcOnExit w:val="0"/>
                  <w:helpText w:type="text" w:val="Informe a unidade da federação vinculada à OAB do advogado."/>
                  <w:statusText w:type="text" w:val="Informe a unidade da federação vinculada à OAB do advogado."/>
                  <w:textInput>
                    <w:maxLength w:val="2"/>
                    <w:format w:val="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51E6D" w14:paraId="16FEBF19" w14:textId="77777777" w:rsidTr="00303240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63290FC3" w14:textId="77777777" w:rsidR="00251E6D" w:rsidRPr="00892956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394E884D" w14:textId="77777777" w:rsidR="00251E6D" w:rsidRPr="0044016B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Advogado do(a) herdeiro(a):</w:t>
            </w:r>
          </w:p>
        </w:tc>
        <w:tc>
          <w:tcPr>
            <w:tcW w:w="4821" w:type="dxa"/>
            <w:gridSpan w:val="2"/>
            <w:vAlign w:val="center"/>
          </w:tcPr>
          <w:p w14:paraId="14CFD15C" w14:textId="77777777" w:rsidR="00251E6D" w:rsidRPr="00892956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039F72AB" w14:textId="77777777" w:rsidR="00251E6D" w:rsidRPr="0044016B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OAB do advogado do(a) herdeiro(a):</w:t>
            </w:r>
          </w:p>
        </w:tc>
      </w:tr>
      <w:tr w:rsidR="00251E6D" w14:paraId="0057BBA6" w14:textId="77777777" w:rsidTr="00303240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45F5E5AB" w14:textId="77777777" w:rsidR="00251E6D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Advogado_sociedade"/>
                  <w:enabled/>
                  <w:calcOnExit w:val="0"/>
                  <w:helpText w:type="text" w:val="Informe o nome do advogado ou da sociedade de advogados que representa o herdeiro."/>
                  <w:statusText w:type="text" w:val="Informe o nome do advogado ou da sociedade de advogados que representa o herdeiro."/>
                  <w:textInput>
                    <w:maxLength w:val="120"/>
                    <w:format w:val="1ª letra de cada pal. em maiúsc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821" w:type="dxa"/>
            <w:gridSpan w:val="2"/>
            <w:vAlign w:val="center"/>
          </w:tcPr>
          <w:p w14:paraId="0578A4D2" w14:textId="77777777" w:rsidR="00251E6D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OAB"/>
                  <w:enabled/>
                  <w:calcOnExit w:val="0"/>
                  <w:helpText w:type="text" w:val="Informe o número de OAB do advogado ou da sociedade de advogados que representa o herdeiro."/>
                  <w:statusText w:type="text" w:val="Informe o número de OAB do advogado ou da sociedade de advogados que representa o herdeiro."/>
                  <w:textInput>
                    <w:type w:val="number"/>
                    <w:maxLength w:val="7"/>
                    <w:format w:val="000.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D56108">
              <w:t>/</w:t>
            </w:r>
            <w:r>
              <w:fldChar w:fldCharType="begin">
                <w:ffData>
                  <w:name w:val="UF_OAB"/>
                  <w:enabled/>
                  <w:calcOnExit w:val="0"/>
                  <w:helpText w:type="text" w:val="Informe a unidade da federação vinculada à OAB do advogado."/>
                  <w:statusText w:type="text" w:val="Informe a unidade da federação vinculada à OAB do advogado."/>
                  <w:textInput>
                    <w:maxLength w:val="2"/>
                    <w:format w:val="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40C67AFD" w14:textId="77777777" w:rsidR="00251E6D" w:rsidRDefault="00251E6D" w:rsidP="00251E6D">
      <w:pPr>
        <w:tabs>
          <w:tab w:val="left" w:pos="8136"/>
        </w:tabs>
        <w:rPr>
          <w:rFonts w:ascii="Arial Narrow" w:hAnsi="Arial Narrow" w:cstheme="minorHAnsi"/>
          <w:color w:val="274B46"/>
          <w:sz w:val="12"/>
          <w:szCs w:val="12"/>
        </w:rPr>
      </w:pPr>
    </w:p>
    <w:p w14:paraId="196911C8" w14:textId="77777777" w:rsidR="00251E6D" w:rsidRPr="00A5029A" w:rsidRDefault="00251E6D" w:rsidP="00251E6D">
      <w:pPr>
        <w:spacing w:line="360" w:lineRule="auto"/>
        <w:jc w:val="both"/>
        <w:rPr>
          <w:rFonts w:ascii="Arial Narrow" w:hAnsi="Arial Narrow" w:cstheme="minorHAnsi"/>
          <w:sz w:val="12"/>
          <w:szCs w:val="12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23E4F" w:themeFill="text2" w:themeFillShade="BF"/>
        <w:tblLook w:val="04A0" w:firstRow="1" w:lastRow="0" w:firstColumn="1" w:lastColumn="0" w:noHBand="0" w:noVBand="1"/>
      </w:tblPr>
      <w:tblGrid>
        <w:gridCol w:w="9062"/>
      </w:tblGrid>
      <w:tr w:rsidR="00251E6D" w14:paraId="06395B98" w14:textId="77777777" w:rsidTr="00303240">
        <w:tc>
          <w:tcPr>
            <w:tcW w:w="9062" w:type="dxa"/>
            <w:shd w:val="clear" w:color="auto" w:fill="323E4F" w:themeFill="text2" w:themeFillShade="BF"/>
          </w:tcPr>
          <w:p w14:paraId="6EDBEDA9" w14:textId="77777777" w:rsidR="00251E6D" w:rsidRPr="00351C27" w:rsidRDefault="00251E6D" w:rsidP="00303240">
            <w:pPr>
              <w:spacing w:line="360" w:lineRule="auto"/>
              <w:jc w:val="both"/>
              <w:rPr>
                <w:rFonts w:ascii="Arial Narrow" w:hAnsi="Arial Narrow" w:cstheme="minorHAnsi"/>
                <w:sz w:val="2"/>
                <w:szCs w:val="2"/>
              </w:rPr>
            </w:pPr>
          </w:p>
        </w:tc>
      </w:tr>
    </w:tbl>
    <w:p w14:paraId="617B789C" w14:textId="77777777" w:rsidR="00251E6D" w:rsidRDefault="00251E6D" w:rsidP="00251E6D">
      <w:pPr>
        <w:spacing w:line="360" w:lineRule="auto"/>
        <w:jc w:val="both"/>
        <w:rPr>
          <w:rFonts w:ascii="Arial Narrow" w:hAnsi="Arial Narrow" w:cstheme="minorHAnsi"/>
          <w:sz w:val="12"/>
          <w:szCs w:val="12"/>
        </w:rPr>
      </w:pPr>
    </w:p>
    <w:p w14:paraId="58CEE0D2" w14:textId="77777777" w:rsidR="00251E6D" w:rsidRDefault="00251E6D" w:rsidP="00251E6D">
      <w:pPr>
        <w:rPr>
          <w:rFonts w:ascii="Arial Narrow" w:hAnsi="Arial Narrow" w:cstheme="minorHAnsi"/>
          <w:color w:val="274B46"/>
          <w:sz w:val="12"/>
          <w:szCs w:val="12"/>
        </w:rPr>
      </w:pPr>
    </w:p>
    <w:tbl>
      <w:tblPr>
        <w:tblStyle w:val="Tabelacomgrade"/>
        <w:tblW w:w="90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1984"/>
        <w:gridCol w:w="2837"/>
      </w:tblGrid>
      <w:tr w:rsidR="00251E6D" w14:paraId="26E88DD9" w14:textId="77777777" w:rsidTr="00303240">
        <w:trPr>
          <w:trHeight w:val="340"/>
        </w:trPr>
        <w:tc>
          <w:tcPr>
            <w:tcW w:w="9074" w:type="dxa"/>
            <w:gridSpan w:val="3"/>
            <w:tcMar>
              <w:left w:w="57" w:type="dxa"/>
              <w:right w:w="57" w:type="dxa"/>
            </w:tcMar>
            <w:vAlign w:val="center"/>
          </w:tcPr>
          <w:p w14:paraId="1393C490" w14:textId="3308E7E9" w:rsidR="00251E6D" w:rsidRPr="0044016B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Nome do(a) herdeiro(a) 7:</w:t>
            </w:r>
          </w:p>
        </w:tc>
      </w:tr>
      <w:tr w:rsidR="00251E6D" w14:paraId="23C19021" w14:textId="77777777" w:rsidTr="00303240">
        <w:trPr>
          <w:trHeight w:val="340"/>
        </w:trPr>
        <w:tc>
          <w:tcPr>
            <w:tcW w:w="9074" w:type="dxa"/>
            <w:gridSpan w:val="3"/>
            <w:tcMar>
              <w:left w:w="57" w:type="dxa"/>
              <w:right w:w="57" w:type="dxa"/>
            </w:tcMar>
            <w:vAlign w:val="center"/>
          </w:tcPr>
          <w:p w14:paraId="429686E3" w14:textId="77777777" w:rsidR="00251E6D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Herdeiro"/>
                  <w:enabled/>
                  <w:calcOnExit w:val="0"/>
                  <w:helpText w:type="text" w:val="Informe o nome do herdeiro, ou seja, do beneficiário que está sucedendo o &quot;de cujus&quot;."/>
                  <w:statusText w:type="text" w:val="Informe o nome do herdeiro, ou seja, do beneficiário que está sucedendo o &quot;de cujus&quot;."/>
                  <w:textInput>
                    <w:maxLength w:val="120"/>
                    <w:format w:val="1ª letra de cada pal. em maiúsc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51E6D" w14:paraId="31FA5551" w14:textId="77777777" w:rsidTr="00303240">
        <w:trPr>
          <w:trHeight w:val="259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53C2F769" w14:textId="77777777" w:rsidR="00251E6D" w:rsidRPr="00892956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799A6489" w14:textId="77777777" w:rsidR="00251E6D" w:rsidRPr="0044016B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CPF do(a) herdeiro(a):</w:t>
            </w:r>
          </w:p>
        </w:tc>
        <w:tc>
          <w:tcPr>
            <w:tcW w:w="4821" w:type="dxa"/>
            <w:gridSpan w:val="2"/>
            <w:tcMar>
              <w:left w:w="57" w:type="dxa"/>
              <w:right w:w="57" w:type="dxa"/>
            </w:tcMar>
            <w:vAlign w:val="center"/>
          </w:tcPr>
          <w:p w14:paraId="330FE377" w14:textId="77777777" w:rsidR="00251E6D" w:rsidRPr="00892956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03962446" w14:textId="77777777" w:rsidR="00251E6D" w:rsidRPr="0044016B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Quinhão herdado (%):</w:t>
            </w:r>
          </w:p>
        </w:tc>
      </w:tr>
      <w:tr w:rsidR="00251E6D" w14:paraId="53667089" w14:textId="77777777" w:rsidTr="00303240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6BA7CDA1" w14:textId="77777777" w:rsidR="00251E6D" w:rsidRPr="0044016B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"/>
                  <w:enabled/>
                  <w:calcOnExit w:val="0"/>
                  <w:helpText w:type="text" w:val="Informe o CPF do herdeiro, ou seja, do beneficiário que está sucedendo o &quot;de cujus&quot;."/>
                  <w:statusText w:type="text" w:val="Informe o CPF do herdeiro, ou seja, do beneficiário que está sucedendo o &quot;de cujus&quot;."/>
                  <w:textInput>
                    <w:type w:val="number"/>
                    <w:maxLength w:val="14"/>
                    <w:format w:val="000.000.000-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821" w:type="dxa"/>
            <w:gridSpan w:val="2"/>
            <w:tcMar>
              <w:left w:w="57" w:type="dxa"/>
              <w:right w:w="57" w:type="dxa"/>
            </w:tcMar>
            <w:vAlign w:val="center"/>
          </w:tcPr>
          <w:p w14:paraId="1F888516" w14:textId="77777777" w:rsidR="00251E6D" w:rsidRPr="0044016B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Quinhão_herdado"/>
                  <w:enabled/>
                  <w:calcOnExit w:val="0"/>
                  <w:helpText w:type="text" w:val="Informe o quinhão herdado pelo herdeiro, ou seja, pelo beneficiário que está sucedendo o &quot;de cujus&quot;."/>
                  <w:statusText w:type="text" w:val="Informe o quinhão herdado pelo herdeiro, ou seja, pelo beneficiário que está sucedendo o &quot;de cujus&quot;."/>
                  <w:textInput>
                    <w:type w:val="number"/>
                    <w:maxLength w:val="5"/>
                    <w:format w:val="00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D56108">
              <w:t>%</w:t>
            </w:r>
          </w:p>
        </w:tc>
      </w:tr>
      <w:tr w:rsidR="00251E6D" w14:paraId="09E5DCDF" w14:textId="77777777" w:rsidTr="00303240">
        <w:trPr>
          <w:trHeight w:val="340"/>
        </w:trPr>
        <w:tc>
          <w:tcPr>
            <w:tcW w:w="9074" w:type="dxa"/>
            <w:gridSpan w:val="3"/>
            <w:tcMar>
              <w:left w:w="57" w:type="dxa"/>
              <w:right w:w="57" w:type="dxa"/>
            </w:tcMar>
            <w:vAlign w:val="center"/>
          </w:tcPr>
          <w:p w14:paraId="1BF825EB" w14:textId="77777777" w:rsidR="00251E6D" w:rsidRPr="00892956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19D35C4D" w14:textId="77777777" w:rsidR="00251E6D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Grau de parentesco do(a) herdeiro(a) com relação ao “</w:t>
            </w:r>
            <w:r w:rsidRPr="00E076C9">
              <w:rPr>
                <w:rFonts w:ascii="Arial Narrow" w:hAnsi="Arial Narrow" w:cstheme="minorHAnsi"/>
                <w:i/>
                <w:iCs/>
              </w:rPr>
              <w:t>de cujus</w:t>
            </w:r>
            <w:r>
              <w:rPr>
                <w:rFonts w:ascii="Arial Narrow" w:hAnsi="Arial Narrow" w:cstheme="minorHAnsi"/>
              </w:rPr>
              <w:t>”:</w:t>
            </w:r>
          </w:p>
          <w:p w14:paraId="5C88A4BA" w14:textId="77777777" w:rsidR="00251E6D" w:rsidRPr="00212E37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4"/>
                <w:szCs w:val="4"/>
              </w:rPr>
            </w:pPr>
          </w:p>
          <w:tbl>
            <w:tblPr>
              <w:tblStyle w:val="Tabelacomgrad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1641"/>
              <w:gridCol w:w="2127"/>
              <w:gridCol w:w="1275"/>
              <w:gridCol w:w="2117"/>
              <w:gridCol w:w="1790"/>
            </w:tblGrid>
            <w:tr w:rsidR="00251E6D" w14:paraId="09920405" w14:textId="77777777" w:rsidTr="00303240">
              <w:tc>
                <w:tcPr>
                  <w:tcW w:w="1641" w:type="dxa"/>
                  <w:shd w:val="clear" w:color="auto" w:fill="F2F2F2" w:themeFill="background1" w:themeFillShade="F2"/>
                </w:tcPr>
                <w:p w14:paraId="01245A9A" w14:textId="77777777" w:rsidR="00251E6D" w:rsidRDefault="00251E6D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Viúvo(a)</w:t>
                  </w:r>
                </w:p>
              </w:tc>
              <w:tc>
                <w:tcPr>
                  <w:tcW w:w="2127" w:type="dxa"/>
                  <w:shd w:val="clear" w:color="auto" w:fill="F2F2F2" w:themeFill="background1" w:themeFillShade="F2"/>
                </w:tcPr>
                <w:p w14:paraId="6AB4700E" w14:textId="77777777" w:rsidR="00251E6D" w:rsidRDefault="00251E6D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Filho(a)</w:t>
                  </w:r>
                </w:p>
              </w:tc>
              <w:tc>
                <w:tcPr>
                  <w:tcW w:w="1275" w:type="dxa"/>
                  <w:shd w:val="clear" w:color="auto" w:fill="F2F2F2" w:themeFill="background1" w:themeFillShade="F2"/>
                </w:tcPr>
                <w:p w14:paraId="273BA613" w14:textId="77777777" w:rsidR="00251E6D" w:rsidRDefault="00251E6D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Neto(a)</w:t>
                  </w:r>
                </w:p>
              </w:tc>
              <w:tc>
                <w:tcPr>
                  <w:tcW w:w="2117" w:type="dxa"/>
                  <w:shd w:val="clear" w:color="auto" w:fill="F2F2F2" w:themeFill="background1" w:themeFillShade="F2"/>
                </w:tcPr>
                <w:p w14:paraId="365EF5CE" w14:textId="77777777" w:rsidR="00251E6D" w:rsidRDefault="00251E6D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Pai/Mãe</w:t>
                  </w:r>
                </w:p>
              </w:tc>
              <w:tc>
                <w:tcPr>
                  <w:tcW w:w="1790" w:type="dxa"/>
                  <w:shd w:val="clear" w:color="auto" w:fill="F2F2F2" w:themeFill="background1" w:themeFillShade="F2"/>
                </w:tcPr>
                <w:p w14:paraId="74089D93" w14:textId="77777777" w:rsidR="00251E6D" w:rsidRDefault="00251E6D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Irmão(ã)</w:t>
                  </w:r>
                </w:p>
              </w:tc>
            </w:tr>
            <w:tr w:rsidR="00251E6D" w14:paraId="6FE3C056" w14:textId="77777777" w:rsidTr="00303240">
              <w:tc>
                <w:tcPr>
                  <w:tcW w:w="1641" w:type="dxa"/>
                  <w:shd w:val="clear" w:color="auto" w:fill="F2F2F2" w:themeFill="background1" w:themeFillShade="F2"/>
                </w:tcPr>
                <w:p w14:paraId="41B0F1C8" w14:textId="77777777" w:rsidR="00251E6D" w:rsidRDefault="00251E6D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Sobrinho(a)</w:t>
                  </w:r>
                </w:p>
              </w:tc>
              <w:tc>
                <w:tcPr>
                  <w:tcW w:w="2127" w:type="dxa"/>
                  <w:shd w:val="clear" w:color="auto" w:fill="F2F2F2" w:themeFill="background1" w:themeFillShade="F2"/>
                </w:tcPr>
                <w:p w14:paraId="3C3867D0" w14:textId="77777777" w:rsidR="00251E6D" w:rsidRDefault="00251E6D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Testamentário(a)</w:t>
                  </w:r>
                </w:p>
              </w:tc>
              <w:tc>
                <w:tcPr>
                  <w:tcW w:w="1275" w:type="dxa"/>
                  <w:shd w:val="clear" w:color="auto" w:fill="F2F2F2" w:themeFill="background1" w:themeFillShade="F2"/>
                </w:tcPr>
                <w:p w14:paraId="5AF36E74" w14:textId="77777777" w:rsidR="00251E6D" w:rsidRDefault="00251E6D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Outro</w:t>
                  </w:r>
                </w:p>
              </w:tc>
              <w:tc>
                <w:tcPr>
                  <w:tcW w:w="2117" w:type="dxa"/>
                  <w:shd w:val="clear" w:color="auto" w:fill="F2F2F2" w:themeFill="background1" w:themeFillShade="F2"/>
                </w:tcPr>
                <w:p w14:paraId="47E13474" w14:textId="77777777" w:rsidR="00251E6D" w:rsidRDefault="00251E6D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t>Se outro, especificar:</w:t>
                  </w:r>
                </w:p>
              </w:tc>
              <w:tc>
                <w:tcPr>
                  <w:tcW w:w="1790" w:type="dxa"/>
                  <w:shd w:val="clear" w:color="auto" w:fill="F2F2F2" w:themeFill="background1" w:themeFillShade="F2"/>
                </w:tcPr>
                <w:p w14:paraId="25A61797" w14:textId="77777777" w:rsidR="00251E6D" w:rsidRDefault="00251E6D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fldChar w:fldCharType="begin">
                      <w:ffData>
                        <w:name w:val="Parentesco"/>
                        <w:enabled/>
                        <w:calcOnExit w:val="0"/>
                        <w:helpText w:type="text" w:val="Se o grau de parentesco do herdeiro não for algum dos demonstrados, especificar."/>
                        <w:statusText w:type="text" w:val="Se o grau de parentesco do herdeiro não for algum dos demonstrados, especificar."/>
                        <w:textInput>
                          <w:maxLength w:val="55"/>
                          <w:format w:val="1ª letra de cada pal. em maiúsc.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</w:tr>
          </w:tbl>
          <w:p w14:paraId="0F56A432" w14:textId="77777777" w:rsidR="00251E6D" w:rsidRPr="0044016B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</w:p>
        </w:tc>
      </w:tr>
      <w:tr w:rsidR="00251E6D" w14:paraId="135B066E" w14:textId="77777777" w:rsidTr="00303240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52570E28" w14:textId="77777777" w:rsidR="00251E6D" w:rsidRPr="00373F27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8"/>
                <w:szCs w:val="8"/>
              </w:rPr>
            </w:pPr>
          </w:p>
          <w:p w14:paraId="70C708BE" w14:textId="77777777" w:rsidR="00251E6D" w:rsidRPr="00892956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1EA756AA" w14:textId="77777777" w:rsidR="00251E6D" w:rsidRPr="0044016B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Data de nascimento do(a) herdeiro(a):</w:t>
            </w:r>
          </w:p>
        </w:tc>
        <w:tc>
          <w:tcPr>
            <w:tcW w:w="4821" w:type="dxa"/>
            <w:gridSpan w:val="2"/>
            <w:tcMar>
              <w:left w:w="57" w:type="dxa"/>
              <w:right w:w="57" w:type="dxa"/>
            </w:tcMar>
            <w:vAlign w:val="center"/>
          </w:tcPr>
          <w:p w14:paraId="14B47221" w14:textId="77777777" w:rsidR="00251E6D" w:rsidRPr="00373F27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8"/>
                <w:szCs w:val="8"/>
              </w:rPr>
            </w:pPr>
          </w:p>
          <w:p w14:paraId="698B2292" w14:textId="77777777" w:rsidR="00251E6D" w:rsidRPr="00892956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19BA18ED" w14:textId="77777777" w:rsidR="00251E6D" w:rsidRPr="0044016B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Tem direito a superpreferência?</w:t>
            </w:r>
            <w:r>
              <w:rPr>
                <w:rFonts w:ascii="Arial Narrow" w:hAnsi="Arial Narrow" w:cstheme="minorHAnsi"/>
                <w:vertAlign w:val="superscript"/>
              </w:rPr>
              <w:t>*</w:t>
            </w:r>
          </w:p>
        </w:tc>
      </w:tr>
      <w:tr w:rsidR="00251E6D" w14:paraId="6D76A240" w14:textId="77777777" w:rsidTr="00303240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261264A2" w14:textId="77777777" w:rsidR="00251E6D" w:rsidRPr="0044016B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Nascimento"/>
                  <w:enabled/>
                  <w:calcOnExit w:val="0"/>
                  <w:helpText w:type="text" w:val="Informe a data de nascimento do herdeiro, ou seja, do beneficiário que está sucedendo o &quot;de cujus&quot;."/>
                  <w:statusText w:type="text" w:val="Informe a data de nascimento do herdeiro, ou seja, do beneficiário que está sucedendo o &quot;de cujus&quot;."/>
                  <w:textInput>
                    <w:type w:val="number"/>
                    <w:maxLength w:val="10"/>
                    <w:format w:val="00.00.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4" w:type="dxa"/>
            <w:vAlign w:val="center"/>
          </w:tcPr>
          <w:p w14:paraId="2AAB56F2" w14:textId="77777777" w:rsidR="00251E6D" w:rsidRPr="0044016B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 w:rsidRPr="00355071">
              <w:rPr>
                <w:rFonts w:ascii="Arial Narrow" w:eastAsia="MS Gothic" w:hAnsi="Arial Narrow" w:cstheme="minorHAnsi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5071">
              <w:rPr>
                <w:rFonts w:ascii="Arial Narrow" w:eastAsia="MS Gothic" w:hAnsi="Arial Narrow" w:cstheme="minorHAnsi"/>
              </w:rPr>
              <w:instrText xml:space="preserve"> FORMCHECKBOX </w:instrText>
            </w:r>
            <w:r w:rsidRPr="00355071">
              <w:rPr>
                <w:rFonts w:ascii="Arial Narrow" w:eastAsia="MS Gothic" w:hAnsi="Arial Narrow" w:cstheme="minorHAnsi"/>
              </w:rPr>
            </w:r>
            <w:r w:rsidRPr="00355071">
              <w:rPr>
                <w:rFonts w:ascii="Arial Narrow" w:eastAsia="MS Gothic" w:hAnsi="Arial Narrow" w:cstheme="minorHAnsi"/>
              </w:rPr>
              <w:fldChar w:fldCharType="separate"/>
            </w:r>
            <w:r w:rsidRPr="00355071">
              <w:rPr>
                <w:rFonts w:ascii="Arial Narrow" w:eastAsia="MS Gothic" w:hAnsi="Arial Narrow" w:cstheme="minorHAnsi"/>
              </w:rPr>
              <w:fldChar w:fldCharType="end"/>
            </w:r>
            <w:r>
              <w:rPr>
                <w:rFonts w:ascii="Arial Narrow" w:eastAsia="MS Gothic" w:hAnsi="Arial Narrow" w:cstheme="minorHAnsi"/>
              </w:rPr>
              <w:t xml:space="preserve"> </w:t>
            </w:r>
            <w:r>
              <w:rPr>
                <w:rFonts w:ascii="Arial Narrow" w:hAnsi="Arial Narrow" w:cstheme="minorHAnsi"/>
              </w:rPr>
              <w:t>Doença grave</w:t>
            </w:r>
          </w:p>
        </w:tc>
        <w:tc>
          <w:tcPr>
            <w:tcW w:w="2837" w:type="dxa"/>
            <w:vAlign w:val="center"/>
          </w:tcPr>
          <w:p w14:paraId="0A334F52" w14:textId="77777777" w:rsidR="00251E6D" w:rsidRPr="0044016B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 w:rsidRPr="00355071">
              <w:rPr>
                <w:rFonts w:ascii="Arial Narrow" w:eastAsia="MS Gothic" w:hAnsi="Arial Narrow" w:cstheme="minorHAnsi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5071">
              <w:rPr>
                <w:rFonts w:ascii="Arial Narrow" w:eastAsia="MS Gothic" w:hAnsi="Arial Narrow" w:cstheme="minorHAnsi"/>
              </w:rPr>
              <w:instrText xml:space="preserve"> FORMCHECKBOX </w:instrText>
            </w:r>
            <w:r w:rsidRPr="00355071">
              <w:rPr>
                <w:rFonts w:ascii="Arial Narrow" w:eastAsia="MS Gothic" w:hAnsi="Arial Narrow" w:cstheme="minorHAnsi"/>
              </w:rPr>
            </w:r>
            <w:r w:rsidRPr="00355071">
              <w:rPr>
                <w:rFonts w:ascii="Arial Narrow" w:eastAsia="MS Gothic" w:hAnsi="Arial Narrow" w:cstheme="minorHAnsi"/>
              </w:rPr>
              <w:fldChar w:fldCharType="separate"/>
            </w:r>
            <w:r w:rsidRPr="00355071">
              <w:rPr>
                <w:rFonts w:ascii="Arial Narrow" w:eastAsia="MS Gothic" w:hAnsi="Arial Narrow" w:cstheme="minorHAnsi"/>
              </w:rPr>
              <w:fldChar w:fldCharType="end"/>
            </w:r>
            <w:r>
              <w:rPr>
                <w:rFonts w:ascii="Arial Narrow" w:eastAsia="MS Gothic" w:hAnsi="Arial Narrow" w:cstheme="minorHAnsi"/>
              </w:rPr>
              <w:t xml:space="preserve"> </w:t>
            </w:r>
            <w:r>
              <w:rPr>
                <w:rFonts w:ascii="Arial Narrow" w:hAnsi="Arial Narrow" w:cstheme="minorHAnsi"/>
              </w:rPr>
              <w:t>Deficiência</w:t>
            </w:r>
          </w:p>
        </w:tc>
      </w:tr>
      <w:tr w:rsidR="00251E6D" w14:paraId="7EC6EE8B" w14:textId="77777777" w:rsidTr="00303240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7B3B6A8E" w14:textId="77777777" w:rsidR="00251E6D" w:rsidRPr="00892956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3173CCC9" w14:textId="77777777" w:rsidR="00251E6D" w:rsidRPr="0044016B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Advogado do(a) herdeiro(a):</w:t>
            </w:r>
          </w:p>
        </w:tc>
        <w:tc>
          <w:tcPr>
            <w:tcW w:w="4821" w:type="dxa"/>
            <w:gridSpan w:val="2"/>
            <w:vAlign w:val="center"/>
          </w:tcPr>
          <w:p w14:paraId="428416F5" w14:textId="77777777" w:rsidR="00251E6D" w:rsidRPr="00892956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607189F9" w14:textId="77777777" w:rsidR="00251E6D" w:rsidRPr="0044016B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OAB do advogado do(a) herdeiro(a):</w:t>
            </w:r>
          </w:p>
        </w:tc>
      </w:tr>
      <w:tr w:rsidR="00251E6D" w14:paraId="65AC260E" w14:textId="77777777" w:rsidTr="00303240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30BA4993" w14:textId="77777777" w:rsidR="00251E6D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Advogado_sociedade"/>
                  <w:enabled/>
                  <w:calcOnExit w:val="0"/>
                  <w:helpText w:type="text" w:val="Informe o nome do advogado ou da sociedade de advogados que representa o herdeiro."/>
                  <w:statusText w:type="text" w:val="Informe o nome do advogado ou da sociedade de advogados que representa o herdeiro."/>
                  <w:textInput>
                    <w:maxLength w:val="120"/>
                    <w:format w:val="1ª letra de cada pal. em maiúsc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821" w:type="dxa"/>
            <w:gridSpan w:val="2"/>
            <w:vAlign w:val="center"/>
          </w:tcPr>
          <w:p w14:paraId="75A568A3" w14:textId="77777777" w:rsidR="00251E6D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OAB"/>
                  <w:enabled/>
                  <w:calcOnExit w:val="0"/>
                  <w:helpText w:type="text" w:val="Informe o número de OAB do advogado ou da sociedade de advogados que representa o herdeiro."/>
                  <w:statusText w:type="text" w:val="Informe o número de OAB do advogado ou da sociedade de advogados que representa o herdeiro."/>
                  <w:textInput>
                    <w:type w:val="number"/>
                    <w:maxLength w:val="7"/>
                    <w:format w:val="000.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D56108">
              <w:t>/</w:t>
            </w:r>
            <w:r>
              <w:fldChar w:fldCharType="begin">
                <w:ffData>
                  <w:name w:val="UF_OAB"/>
                  <w:enabled/>
                  <w:calcOnExit w:val="0"/>
                  <w:helpText w:type="text" w:val="Informe a unidade da federação vinculada à OAB do advogado."/>
                  <w:statusText w:type="text" w:val="Informe a unidade da federação vinculada à OAB do advogado."/>
                  <w:textInput>
                    <w:maxLength w:val="2"/>
                    <w:format w:val="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51E6D" w14:paraId="021EF7DB" w14:textId="77777777" w:rsidTr="00303240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183CD635" w14:textId="77777777" w:rsidR="00251E6D" w:rsidRPr="00892956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70F2710A" w14:textId="77777777" w:rsidR="00251E6D" w:rsidRPr="0044016B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Advogado do(a) herdeiro(a):</w:t>
            </w:r>
          </w:p>
        </w:tc>
        <w:tc>
          <w:tcPr>
            <w:tcW w:w="4821" w:type="dxa"/>
            <w:gridSpan w:val="2"/>
            <w:vAlign w:val="center"/>
          </w:tcPr>
          <w:p w14:paraId="1FE778E8" w14:textId="77777777" w:rsidR="00251E6D" w:rsidRPr="00892956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0E1621E5" w14:textId="77777777" w:rsidR="00251E6D" w:rsidRPr="0044016B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OAB do advogado do(a) herdeiro(a):</w:t>
            </w:r>
          </w:p>
        </w:tc>
      </w:tr>
      <w:tr w:rsidR="00251E6D" w14:paraId="4DF9E874" w14:textId="77777777" w:rsidTr="00303240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79173FBB" w14:textId="77777777" w:rsidR="00251E6D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Advogado_sociedade"/>
                  <w:enabled/>
                  <w:calcOnExit w:val="0"/>
                  <w:helpText w:type="text" w:val="Informe o nome do advogado ou da sociedade de advogados que representa o herdeiro."/>
                  <w:statusText w:type="text" w:val="Informe o nome do advogado ou da sociedade de advogados que representa o herdeiro."/>
                  <w:textInput>
                    <w:maxLength w:val="120"/>
                    <w:format w:val="1ª letra de cada pal. em maiúsc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821" w:type="dxa"/>
            <w:gridSpan w:val="2"/>
            <w:vAlign w:val="center"/>
          </w:tcPr>
          <w:p w14:paraId="0BF4EB77" w14:textId="77777777" w:rsidR="00251E6D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OAB"/>
                  <w:enabled/>
                  <w:calcOnExit w:val="0"/>
                  <w:helpText w:type="text" w:val="Informe o número de OAB do advogado ou da sociedade de advogados que representa o herdeiro."/>
                  <w:statusText w:type="text" w:val="Informe o número de OAB do advogado ou da sociedade de advogados que representa o herdeiro."/>
                  <w:textInput>
                    <w:type w:val="number"/>
                    <w:maxLength w:val="7"/>
                    <w:format w:val="000.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D56108">
              <w:t>/</w:t>
            </w:r>
            <w:r>
              <w:fldChar w:fldCharType="begin">
                <w:ffData>
                  <w:name w:val="UF_OAB"/>
                  <w:enabled/>
                  <w:calcOnExit w:val="0"/>
                  <w:helpText w:type="text" w:val="Informe a unidade da federação vinculada à OAB do advogado."/>
                  <w:statusText w:type="text" w:val="Informe a unidade da federação vinculada à OAB do advogado."/>
                  <w:textInput>
                    <w:maxLength w:val="2"/>
                    <w:format w:val="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43F2778E" w14:textId="77777777" w:rsidR="00520D07" w:rsidRDefault="00520D07" w:rsidP="00690D59">
      <w:pPr>
        <w:jc w:val="center"/>
        <w:rPr>
          <w:rFonts w:ascii="Arial Narrow" w:hAnsi="Arial Narrow" w:cstheme="minorHAnsi"/>
          <w:b/>
          <w:bCs/>
          <w:u w:val="single"/>
        </w:rPr>
      </w:pPr>
    </w:p>
    <w:p w14:paraId="0C2EC6DB" w14:textId="77777777" w:rsidR="00251E6D" w:rsidRDefault="00251E6D" w:rsidP="00690D59">
      <w:pPr>
        <w:jc w:val="center"/>
        <w:rPr>
          <w:rFonts w:ascii="Arial Narrow" w:hAnsi="Arial Narrow" w:cstheme="minorHAnsi"/>
          <w:b/>
          <w:bCs/>
          <w:u w:val="single"/>
        </w:rPr>
      </w:pPr>
    </w:p>
    <w:p w14:paraId="12001221" w14:textId="77777777" w:rsidR="00251E6D" w:rsidRDefault="00251E6D" w:rsidP="00690D59">
      <w:pPr>
        <w:jc w:val="center"/>
        <w:rPr>
          <w:rFonts w:ascii="Arial Narrow" w:hAnsi="Arial Narrow" w:cstheme="minorHAnsi"/>
          <w:b/>
          <w:bCs/>
          <w:u w:val="single"/>
        </w:rPr>
      </w:pPr>
    </w:p>
    <w:p w14:paraId="6CA0C20F" w14:textId="583D54FE" w:rsidR="00690D59" w:rsidRDefault="00690D59" w:rsidP="00690D59">
      <w:pPr>
        <w:jc w:val="center"/>
        <w:rPr>
          <w:rFonts w:ascii="Arial Narrow" w:hAnsi="Arial Narrow" w:cstheme="minorHAnsi"/>
          <w:b/>
          <w:bCs/>
          <w:u w:val="single"/>
        </w:rPr>
      </w:pPr>
      <w:r w:rsidRPr="00F7463E">
        <w:rPr>
          <w:rFonts w:ascii="Arial Narrow" w:hAnsi="Arial Narrow" w:cstheme="minorHAnsi"/>
          <w:b/>
          <w:bCs/>
          <w:u w:val="single"/>
        </w:rPr>
        <w:lastRenderedPageBreak/>
        <w:t xml:space="preserve">FORMULÁRIO DE </w:t>
      </w:r>
      <w:r>
        <w:rPr>
          <w:rFonts w:ascii="Arial Narrow" w:hAnsi="Arial Narrow" w:cstheme="minorHAnsi"/>
          <w:b/>
          <w:bCs/>
          <w:u w:val="single"/>
        </w:rPr>
        <w:t>REQUERIMENTO DE HABILITAÇÃO DE HERDEIROS</w:t>
      </w:r>
    </w:p>
    <w:p w14:paraId="6E41A92A" w14:textId="47836E67" w:rsidR="00690D59" w:rsidRDefault="00520D07" w:rsidP="00690D59">
      <w:pPr>
        <w:jc w:val="center"/>
        <w:rPr>
          <w:rFonts w:ascii="Arial Narrow" w:hAnsi="Arial Narrow" w:cstheme="minorHAnsi"/>
          <w:b/>
          <w:bCs/>
          <w:u w:val="single"/>
        </w:rPr>
      </w:pPr>
      <w:r>
        <w:rPr>
          <w:rFonts w:ascii="Arial Narrow" w:hAnsi="Arial Narrow" w:cstheme="minorHAnsi"/>
          <w:b/>
          <w:bCs/>
          <w:u w:val="single"/>
        </w:rPr>
        <w:t>7</w:t>
      </w:r>
      <w:r w:rsidR="00690D59">
        <w:rPr>
          <w:rFonts w:ascii="Arial Narrow" w:hAnsi="Arial Narrow" w:cstheme="minorHAnsi"/>
          <w:b/>
          <w:bCs/>
          <w:u w:val="single"/>
        </w:rPr>
        <w:t xml:space="preserve"> OU </w:t>
      </w:r>
      <w:r>
        <w:rPr>
          <w:rFonts w:ascii="Arial Narrow" w:hAnsi="Arial Narrow" w:cstheme="minorHAnsi"/>
          <w:b/>
          <w:bCs/>
          <w:u w:val="single"/>
        </w:rPr>
        <w:t>8</w:t>
      </w:r>
      <w:r w:rsidR="00690D59">
        <w:rPr>
          <w:rFonts w:ascii="Arial Narrow" w:hAnsi="Arial Narrow" w:cstheme="minorHAnsi"/>
          <w:b/>
          <w:bCs/>
          <w:u w:val="single"/>
        </w:rPr>
        <w:t xml:space="preserve"> HERDEIROS </w:t>
      </w:r>
      <w:r w:rsidR="00DA5ECB">
        <w:rPr>
          <w:rFonts w:ascii="Arial Narrow" w:hAnsi="Arial Narrow" w:cstheme="minorHAnsi"/>
          <w:b/>
          <w:bCs/>
          <w:u w:val="single"/>
        </w:rPr>
        <w:t xml:space="preserve">- </w:t>
      </w:r>
      <w:r w:rsidR="00690D59">
        <w:rPr>
          <w:rFonts w:ascii="Arial Narrow" w:hAnsi="Arial Narrow" w:cstheme="minorHAnsi"/>
          <w:b/>
          <w:bCs/>
          <w:u w:val="single"/>
        </w:rPr>
        <w:t xml:space="preserve">PÁG. </w:t>
      </w:r>
      <w:r>
        <w:rPr>
          <w:rFonts w:ascii="Arial Narrow" w:hAnsi="Arial Narrow" w:cstheme="minorHAnsi"/>
          <w:b/>
          <w:bCs/>
          <w:u w:val="single"/>
        </w:rPr>
        <w:t>5</w:t>
      </w:r>
      <w:r w:rsidR="00DA5ECB">
        <w:rPr>
          <w:rFonts w:ascii="Arial Narrow" w:hAnsi="Arial Narrow" w:cstheme="minorHAnsi"/>
          <w:b/>
          <w:bCs/>
          <w:u w:val="single"/>
        </w:rPr>
        <w:t>/6</w:t>
      </w:r>
    </w:p>
    <w:p w14:paraId="26F66803" w14:textId="77777777" w:rsidR="00251E6D" w:rsidRPr="00BA00C2" w:rsidRDefault="00251E6D" w:rsidP="00251E6D">
      <w:pPr>
        <w:spacing w:line="360" w:lineRule="auto"/>
        <w:jc w:val="both"/>
        <w:rPr>
          <w:rFonts w:ascii="Arial Narrow" w:hAnsi="Arial Narrow" w:cstheme="minorHAnsi"/>
        </w:rPr>
      </w:pPr>
      <w:r w:rsidRPr="00BA00C2">
        <w:rPr>
          <w:rFonts w:ascii="Arial Narrow" w:hAnsi="Arial Narrow" w:cstheme="minorHAnsi"/>
          <w:color w:val="274B46"/>
        </w:rPr>
        <w:tab/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23E4F" w:themeFill="text2" w:themeFillShade="BF"/>
        <w:tblLook w:val="04A0" w:firstRow="1" w:lastRow="0" w:firstColumn="1" w:lastColumn="0" w:noHBand="0" w:noVBand="1"/>
      </w:tblPr>
      <w:tblGrid>
        <w:gridCol w:w="9062"/>
      </w:tblGrid>
      <w:tr w:rsidR="00251E6D" w14:paraId="01DA8828" w14:textId="77777777" w:rsidTr="00303240">
        <w:tc>
          <w:tcPr>
            <w:tcW w:w="9062" w:type="dxa"/>
            <w:shd w:val="clear" w:color="auto" w:fill="323E4F" w:themeFill="text2" w:themeFillShade="BF"/>
          </w:tcPr>
          <w:p w14:paraId="56011048" w14:textId="77777777" w:rsidR="00251E6D" w:rsidRPr="00351C27" w:rsidRDefault="00251E6D" w:rsidP="00303240">
            <w:pPr>
              <w:spacing w:line="360" w:lineRule="auto"/>
              <w:jc w:val="both"/>
              <w:rPr>
                <w:rFonts w:ascii="Arial Narrow" w:hAnsi="Arial Narrow" w:cstheme="minorHAnsi"/>
                <w:sz w:val="2"/>
                <w:szCs w:val="2"/>
              </w:rPr>
            </w:pPr>
          </w:p>
        </w:tc>
      </w:tr>
    </w:tbl>
    <w:p w14:paraId="37A60C85" w14:textId="77777777" w:rsidR="00251E6D" w:rsidRDefault="00251E6D" w:rsidP="00251E6D">
      <w:pPr>
        <w:rPr>
          <w:rFonts w:ascii="Arial Narrow" w:hAnsi="Arial Narrow" w:cstheme="minorHAnsi"/>
          <w:color w:val="274B46"/>
          <w:sz w:val="12"/>
          <w:szCs w:val="12"/>
        </w:rPr>
      </w:pPr>
    </w:p>
    <w:p w14:paraId="783B27AD" w14:textId="77777777" w:rsidR="00251E6D" w:rsidRDefault="00251E6D" w:rsidP="00251E6D">
      <w:pPr>
        <w:tabs>
          <w:tab w:val="left" w:pos="8136"/>
        </w:tabs>
        <w:rPr>
          <w:rFonts w:ascii="Arial Narrow" w:hAnsi="Arial Narrow" w:cstheme="minorHAnsi"/>
          <w:color w:val="274B46"/>
          <w:sz w:val="12"/>
          <w:szCs w:val="12"/>
        </w:rPr>
      </w:pPr>
      <w:r>
        <w:rPr>
          <w:rFonts w:ascii="Arial Narrow" w:hAnsi="Arial Narrow" w:cstheme="minorHAnsi"/>
          <w:color w:val="274B46"/>
          <w:sz w:val="12"/>
          <w:szCs w:val="12"/>
        </w:rPr>
        <w:tab/>
      </w:r>
    </w:p>
    <w:tbl>
      <w:tblPr>
        <w:tblStyle w:val="Tabelacomgrade"/>
        <w:tblW w:w="90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1984"/>
        <w:gridCol w:w="2837"/>
      </w:tblGrid>
      <w:tr w:rsidR="00251E6D" w14:paraId="6A2D6170" w14:textId="77777777" w:rsidTr="00303240">
        <w:trPr>
          <w:trHeight w:val="340"/>
        </w:trPr>
        <w:tc>
          <w:tcPr>
            <w:tcW w:w="9074" w:type="dxa"/>
            <w:gridSpan w:val="3"/>
            <w:tcMar>
              <w:left w:w="57" w:type="dxa"/>
              <w:right w:w="57" w:type="dxa"/>
            </w:tcMar>
            <w:vAlign w:val="center"/>
          </w:tcPr>
          <w:p w14:paraId="106E1522" w14:textId="58AAA8B9" w:rsidR="00251E6D" w:rsidRPr="0044016B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Nome do(a) herdeiro(a) 8 (se houver):</w:t>
            </w:r>
          </w:p>
        </w:tc>
      </w:tr>
      <w:tr w:rsidR="00251E6D" w14:paraId="1934A3F3" w14:textId="77777777" w:rsidTr="00303240">
        <w:trPr>
          <w:trHeight w:val="340"/>
        </w:trPr>
        <w:tc>
          <w:tcPr>
            <w:tcW w:w="9074" w:type="dxa"/>
            <w:gridSpan w:val="3"/>
            <w:tcMar>
              <w:left w:w="57" w:type="dxa"/>
              <w:right w:w="57" w:type="dxa"/>
            </w:tcMar>
            <w:vAlign w:val="center"/>
          </w:tcPr>
          <w:p w14:paraId="69FFE658" w14:textId="77777777" w:rsidR="00251E6D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Herdeiro"/>
                  <w:enabled/>
                  <w:calcOnExit w:val="0"/>
                  <w:helpText w:type="text" w:val="Informe o nome do herdeiro, ou seja, do beneficiário que está sucedendo o &quot;de cujus&quot;."/>
                  <w:statusText w:type="text" w:val="Informe o nome do herdeiro, ou seja, do beneficiário que está sucedendo o &quot;de cujus&quot;."/>
                  <w:textInput>
                    <w:maxLength w:val="120"/>
                    <w:format w:val="1ª letra de cada pal. em maiúsc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51E6D" w14:paraId="60F0DA7C" w14:textId="77777777" w:rsidTr="00303240">
        <w:trPr>
          <w:trHeight w:val="259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13825CEC" w14:textId="77777777" w:rsidR="00251E6D" w:rsidRPr="00892956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0B3393B1" w14:textId="77777777" w:rsidR="00251E6D" w:rsidRPr="0044016B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CPF do(a) herdeiro(a):</w:t>
            </w:r>
          </w:p>
        </w:tc>
        <w:tc>
          <w:tcPr>
            <w:tcW w:w="4821" w:type="dxa"/>
            <w:gridSpan w:val="2"/>
            <w:tcMar>
              <w:left w:w="57" w:type="dxa"/>
              <w:right w:w="57" w:type="dxa"/>
            </w:tcMar>
            <w:vAlign w:val="center"/>
          </w:tcPr>
          <w:p w14:paraId="54B5AB7E" w14:textId="77777777" w:rsidR="00251E6D" w:rsidRPr="00892956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5880D178" w14:textId="77777777" w:rsidR="00251E6D" w:rsidRPr="0044016B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Quinhão herdado (%):</w:t>
            </w:r>
          </w:p>
        </w:tc>
      </w:tr>
      <w:tr w:rsidR="00251E6D" w14:paraId="6AF550DB" w14:textId="77777777" w:rsidTr="00303240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12FAA47C" w14:textId="77777777" w:rsidR="00251E6D" w:rsidRPr="0044016B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"/>
                  <w:enabled/>
                  <w:calcOnExit w:val="0"/>
                  <w:helpText w:type="text" w:val="Informe o CPF do herdeiro, ou seja, do beneficiário que está sucedendo o &quot;de cujus&quot;."/>
                  <w:statusText w:type="text" w:val="Informe o CPF do herdeiro, ou seja, do beneficiário que está sucedendo o &quot;de cujus&quot;."/>
                  <w:textInput>
                    <w:type w:val="number"/>
                    <w:maxLength w:val="14"/>
                    <w:format w:val="000.000.000-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821" w:type="dxa"/>
            <w:gridSpan w:val="2"/>
            <w:tcMar>
              <w:left w:w="57" w:type="dxa"/>
              <w:right w:w="57" w:type="dxa"/>
            </w:tcMar>
            <w:vAlign w:val="center"/>
          </w:tcPr>
          <w:p w14:paraId="3484EFEE" w14:textId="77777777" w:rsidR="00251E6D" w:rsidRPr="0044016B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Quinhão_herdado"/>
                  <w:enabled/>
                  <w:calcOnExit w:val="0"/>
                  <w:helpText w:type="text" w:val="Informe o quinhão herdado pelo herdeiro, ou seja, pelo beneficiário que está sucedendo o &quot;de cujus&quot;."/>
                  <w:statusText w:type="text" w:val="Informe o quinhão herdado pelo herdeiro, ou seja, pelo beneficiário que está sucedendo o &quot;de cujus&quot;."/>
                  <w:textInput>
                    <w:type w:val="number"/>
                    <w:maxLength w:val="5"/>
                    <w:format w:val="00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D56108">
              <w:t>%</w:t>
            </w:r>
          </w:p>
        </w:tc>
      </w:tr>
      <w:tr w:rsidR="00251E6D" w14:paraId="3D8EA4D9" w14:textId="77777777" w:rsidTr="00303240">
        <w:trPr>
          <w:trHeight w:val="340"/>
        </w:trPr>
        <w:tc>
          <w:tcPr>
            <w:tcW w:w="9074" w:type="dxa"/>
            <w:gridSpan w:val="3"/>
            <w:tcMar>
              <w:left w:w="57" w:type="dxa"/>
              <w:right w:w="57" w:type="dxa"/>
            </w:tcMar>
            <w:vAlign w:val="center"/>
          </w:tcPr>
          <w:p w14:paraId="602BC1C4" w14:textId="77777777" w:rsidR="00251E6D" w:rsidRPr="00892956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09B55EBD" w14:textId="77777777" w:rsidR="00251E6D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Grau de parentesco do(a) herdeiro(a) com relação ao “</w:t>
            </w:r>
            <w:r w:rsidRPr="00E076C9">
              <w:rPr>
                <w:rFonts w:ascii="Arial Narrow" w:hAnsi="Arial Narrow" w:cstheme="minorHAnsi"/>
                <w:i/>
                <w:iCs/>
              </w:rPr>
              <w:t>de cujus</w:t>
            </w:r>
            <w:r>
              <w:rPr>
                <w:rFonts w:ascii="Arial Narrow" w:hAnsi="Arial Narrow" w:cstheme="minorHAnsi"/>
              </w:rPr>
              <w:t>”:</w:t>
            </w:r>
          </w:p>
          <w:p w14:paraId="0E0026AB" w14:textId="77777777" w:rsidR="00251E6D" w:rsidRPr="00212E37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4"/>
                <w:szCs w:val="4"/>
              </w:rPr>
            </w:pPr>
          </w:p>
          <w:tbl>
            <w:tblPr>
              <w:tblStyle w:val="Tabelacomgrad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1641"/>
              <w:gridCol w:w="2127"/>
              <w:gridCol w:w="1275"/>
              <w:gridCol w:w="2117"/>
              <w:gridCol w:w="1790"/>
            </w:tblGrid>
            <w:tr w:rsidR="00251E6D" w14:paraId="66F7FC63" w14:textId="77777777" w:rsidTr="00303240">
              <w:tc>
                <w:tcPr>
                  <w:tcW w:w="1641" w:type="dxa"/>
                  <w:shd w:val="clear" w:color="auto" w:fill="F2F2F2" w:themeFill="background1" w:themeFillShade="F2"/>
                </w:tcPr>
                <w:p w14:paraId="36D835D4" w14:textId="77777777" w:rsidR="00251E6D" w:rsidRDefault="00251E6D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Viúvo(a)</w:t>
                  </w:r>
                </w:p>
              </w:tc>
              <w:tc>
                <w:tcPr>
                  <w:tcW w:w="2127" w:type="dxa"/>
                  <w:shd w:val="clear" w:color="auto" w:fill="F2F2F2" w:themeFill="background1" w:themeFillShade="F2"/>
                </w:tcPr>
                <w:p w14:paraId="1F95D957" w14:textId="77777777" w:rsidR="00251E6D" w:rsidRDefault="00251E6D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Filho(a)</w:t>
                  </w:r>
                </w:p>
              </w:tc>
              <w:tc>
                <w:tcPr>
                  <w:tcW w:w="1275" w:type="dxa"/>
                  <w:shd w:val="clear" w:color="auto" w:fill="F2F2F2" w:themeFill="background1" w:themeFillShade="F2"/>
                </w:tcPr>
                <w:p w14:paraId="52BF917B" w14:textId="77777777" w:rsidR="00251E6D" w:rsidRDefault="00251E6D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Neto(a)</w:t>
                  </w:r>
                </w:p>
              </w:tc>
              <w:tc>
                <w:tcPr>
                  <w:tcW w:w="2117" w:type="dxa"/>
                  <w:shd w:val="clear" w:color="auto" w:fill="F2F2F2" w:themeFill="background1" w:themeFillShade="F2"/>
                </w:tcPr>
                <w:p w14:paraId="1A3D0257" w14:textId="77777777" w:rsidR="00251E6D" w:rsidRDefault="00251E6D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Pai/Mãe</w:t>
                  </w:r>
                </w:p>
              </w:tc>
              <w:tc>
                <w:tcPr>
                  <w:tcW w:w="1790" w:type="dxa"/>
                  <w:shd w:val="clear" w:color="auto" w:fill="F2F2F2" w:themeFill="background1" w:themeFillShade="F2"/>
                </w:tcPr>
                <w:p w14:paraId="318F713D" w14:textId="77777777" w:rsidR="00251E6D" w:rsidRDefault="00251E6D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Irmão(ã)</w:t>
                  </w:r>
                </w:p>
              </w:tc>
            </w:tr>
            <w:tr w:rsidR="00251E6D" w14:paraId="392DBD21" w14:textId="77777777" w:rsidTr="00303240">
              <w:tc>
                <w:tcPr>
                  <w:tcW w:w="1641" w:type="dxa"/>
                  <w:shd w:val="clear" w:color="auto" w:fill="F2F2F2" w:themeFill="background1" w:themeFillShade="F2"/>
                </w:tcPr>
                <w:p w14:paraId="529A49E4" w14:textId="77777777" w:rsidR="00251E6D" w:rsidRDefault="00251E6D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Sobrinho(a)</w:t>
                  </w:r>
                </w:p>
              </w:tc>
              <w:tc>
                <w:tcPr>
                  <w:tcW w:w="2127" w:type="dxa"/>
                  <w:shd w:val="clear" w:color="auto" w:fill="F2F2F2" w:themeFill="background1" w:themeFillShade="F2"/>
                </w:tcPr>
                <w:p w14:paraId="04118733" w14:textId="77777777" w:rsidR="00251E6D" w:rsidRDefault="00251E6D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Testamentário(a)</w:t>
                  </w:r>
                </w:p>
              </w:tc>
              <w:tc>
                <w:tcPr>
                  <w:tcW w:w="1275" w:type="dxa"/>
                  <w:shd w:val="clear" w:color="auto" w:fill="F2F2F2" w:themeFill="background1" w:themeFillShade="F2"/>
                </w:tcPr>
                <w:p w14:paraId="2F7C5B10" w14:textId="77777777" w:rsidR="00251E6D" w:rsidRDefault="00251E6D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Outro</w:t>
                  </w:r>
                </w:p>
              </w:tc>
              <w:tc>
                <w:tcPr>
                  <w:tcW w:w="2117" w:type="dxa"/>
                  <w:shd w:val="clear" w:color="auto" w:fill="F2F2F2" w:themeFill="background1" w:themeFillShade="F2"/>
                </w:tcPr>
                <w:p w14:paraId="50BE3CBE" w14:textId="77777777" w:rsidR="00251E6D" w:rsidRDefault="00251E6D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t>Se outro, especificar:</w:t>
                  </w:r>
                </w:p>
              </w:tc>
              <w:tc>
                <w:tcPr>
                  <w:tcW w:w="1790" w:type="dxa"/>
                  <w:shd w:val="clear" w:color="auto" w:fill="F2F2F2" w:themeFill="background1" w:themeFillShade="F2"/>
                </w:tcPr>
                <w:p w14:paraId="2D2D2D40" w14:textId="77777777" w:rsidR="00251E6D" w:rsidRDefault="00251E6D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fldChar w:fldCharType="begin">
                      <w:ffData>
                        <w:name w:val="Parentesco"/>
                        <w:enabled/>
                        <w:calcOnExit w:val="0"/>
                        <w:helpText w:type="text" w:val="Se o grau de parentesco do herdeiro não for algum dos demonstrados, especificar."/>
                        <w:statusText w:type="text" w:val="Se o grau de parentesco do herdeiro não for algum dos demonstrados, especificar."/>
                        <w:textInput>
                          <w:maxLength w:val="55"/>
                          <w:format w:val="1ª letra de cada pal. em maiúsc.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</w:tr>
          </w:tbl>
          <w:p w14:paraId="2ABD5C67" w14:textId="77777777" w:rsidR="00251E6D" w:rsidRPr="0044016B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</w:p>
        </w:tc>
      </w:tr>
      <w:tr w:rsidR="00251E6D" w14:paraId="6D2B7BA8" w14:textId="77777777" w:rsidTr="00303240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2456F2F9" w14:textId="77777777" w:rsidR="00251E6D" w:rsidRPr="00373F27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8"/>
                <w:szCs w:val="8"/>
              </w:rPr>
            </w:pPr>
          </w:p>
          <w:p w14:paraId="36B401A4" w14:textId="77777777" w:rsidR="00251E6D" w:rsidRPr="00892956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32AFB97C" w14:textId="77777777" w:rsidR="00251E6D" w:rsidRPr="0044016B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Data de nascimento do(a) herdeiro(a):</w:t>
            </w:r>
          </w:p>
        </w:tc>
        <w:tc>
          <w:tcPr>
            <w:tcW w:w="4821" w:type="dxa"/>
            <w:gridSpan w:val="2"/>
            <w:tcMar>
              <w:left w:w="57" w:type="dxa"/>
              <w:right w:w="57" w:type="dxa"/>
            </w:tcMar>
            <w:vAlign w:val="center"/>
          </w:tcPr>
          <w:p w14:paraId="1A6B99C6" w14:textId="77777777" w:rsidR="00251E6D" w:rsidRPr="00373F27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8"/>
                <w:szCs w:val="8"/>
              </w:rPr>
            </w:pPr>
          </w:p>
          <w:p w14:paraId="2CF6FE99" w14:textId="77777777" w:rsidR="00251E6D" w:rsidRPr="00892956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1A91F9DE" w14:textId="77777777" w:rsidR="00251E6D" w:rsidRPr="0044016B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Tem direito a superpreferência?</w:t>
            </w:r>
            <w:r>
              <w:rPr>
                <w:rFonts w:ascii="Arial Narrow" w:hAnsi="Arial Narrow" w:cstheme="minorHAnsi"/>
                <w:vertAlign w:val="superscript"/>
              </w:rPr>
              <w:t>*</w:t>
            </w:r>
          </w:p>
        </w:tc>
      </w:tr>
      <w:tr w:rsidR="00251E6D" w14:paraId="73937B68" w14:textId="77777777" w:rsidTr="00303240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3833DD35" w14:textId="77777777" w:rsidR="00251E6D" w:rsidRPr="0044016B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Nascimento"/>
                  <w:enabled/>
                  <w:calcOnExit w:val="0"/>
                  <w:helpText w:type="text" w:val="Informe a data de nascimento do herdeiro, ou seja, do beneficiário que está sucedendo o &quot;de cujus&quot;."/>
                  <w:statusText w:type="text" w:val="Informe a data de nascimento do herdeiro, ou seja, do beneficiário que está sucedendo o &quot;de cujus&quot;."/>
                  <w:textInput>
                    <w:type w:val="number"/>
                    <w:maxLength w:val="10"/>
                    <w:format w:val="00.00.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4" w:type="dxa"/>
            <w:vAlign w:val="center"/>
          </w:tcPr>
          <w:p w14:paraId="38BA19CA" w14:textId="77777777" w:rsidR="00251E6D" w:rsidRPr="0044016B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 w:rsidRPr="00355071">
              <w:rPr>
                <w:rFonts w:ascii="Arial Narrow" w:eastAsia="MS Gothic" w:hAnsi="Arial Narrow" w:cstheme="minorHAnsi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5071">
              <w:rPr>
                <w:rFonts w:ascii="Arial Narrow" w:eastAsia="MS Gothic" w:hAnsi="Arial Narrow" w:cstheme="minorHAnsi"/>
              </w:rPr>
              <w:instrText xml:space="preserve"> FORMCHECKBOX </w:instrText>
            </w:r>
            <w:r w:rsidRPr="00355071">
              <w:rPr>
                <w:rFonts w:ascii="Arial Narrow" w:eastAsia="MS Gothic" w:hAnsi="Arial Narrow" w:cstheme="minorHAnsi"/>
              </w:rPr>
            </w:r>
            <w:r w:rsidRPr="00355071">
              <w:rPr>
                <w:rFonts w:ascii="Arial Narrow" w:eastAsia="MS Gothic" w:hAnsi="Arial Narrow" w:cstheme="minorHAnsi"/>
              </w:rPr>
              <w:fldChar w:fldCharType="separate"/>
            </w:r>
            <w:r w:rsidRPr="00355071">
              <w:rPr>
                <w:rFonts w:ascii="Arial Narrow" w:eastAsia="MS Gothic" w:hAnsi="Arial Narrow" w:cstheme="minorHAnsi"/>
              </w:rPr>
              <w:fldChar w:fldCharType="end"/>
            </w:r>
            <w:r>
              <w:rPr>
                <w:rFonts w:ascii="Arial Narrow" w:eastAsia="MS Gothic" w:hAnsi="Arial Narrow" w:cstheme="minorHAnsi"/>
              </w:rPr>
              <w:t xml:space="preserve"> </w:t>
            </w:r>
            <w:r>
              <w:rPr>
                <w:rFonts w:ascii="Arial Narrow" w:hAnsi="Arial Narrow" w:cstheme="minorHAnsi"/>
              </w:rPr>
              <w:t>Doença grave</w:t>
            </w:r>
          </w:p>
        </w:tc>
        <w:tc>
          <w:tcPr>
            <w:tcW w:w="2837" w:type="dxa"/>
            <w:vAlign w:val="center"/>
          </w:tcPr>
          <w:p w14:paraId="567C2490" w14:textId="77777777" w:rsidR="00251E6D" w:rsidRPr="0044016B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 w:rsidRPr="00355071">
              <w:rPr>
                <w:rFonts w:ascii="Arial Narrow" w:eastAsia="MS Gothic" w:hAnsi="Arial Narrow" w:cstheme="minorHAnsi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5071">
              <w:rPr>
                <w:rFonts w:ascii="Arial Narrow" w:eastAsia="MS Gothic" w:hAnsi="Arial Narrow" w:cstheme="minorHAnsi"/>
              </w:rPr>
              <w:instrText xml:space="preserve"> FORMCHECKBOX </w:instrText>
            </w:r>
            <w:r w:rsidRPr="00355071">
              <w:rPr>
                <w:rFonts w:ascii="Arial Narrow" w:eastAsia="MS Gothic" w:hAnsi="Arial Narrow" w:cstheme="minorHAnsi"/>
              </w:rPr>
            </w:r>
            <w:r w:rsidRPr="00355071">
              <w:rPr>
                <w:rFonts w:ascii="Arial Narrow" w:eastAsia="MS Gothic" w:hAnsi="Arial Narrow" w:cstheme="minorHAnsi"/>
              </w:rPr>
              <w:fldChar w:fldCharType="separate"/>
            </w:r>
            <w:r w:rsidRPr="00355071">
              <w:rPr>
                <w:rFonts w:ascii="Arial Narrow" w:eastAsia="MS Gothic" w:hAnsi="Arial Narrow" w:cstheme="minorHAnsi"/>
              </w:rPr>
              <w:fldChar w:fldCharType="end"/>
            </w:r>
            <w:r>
              <w:rPr>
                <w:rFonts w:ascii="Arial Narrow" w:eastAsia="MS Gothic" w:hAnsi="Arial Narrow" w:cstheme="minorHAnsi"/>
              </w:rPr>
              <w:t xml:space="preserve"> </w:t>
            </w:r>
            <w:r>
              <w:rPr>
                <w:rFonts w:ascii="Arial Narrow" w:hAnsi="Arial Narrow" w:cstheme="minorHAnsi"/>
              </w:rPr>
              <w:t>Deficiência</w:t>
            </w:r>
          </w:p>
        </w:tc>
      </w:tr>
      <w:tr w:rsidR="00251E6D" w14:paraId="0854FB6D" w14:textId="77777777" w:rsidTr="00303240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7BF22F7A" w14:textId="77777777" w:rsidR="00251E6D" w:rsidRPr="00892956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15144E57" w14:textId="77777777" w:rsidR="00251E6D" w:rsidRPr="0044016B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Advogado do(a) herdeiro(a):</w:t>
            </w:r>
          </w:p>
        </w:tc>
        <w:tc>
          <w:tcPr>
            <w:tcW w:w="4821" w:type="dxa"/>
            <w:gridSpan w:val="2"/>
            <w:vAlign w:val="center"/>
          </w:tcPr>
          <w:p w14:paraId="470E0C30" w14:textId="77777777" w:rsidR="00251E6D" w:rsidRPr="00892956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00F66A34" w14:textId="77777777" w:rsidR="00251E6D" w:rsidRPr="0044016B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OAB do advogado do(a) herdeiro(a):</w:t>
            </w:r>
          </w:p>
        </w:tc>
      </w:tr>
      <w:tr w:rsidR="00251E6D" w14:paraId="45A63C3D" w14:textId="77777777" w:rsidTr="00303240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3F3E305B" w14:textId="77777777" w:rsidR="00251E6D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Advogado_sociedade"/>
                  <w:enabled/>
                  <w:calcOnExit w:val="0"/>
                  <w:helpText w:type="text" w:val="Informe o nome do advogado ou da sociedade de advogados que representa o herdeiro."/>
                  <w:statusText w:type="text" w:val="Informe o nome do advogado ou da sociedade de advogados que representa o herdeiro."/>
                  <w:textInput>
                    <w:maxLength w:val="120"/>
                    <w:format w:val="1ª letra de cada pal. em maiúsc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821" w:type="dxa"/>
            <w:gridSpan w:val="2"/>
            <w:vAlign w:val="center"/>
          </w:tcPr>
          <w:p w14:paraId="4FD1FB65" w14:textId="77777777" w:rsidR="00251E6D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OAB"/>
                  <w:enabled/>
                  <w:calcOnExit w:val="0"/>
                  <w:helpText w:type="text" w:val="Informe o número de OAB do advogado ou da sociedade de advogados que representa o herdeiro."/>
                  <w:statusText w:type="text" w:val="Informe o número de OAB do advogado ou da sociedade de advogados que representa o herdeiro."/>
                  <w:textInput>
                    <w:type w:val="number"/>
                    <w:maxLength w:val="7"/>
                    <w:format w:val="000.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D56108">
              <w:t>/</w:t>
            </w:r>
            <w:r>
              <w:fldChar w:fldCharType="begin">
                <w:ffData>
                  <w:name w:val="UF_OAB"/>
                  <w:enabled/>
                  <w:calcOnExit w:val="0"/>
                  <w:helpText w:type="text" w:val="Informe a unidade da federação vinculada à OAB do advogado."/>
                  <w:statusText w:type="text" w:val="Informe a unidade da federação vinculada à OAB do advogado."/>
                  <w:textInput>
                    <w:maxLength w:val="2"/>
                    <w:format w:val="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51E6D" w14:paraId="0FAE6A0D" w14:textId="77777777" w:rsidTr="00303240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1561D53E" w14:textId="77777777" w:rsidR="00251E6D" w:rsidRPr="00892956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653E6045" w14:textId="77777777" w:rsidR="00251E6D" w:rsidRPr="0044016B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Advogado do(a) herdeiro(a):</w:t>
            </w:r>
          </w:p>
        </w:tc>
        <w:tc>
          <w:tcPr>
            <w:tcW w:w="4821" w:type="dxa"/>
            <w:gridSpan w:val="2"/>
            <w:vAlign w:val="center"/>
          </w:tcPr>
          <w:p w14:paraId="2500327A" w14:textId="77777777" w:rsidR="00251E6D" w:rsidRPr="00892956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139D2C05" w14:textId="77777777" w:rsidR="00251E6D" w:rsidRPr="0044016B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OAB do advogado do(a) herdeiro(a):</w:t>
            </w:r>
          </w:p>
        </w:tc>
      </w:tr>
      <w:tr w:rsidR="00251E6D" w14:paraId="437B11DF" w14:textId="77777777" w:rsidTr="00303240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31272AF9" w14:textId="77777777" w:rsidR="00251E6D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Advogado_sociedade"/>
                  <w:enabled/>
                  <w:calcOnExit w:val="0"/>
                  <w:helpText w:type="text" w:val="Informe o nome do advogado ou da sociedade de advogados que representa o herdeiro."/>
                  <w:statusText w:type="text" w:val="Informe o nome do advogado ou da sociedade de advogados que representa o herdeiro."/>
                  <w:textInput>
                    <w:maxLength w:val="120"/>
                    <w:format w:val="1ª letra de cada pal. em maiúsc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821" w:type="dxa"/>
            <w:gridSpan w:val="2"/>
            <w:vAlign w:val="center"/>
          </w:tcPr>
          <w:p w14:paraId="46A8596A" w14:textId="77777777" w:rsidR="00251E6D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OAB"/>
                  <w:enabled/>
                  <w:calcOnExit w:val="0"/>
                  <w:helpText w:type="text" w:val="Informe o número de OAB do advogado ou da sociedade de advogados que representa o herdeiro."/>
                  <w:statusText w:type="text" w:val="Informe o número de OAB do advogado ou da sociedade de advogados que representa o herdeiro."/>
                  <w:textInput>
                    <w:type w:val="number"/>
                    <w:maxLength w:val="7"/>
                    <w:format w:val="000.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D56108">
              <w:t>/</w:t>
            </w:r>
            <w:r>
              <w:fldChar w:fldCharType="begin">
                <w:ffData>
                  <w:name w:val="UF_OAB"/>
                  <w:enabled/>
                  <w:calcOnExit w:val="0"/>
                  <w:helpText w:type="text" w:val="Informe a unidade da federação vinculada à OAB do advogado."/>
                  <w:statusText w:type="text" w:val="Informe a unidade da federação vinculada à OAB do advogado."/>
                  <w:textInput>
                    <w:maxLength w:val="2"/>
                    <w:format w:val="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63697419" w14:textId="77777777" w:rsidR="00251E6D" w:rsidRDefault="00251E6D" w:rsidP="00251E6D">
      <w:pPr>
        <w:tabs>
          <w:tab w:val="left" w:pos="8136"/>
        </w:tabs>
        <w:rPr>
          <w:rFonts w:ascii="Arial Narrow" w:hAnsi="Arial Narrow" w:cstheme="minorHAnsi"/>
          <w:color w:val="274B46"/>
          <w:sz w:val="12"/>
          <w:szCs w:val="12"/>
        </w:rPr>
      </w:pPr>
    </w:p>
    <w:p w14:paraId="5F97C5FC" w14:textId="77777777" w:rsidR="00251E6D" w:rsidRDefault="00251E6D" w:rsidP="00251E6D">
      <w:pPr>
        <w:rPr>
          <w:rFonts w:ascii="Arial Narrow" w:hAnsi="Arial Narrow" w:cstheme="minorHAnsi"/>
          <w:color w:val="274B46"/>
          <w:sz w:val="12"/>
          <w:szCs w:val="12"/>
        </w:rPr>
      </w:pPr>
    </w:p>
    <w:p w14:paraId="5C934BC2" w14:textId="77777777" w:rsidR="00251E6D" w:rsidRPr="00DC174D" w:rsidRDefault="00251E6D" w:rsidP="00251E6D">
      <w:pPr>
        <w:rPr>
          <w:rFonts w:ascii="Arial Narrow" w:hAnsi="Arial Narrow" w:cstheme="minorHAnsi"/>
          <w:color w:val="274B46"/>
          <w:sz w:val="12"/>
          <w:szCs w:val="12"/>
        </w:rPr>
      </w:pPr>
    </w:p>
    <w:p w14:paraId="19CE2AF2" w14:textId="77777777" w:rsidR="00251E6D" w:rsidRPr="00DB0FC7" w:rsidRDefault="00251E6D" w:rsidP="00251E6D">
      <w:pPr>
        <w:rPr>
          <w:rFonts w:ascii="Arial Narrow" w:hAnsi="Arial Narrow" w:cstheme="minorHAnsi"/>
          <w:color w:val="274B46"/>
          <w:sz w:val="4"/>
          <w:szCs w:val="4"/>
        </w:rPr>
      </w:pPr>
    </w:p>
    <w:tbl>
      <w:tblPr>
        <w:tblStyle w:val="Tabelacomgrade"/>
        <w:tblW w:w="9072" w:type="dxa"/>
        <w:tblInd w:w="-5" w:type="dxa"/>
        <w:shd w:val="clear" w:color="auto" w:fill="323E4F" w:themeFill="text2" w:themeFillShade="B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51E6D" w:rsidRPr="000659FD" w14:paraId="0DBE4B06" w14:textId="77777777" w:rsidTr="00303240">
        <w:trPr>
          <w:trHeight w:val="425"/>
        </w:trPr>
        <w:tc>
          <w:tcPr>
            <w:tcW w:w="9072" w:type="dxa"/>
            <w:shd w:val="clear" w:color="auto" w:fill="323E4F" w:themeFill="text2" w:themeFillShade="BF"/>
            <w:tcMar>
              <w:left w:w="0" w:type="dxa"/>
              <w:right w:w="0" w:type="dxa"/>
            </w:tcMar>
            <w:vAlign w:val="center"/>
          </w:tcPr>
          <w:p w14:paraId="155234BF" w14:textId="77777777" w:rsidR="00251E6D" w:rsidRPr="00A963AF" w:rsidRDefault="00251E6D" w:rsidP="00251E6D">
            <w:pPr>
              <w:pStyle w:val="PargrafodaLista"/>
              <w:numPr>
                <w:ilvl w:val="0"/>
                <w:numId w:val="5"/>
              </w:numPr>
              <w:rPr>
                <w:rFonts w:ascii="Arial Narrow" w:hAnsi="Arial Narrow" w:cstheme="minorHAnsi"/>
                <w:b/>
                <w:bCs/>
                <w:color w:val="FFFFFF" w:themeColor="background1"/>
              </w:rPr>
            </w:pPr>
            <w:r w:rsidRPr="00A963AF">
              <w:rPr>
                <w:rFonts w:ascii="Arial Narrow" w:hAnsi="Arial Narrow" w:cstheme="minorHAnsi"/>
                <w:b/>
                <w:bCs/>
                <w:color w:val="FFFFFF" w:themeColor="background1"/>
              </w:rPr>
              <w:t>Outras informações</w:t>
            </w:r>
          </w:p>
        </w:tc>
      </w:tr>
    </w:tbl>
    <w:p w14:paraId="5850CB2B" w14:textId="77777777" w:rsidR="00251E6D" w:rsidRDefault="00251E6D" w:rsidP="00251E6D">
      <w:pPr>
        <w:spacing w:line="360" w:lineRule="auto"/>
        <w:jc w:val="both"/>
        <w:rPr>
          <w:rFonts w:ascii="Arial Narrow" w:hAnsi="Arial Narrow" w:cstheme="minorHAnsi"/>
          <w:sz w:val="12"/>
          <w:szCs w:val="12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251E6D" w14:paraId="41183C76" w14:textId="77777777" w:rsidTr="00303240">
        <w:trPr>
          <w:trHeight w:val="340"/>
        </w:trPr>
        <w:tc>
          <w:tcPr>
            <w:tcW w:w="9062" w:type="dxa"/>
            <w:tcMar>
              <w:left w:w="57" w:type="dxa"/>
              <w:right w:w="57" w:type="dxa"/>
            </w:tcMar>
            <w:vAlign w:val="center"/>
          </w:tcPr>
          <w:p w14:paraId="2E8F0DFC" w14:textId="77777777" w:rsidR="00251E6D" w:rsidRPr="0044016B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Observação (preencher apenas se houver algum esclarecimento adicional a fazer):</w:t>
            </w:r>
          </w:p>
        </w:tc>
      </w:tr>
      <w:tr w:rsidR="00251E6D" w14:paraId="4169596F" w14:textId="77777777" w:rsidTr="00303240">
        <w:trPr>
          <w:trHeight w:val="340"/>
        </w:trPr>
        <w:tc>
          <w:tcPr>
            <w:tcW w:w="9062" w:type="dxa"/>
            <w:tcMar>
              <w:left w:w="57" w:type="dxa"/>
              <w:right w:w="57" w:type="dxa"/>
            </w:tcMar>
            <w:vAlign w:val="center"/>
          </w:tcPr>
          <w:p w14:paraId="59D45262" w14:textId="77777777" w:rsidR="00251E6D" w:rsidRDefault="00251E6D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Observacao"/>
                  <w:enabled/>
                  <w:calcOnExit w:val="0"/>
                  <w:helpText w:type="text" w:val="Informe a eventual ocorrência de circunstância importante para a compreensão da habilitação de herdeiros realizada."/>
                  <w:statusText w:type="text" w:val="Informe a eventual ocorrência de circunstância importante para a compreensão da habilitação de herdeiros realizada."/>
                  <w:textInput>
                    <w:maxLength w:val="500"/>
                  </w:textInput>
                </w:ffData>
              </w:fldChar>
            </w:r>
            <w:bookmarkStart w:id="12" w:name="Observacao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</w:tr>
    </w:tbl>
    <w:p w14:paraId="0198DD61" w14:textId="77777777" w:rsidR="00251E6D" w:rsidRDefault="00251E6D" w:rsidP="00251E6D">
      <w:pPr>
        <w:pStyle w:val="Corpodetexto2"/>
        <w:rPr>
          <w:rFonts w:ascii="Arial Narrow" w:hAnsi="Arial Narrow" w:cstheme="minorHAnsi"/>
          <w:b/>
          <w:color w:val="44546A" w:themeColor="text2"/>
          <w:sz w:val="24"/>
          <w:u w:val="single"/>
        </w:rPr>
      </w:pPr>
    </w:p>
    <w:p w14:paraId="607194D9" w14:textId="77777777" w:rsidR="00251E6D" w:rsidRDefault="00251E6D" w:rsidP="00251E6D">
      <w:pPr>
        <w:pStyle w:val="Corpodetexto2"/>
        <w:rPr>
          <w:rFonts w:ascii="Arial Narrow" w:hAnsi="Arial Narrow" w:cstheme="minorHAnsi"/>
          <w:b/>
          <w:color w:val="44546A" w:themeColor="text2"/>
          <w:sz w:val="24"/>
          <w:u w:val="single"/>
        </w:rPr>
      </w:pPr>
    </w:p>
    <w:p w14:paraId="00683509" w14:textId="77777777" w:rsidR="00251E6D" w:rsidRDefault="00251E6D" w:rsidP="00251E6D">
      <w:pPr>
        <w:pStyle w:val="Corpodetexto2"/>
        <w:rPr>
          <w:rFonts w:ascii="Arial Narrow" w:hAnsi="Arial Narrow" w:cstheme="minorHAnsi"/>
          <w:color w:val="44546A" w:themeColor="text2"/>
          <w:sz w:val="24"/>
        </w:rPr>
      </w:pPr>
      <w:r>
        <w:rPr>
          <w:rFonts w:ascii="Arial Narrow" w:hAnsi="Arial Narrow" w:cstheme="minorHAnsi"/>
          <w:b/>
          <w:color w:val="44546A" w:themeColor="text2"/>
          <w:sz w:val="24"/>
          <w:u w:val="single"/>
        </w:rPr>
        <w:t>Orientações para o preenchimento</w:t>
      </w:r>
      <w:r w:rsidRPr="004665C8">
        <w:rPr>
          <w:rFonts w:ascii="Arial Narrow" w:hAnsi="Arial Narrow" w:cstheme="minorHAnsi"/>
          <w:color w:val="44546A" w:themeColor="text2"/>
          <w:sz w:val="24"/>
        </w:rPr>
        <w:t>:</w:t>
      </w:r>
    </w:p>
    <w:p w14:paraId="38C73DF0" w14:textId="77777777" w:rsidR="00251E6D" w:rsidRDefault="00251E6D" w:rsidP="00251E6D">
      <w:pPr>
        <w:pStyle w:val="Corpodetexto2"/>
        <w:rPr>
          <w:rFonts w:ascii="Arial Narrow" w:hAnsi="Arial Narrow" w:cstheme="minorHAnsi"/>
          <w:color w:val="44546A" w:themeColor="text2"/>
          <w:sz w:val="24"/>
        </w:rPr>
      </w:pPr>
    </w:p>
    <w:p w14:paraId="4E9FE559" w14:textId="77777777" w:rsidR="00251E6D" w:rsidRDefault="00251E6D" w:rsidP="00251E6D">
      <w:pPr>
        <w:pStyle w:val="Corpodetexto2"/>
        <w:numPr>
          <w:ilvl w:val="0"/>
          <w:numId w:val="12"/>
        </w:numPr>
        <w:spacing w:line="300" w:lineRule="auto"/>
        <w:ind w:left="0" w:firstLine="0"/>
        <w:rPr>
          <w:rFonts w:ascii="Arial Narrow" w:hAnsi="Arial Narrow" w:cstheme="minorHAnsi"/>
          <w:sz w:val="24"/>
        </w:rPr>
      </w:pPr>
      <w:r w:rsidRPr="00A57017">
        <w:rPr>
          <w:rFonts w:ascii="Arial Narrow" w:hAnsi="Arial Narrow" w:cstheme="minorHAnsi"/>
          <w:b/>
          <w:bCs/>
          <w:sz w:val="24"/>
        </w:rPr>
        <w:t>No item 1</w:t>
      </w:r>
      <w:r>
        <w:rPr>
          <w:rFonts w:ascii="Arial Narrow" w:hAnsi="Arial Narrow" w:cstheme="minorHAnsi"/>
          <w:sz w:val="24"/>
        </w:rPr>
        <w:t>, identificar o beneficiário originário do crédito, ou seja, o credor que ingressou com a ação judicial em face da entidade devedora e que obteve o direito originário de receber o crédito;</w:t>
      </w:r>
    </w:p>
    <w:p w14:paraId="672E624B" w14:textId="77777777" w:rsidR="00251E6D" w:rsidRDefault="00251E6D" w:rsidP="00251E6D">
      <w:pPr>
        <w:pStyle w:val="Corpodetexto2"/>
        <w:numPr>
          <w:ilvl w:val="0"/>
          <w:numId w:val="12"/>
        </w:numPr>
        <w:spacing w:line="300" w:lineRule="auto"/>
        <w:ind w:left="0" w:firstLine="0"/>
        <w:rPr>
          <w:rFonts w:ascii="Arial Narrow" w:hAnsi="Arial Narrow" w:cstheme="minorHAnsi"/>
          <w:sz w:val="24"/>
        </w:rPr>
      </w:pPr>
      <w:r w:rsidRPr="00A57017">
        <w:rPr>
          <w:rFonts w:ascii="Arial Narrow" w:hAnsi="Arial Narrow" w:cstheme="minorHAnsi"/>
          <w:b/>
          <w:bCs/>
          <w:sz w:val="24"/>
        </w:rPr>
        <w:t>No item 2</w:t>
      </w:r>
      <w:r>
        <w:rPr>
          <w:rFonts w:ascii="Arial Narrow" w:hAnsi="Arial Narrow" w:cstheme="minorHAnsi"/>
          <w:sz w:val="24"/>
        </w:rPr>
        <w:t>, identificar o até então titular do crédito, podendo ser o credor originário ou herdeiro já habilitado nos autos que veio a falecer (obs.: caso o titular originário do crédito seja o próprio “</w:t>
      </w:r>
      <w:r w:rsidRPr="00C90652">
        <w:rPr>
          <w:rFonts w:ascii="Arial Narrow" w:hAnsi="Arial Narrow" w:cstheme="minorHAnsi"/>
          <w:i/>
          <w:iCs/>
          <w:sz w:val="24"/>
        </w:rPr>
        <w:t>de cujus</w:t>
      </w:r>
      <w:r>
        <w:rPr>
          <w:rFonts w:ascii="Arial Narrow" w:hAnsi="Arial Narrow" w:cstheme="minorHAnsi"/>
          <w:sz w:val="24"/>
        </w:rPr>
        <w:t>”, repetir os mesmos dados em ambos os campos);</w:t>
      </w:r>
    </w:p>
    <w:p w14:paraId="797DC4B7" w14:textId="77777777" w:rsidR="00251E6D" w:rsidRDefault="00251E6D" w:rsidP="00251E6D">
      <w:pPr>
        <w:pStyle w:val="Corpodetexto2"/>
        <w:numPr>
          <w:ilvl w:val="0"/>
          <w:numId w:val="12"/>
        </w:numPr>
        <w:spacing w:line="300" w:lineRule="auto"/>
        <w:ind w:left="0" w:firstLine="0"/>
        <w:rPr>
          <w:rFonts w:ascii="Arial Narrow" w:hAnsi="Arial Narrow" w:cstheme="minorHAnsi"/>
          <w:sz w:val="24"/>
        </w:rPr>
      </w:pPr>
      <w:r w:rsidRPr="00A57017">
        <w:rPr>
          <w:rFonts w:ascii="Arial Narrow" w:hAnsi="Arial Narrow" w:cstheme="minorHAnsi"/>
          <w:b/>
          <w:bCs/>
          <w:sz w:val="24"/>
        </w:rPr>
        <w:t>No item 3</w:t>
      </w:r>
      <w:r>
        <w:rPr>
          <w:rFonts w:ascii="Arial Narrow" w:hAnsi="Arial Narrow" w:cstheme="minorHAnsi"/>
          <w:sz w:val="24"/>
        </w:rPr>
        <w:t>, identificar o herdeiro que nesta oportunidade está sendo habilitado nos autos do precatório.</w:t>
      </w:r>
    </w:p>
    <w:p w14:paraId="2207DF16" w14:textId="50936202" w:rsidR="00690D59" w:rsidRDefault="00690D59" w:rsidP="00251E6D">
      <w:pPr>
        <w:pStyle w:val="Corpodetexto2"/>
        <w:spacing w:line="300" w:lineRule="auto"/>
        <w:rPr>
          <w:rFonts w:ascii="Arial Narrow" w:hAnsi="Arial Narrow" w:cstheme="minorHAnsi"/>
          <w:sz w:val="24"/>
        </w:rPr>
      </w:pPr>
    </w:p>
    <w:p w14:paraId="23060E4F" w14:textId="77777777" w:rsidR="00690D59" w:rsidRDefault="00690D59" w:rsidP="00690D59">
      <w:pPr>
        <w:pStyle w:val="Corpodetexto2"/>
        <w:spacing w:line="360" w:lineRule="auto"/>
        <w:rPr>
          <w:rFonts w:ascii="Arial Narrow" w:hAnsi="Arial Narrow" w:cstheme="minorHAnsi"/>
          <w:sz w:val="24"/>
        </w:rPr>
      </w:pPr>
    </w:p>
    <w:p w14:paraId="3A5FB2D5" w14:textId="77777777" w:rsidR="00690D59" w:rsidRDefault="00690D59" w:rsidP="00690D59">
      <w:pPr>
        <w:pStyle w:val="Corpodetexto2"/>
        <w:spacing w:line="360" w:lineRule="auto"/>
        <w:rPr>
          <w:rFonts w:ascii="Arial Narrow" w:hAnsi="Arial Narrow" w:cstheme="minorHAnsi"/>
          <w:sz w:val="24"/>
        </w:rPr>
      </w:pPr>
    </w:p>
    <w:p w14:paraId="045C6FD2" w14:textId="77777777" w:rsidR="00690D59" w:rsidRDefault="00690D59" w:rsidP="00690D59">
      <w:pPr>
        <w:pStyle w:val="Corpodetexto2"/>
        <w:spacing w:line="360" w:lineRule="auto"/>
        <w:rPr>
          <w:rFonts w:ascii="Arial Narrow" w:hAnsi="Arial Narrow" w:cstheme="minorHAnsi"/>
          <w:sz w:val="24"/>
        </w:rPr>
      </w:pPr>
    </w:p>
    <w:p w14:paraId="693A87FB" w14:textId="77777777" w:rsidR="00690D59" w:rsidRDefault="00690D59" w:rsidP="00690D59">
      <w:pPr>
        <w:pStyle w:val="Corpodetexto2"/>
        <w:spacing w:line="360" w:lineRule="auto"/>
        <w:rPr>
          <w:rFonts w:ascii="Arial Narrow" w:hAnsi="Arial Narrow" w:cstheme="minorHAnsi"/>
          <w:sz w:val="24"/>
        </w:rPr>
      </w:pPr>
    </w:p>
    <w:p w14:paraId="057F86F9" w14:textId="77777777" w:rsidR="00690D59" w:rsidRDefault="00690D59" w:rsidP="00690D59">
      <w:pPr>
        <w:pStyle w:val="Corpodetexto2"/>
        <w:spacing w:line="360" w:lineRule="auto"/>
        <w:rPr>
          <w:rFonts w:ascii="Arial Narrow" w:hAnsi="Arial Narrow" w:cstheme="minorHAnsi"/>
          <w:sz w:val="24"/>
        </w:rPr>
      </w:pPr>
    </w:p>
    <w:p w14:paraId="0869A952" w14:textId="77777777" w:rsidR="00690D59" w:rsidRDefault="00690D59" w:rsidP="00690D59">
      <w:pPr>
        <w:jc w:val="center"/>
        <w:rPr>
          <w:rFonts w:ascii="Arial Narrow" w:hAnsi="Arial Narrow" w:cstheme="minorHAnsi"/>
          <w:b/>
          <w:bCs/>
          <w:u w:val="single"/>
        </w:rPr>
      </w:pPr>
      <w:r w:rsidRPr="00F7463E">
        <w:rPr>
          <w:rFonts w:ascii="Arial Narrow" w:hAnsi="Arial Narrow" w:cstheme="minorHAnsi"/>
          <w:b/>
          <w:bCs/>
          <w:u w:val="single"/>
        </w:rPr>
        <w:t xml:space="preserve">FORMULÁRIO DE </w:t>
      </w:r>
      <w:r>
        <w:rPr>
          <w:rFonts w:ascii="Arial Narrow" w:hAnsi="Arial Narrow" w:cstheme="minorHAnsi"/>
          <w:b/>
          <w:bCs/>
          <w:u w:val="single"/>
        </w:rPr>
        <w:t>REQUERIMENTO DE HABILITAÇÃO DE HERDEIROS</w:t>
      </w:r>
    </w:p>
    <w:p w14:paraId="58915E5E" w14:textId="0857C353" w:rsidR="00690D59" w:rsidRDefault="00520D07" w:rsidP="00690D59">
      <w:pPr>
        <w:jc w:val="center"/>
        <w:rPr>
          <w:rFonts w:ascii="Arial Narrow" w:hAnsi="Arial Narrow" w:cstheme="minorHAnsi"/>
          <w:b/>
          <w:bCs/>
          <w:u w:val="single"/>
        </w:rPr>
      </w:pPr>
      <w:r>
        <w:rPr>
          <w:rFonts w:ascii="Arial Narrow" w:hAnsi="Arial Narrow" w:cstheme="minorHAnsi"/>
          <w:b/>
          <w:bCs/>
          <w:u w:val="single"/>
        </w:rPr>
        <w:t>7</w:t>
      </w:r>
      <w:r w:rsidR="00690D59">
        <w:rPr>
          <w:rFonts w:ascii="Arial Narrow" w:hAnsi="Arial Narrow" w:cstheme="minorHAnsi"/>
          <w:b/>
          <w:bCs/>
          <w:u w:val="single"/>
        </w:rPr>
        <w:t xml:space="preserve"> OU </w:t>
      </w:r>
      <w:r>
        <w:rPr>
          <w:rFonts w:ascii="Arial Narrow" w:hAnsi="Arial Narrow" w:cstheme="minorHAnsi"/>
          <w:b/>
          <w:bCs/>
          <w:u w:val="single"/>
        </w:rPr>
        <w:t>8</w:t>
      </w:r>
      <w:r w:rsidR="00690D59">
        <w:rPr>
          <w:rFonts w:ascii="Arial Narrow" w:hAnsi="Arial Narrow" w:cstheme="minorHAnsi"/>
          <w:b/>
          <w:bCs/>
          <w:u w:val="single"/>
        </w:rPr>
        <w:t xml:space="preserve"> HERDEIROS </w:t>
      </w:r>
      <w:r w:rsidR="00DA5ECB">
        <w:rPr>
          <w:rFonts w:ascii="Arial Narrow" w:hAnsi="Arial Narrow" w:cstheme="minorHAnsi"/>
          <w:b/>
          <w:bCs/>
          <w:u w:val="single"/>
        </w:rPr>
        <w:t xml:space="preserve">- </w:t>
      </w:r>
      <w:r w:rsidR="00690D59">
        <w:rPr>
          <w:rFonts w:ascii="Arial Narrow" w:hAnsi="Arial Narrow" w:cstheme="minorHAnsi"/>
          <w:b/>
          <w:bCs/>
          <w:u w:val="single"/>
        </w:rPr>
        <w:t xml:space="preserve">PÁG. </w:t>
      </w:r>
      <w:r>
        <w:rPr>
          <w:rFonts w:ascii="Arial Narrow" w:hAnsi="Arial Narrow" w:cstheme="minorHAnsi"/>
          <w:b/>
          <w:bCs/>
          <w:u w:val="single"/>
        </w:rPr>
        <w:t>6</w:t>
      </w:r>
      <w:r w:rsidR="00DA5ECB">
        <w:rPr>
          <w:rFonts w:ascii="Arial Narrow" w:hAnsi="Arial Narrow" w:cstheme="minorHAnsi"/>
          <w:b/>
          <w:bCs/>
          <w:u w:val="single"/>
        </w:rPr>
        <w:t>/6</w:t>
      </w:r>
    </w:p>
    <w:p w14:paraId="5BDE2319" w14:textId="77777777" w:rsidR="00690D59" w:rsidRDefault="00690D59" w:rsidP="00690D59">
      <w:pPr>
        <w:pStyle w:val="Corpodetexto2"/>
        <w:spacing w:line="360" w:lineRule="auto"/>
        <w:rPr>
          <w:rFonts w:ascii="Arial Narrow" w:hAnsi="Arial Narrow" w:cstheme="minorHAnsi"/>
          <w:sz w:val="24"/>
        </w:rPr>
      </w:pPr>
    </w:p>
    <w:p w14:paraId="73F565F2" w14:textId="77777777" w:rsidR="00690D59" w:rsidRDefault="00690D59" w:rsidP="00690D59">
      <w:pPr>
        <w:pStyle w:val="Corpodetexto2"/>
        <w:spacing w:line="360" w:lineRule="auto"/>
        <w:rPr>
          <w:rFonts w:ascii="Arial Narrow" w:hAnsi="Arial Narrow" w:cstheme="minorHAnsi"/>
          <w:sz w:val="24"/>
        </w:rPr>
      </w:pPr>
      <w:r w:rsidRPr="004665C8">
        <w:rPr>
          <w:rFonts w:ascii="Segoe UI Symbol" w:hAnsi="Segoe UI Symbol" w:cs="Segoe UI Symbol"/>
          <w:color w:val="FF0000"/>
          <w:sz w:val="24"/>
        </w:rPr>
        <w:t>📌</w:t>
      </w:r>
      <w:r w:rsidRPr="004665C8">
        <w:rPr>
          <w:rFonts w:ascii="Arial Narrow" w:hAnsi="Arial Narrow" w:cstheme="minorHAnsi"/>
          <w:color w:val="FF0000"/>
          <w:sz w:val="24"/>
        </w:rPr>
        <w:t xml:space="preserve"> </w:t>
      </w:r>
      <w:r w:rsidRPr="004665C8">
        <w:rPr>
          <w:rStyle w:val="Forte"/>
          <w:rFonts w:ascii="Arial Narrow" w:hAnsi="Arial Narrow" w:cstheme="minorHAnsi"/>
          <w:color w:val="FF0000"/>
          <w:sz w:val="24"/>
        </w:rPr>
        <w:t>Importante:</w:t>
      </w:r>
    </w:p>
    <w:p w14:paraId="2854FC63" w14:textId="77777777" w:rsidR="00690D59" w:rsidRDefault="00690D59" w:rsidP="00690D59">
      <w:pPr>
        <w:pStyle w:val="Corpodetexto2"/>
        <w:numPr>
          <w:ilvl w:val="0"/>
          <w:numId w:val="13"/>
        </w:numPr>
        <w:spacing w:line="300" w:lineRule="auto"/>
        <w:ind w:left="0" w:firstLine="0"/>
        <w:rPr>
          <w:rFonts w:ascii="Arial Narrow" w:hAnsi="Arial Narrow" w:cstheme="minorHAnsi"/>
          <w:iCs/>
          <w:sz w:val="24"/>
        </w:rPr>
      </w:pPr>
      <w:r w:rsidRPr="00C90652">
        <w:rPr>
          <w:rFonts w:ascii="Arial Narrow" w:hAnsi="Arial Narrow" w:cstheme="minorHAnsi"/>
          <w:b/>
          <w:bCs/>
          <w:sz w:val="24"/>
          <w:u w:val="single"/>
        </w:rPr>
        <w:t>Caso o(a) herdeiro(a) tenha direito a superpreferência por doença grave ou deficiência</w:t>
      </w:r>
      <w:r>
        <w:rPr>
          <w:rFonts w:ascii="Arial Narrow" w:hAnsi="Arial Narrow" w:cstheme="minorHAnsi"/>
          <w:sz w:val="24"/>
        </w:rPr>
        <w:t xml:space="preserve">, </w:t>
      </w:r>
      <w:r w:rsidRPr="00C90652">
        <w:rPr>
          <w:rFonts w:ascii="Arial Narrow" w:hAnsi="Arial Narrow" w:cstheme="minorHAnsi"/>
          <w:b/>
          <w:bCs/>
          <w:sz w:val="24"/>
          <w:u w:val="single"/>
        </w:rPr>
        <w:t>providenciar o protocolo separado de outra petição</w:t>
      </w:r>
      <w:r>
        <w:rPr>
          <w:rFonts w:ascii="Arial Narrow" w:hAnsi="Arial Narrow" w:cstheme="minorHAnsi"/>
          <w:sz w:val="24"/>
        </w:rPr>
        <w:t xml:space="preserve">, que deverá ser acompanhada do </w:t>
      </w:r>
      <w:r w:rsidRPr="00C90652">
        <w:rPr>
          <w:rFonts w:ascii="Arial Narrow" w:hAnsi="Arial Narrow" w:cstheme="minorHAnsi"/>
          <w:b/>
          <w:bCs/>
          <w:sz w:val="24"/>
        </w:rPr>
        <w:t>formulário específico</w:t>
      </w:r>
      <w:r>
        <w:rPr>
          <w:rFonts w:ascii="Arial Narrow" w:hAnsi="Arial Narrow" w:cstheme="minorHAnsi"/>
          <w:sz w:val="24"/>
        </w:rPr>
        <w:t xml:space="preserve"> de “</w:t>
      </w:r>
      <w:r w:rsidRPr="00C90652">
        <w:rPr>
          <w:rFonts w:ascii="Arial Narrow" w:hAnsi="Arial Narrow" w:cstheme="minorHAnsi"/>
          <w:b/>
          <w:bCs/>
          <w:sz w:val="24"/>
          <w:u w:val="single"/>
        </w:rPr>
        <w:t>requerimento de superpreferência de herdeiro</w:t>
      </w:r>
      <w:r>
        <w:rPr>
          <w:rFonts w:ascii="Arial Narrow" w:hAnsi="Arial Narrow" w:cstheme="minorHAnsi"/>
          <w:sz w:val="24"/>
        </w:rPr>
        <w:t>”, providência necessária para mais célere identificação do pedido;</w:t>
      </w:r>
    </w:p>
    <w:p w14:paraId="5F632506" w14:textId="77777777" w:rsidR="00690D59" w:rsidRDefault="00690D59" w:rsidP="00690D59">
      <w:pPr>
        <w:pStyle w:val="Corpodetexto2"/>
        <w:numPr>
          <w:ilvl w:val="0"/>
          <w:numId w:val="13"/>
        </w:numPr>
        <w:spacing w:line="300" w:lineRule="auto"/>
        <w:ind w:left="0" w:firstLine="0"/>
        <w:rPr>
          <w:rFonts w:ascii="Arial Narrow" w:hAnsi="Arial Narrow" w:cstheme="minorHAnsi"/>
          <w:iCs/>
          <w:sz w:val="12"/>
          <w:szCs w:val="12"/>
        </w:rPr>
      </w:pPr>
      <w:r w:rsidRPr="00A209F6">
        <w:rPr>
          <w:rFonts w:ascii="Arial Narrow" w:hAnsi="Arial Narrow" w:cstheme="minorHAnsi"/>
          <w:sz w:val="24"/>
        </w:rPr>
        <w:t xml:space="preserve">Nos termos do Provimento CSM 2753/24, art. 20, </w:t>
      </w:r>
      <w:r w:rsidRPr="00A209F6">
        <w:rPr>
          <w:rFonts w:ascii="Arial Narrow" w:hAnsi="Arial Narrow" w:cstheme="minorHAnsi"/>
          <w:b/>
          <w:bCs/>
          <w:sz w:val="24"/>
        </w:rPr>
        <w:t>a alteração da titularidade do crédito em favor dos herdeiros</w:t>
      </w:r>
      <w:r w:rsidRPr="00A209F6">
        <w:rPr>
          <w:rFonts w:ascii="Arial Narrow" w:hAnsi="Arial Narrow" w:cstheme="minorHAnsi"/>
          <w:sz w:val="24"/>
        </w:rPr>
        <w:t xml:space="preserve"> </w:t>
      </w:r>
      <w:r w:rsidRPr="00A209F6">
        <w:rPr>
          <w:rFonts w:ascii="Arial Narrow" w:hAnsi="Arial Narrow" w:cstheme="minorHAnsi"/>
          <w:b/>
          <w:bCs/>
          <w:sz w:val="24"/>
        </w:rPr>
        <w:t>será anotada pela DEPRE mediante</w:t>
      </w:r>
      <w:r w:rsidRPr="00A209F6">
        <w:rPr>
          <w:rFonts w:ascii="Arial Narrow" w:hAnsi="Arial Narrow" w:cstheme="minorHAnsi"/>
          <w:sz w:val="24"/>
        </w:rPr>
        <w:t xml:space="preserve"> (i) </w:t>
      </w:r>
      <w:r w:rsidRPr="00A209F6">
        <w:rPr>
          <w:rFonts w:ascii="Arial Narrow" w:hAnsi="Arial Narrow" w:cstheme="minorHAnsi"/>
          <w:b/>
          <w:bCs/>
          <w:sz w:val="24"/>
          <w:u w:val="single"/>
        </w:rPr>
        <w:t>ordem emanada da autoridade judicial competente</w:t>
      </w:r>
      <w:r w:rsidRPr="00A209F6">
        <w:rPr>
          <w:rFonts w:ascii="Arial Narrow" w:hAnsi="Arial Narrow" w:cstheme="minorHAnsi"/>
          <w:sz w:val="24"/>
        </w:rPr>
        <w:t xml:space="preserve"> ou (ii) </w:t>
      </w:r>
      <w:r w:rsidRPr="00A209F6">
        <w:rPr>
          <w:rFonts w:ascii="Arial Narrow" w:hAnsi="Arial Narrow" w:cstheme="minorHAnsi"/>
          <w:b/>
          <w:bCs/>
          <w:sz w:val="24"/>
          <w:u w:val="single"/>
        </w:rPr>
        <w:t>apresentação da escritura pública de inventário e partilha extrajudicial</w:t>
      </w:r>
      <w:r w:rsidRPr="00A209F6">
        <w:rPr>
          <w:rFonts w:ascii="Arial Narrow" w:hAnsi="Arial Narrow" w:cstheme="minorHAnsi"/>
          <w:sz w:val="24"/>
        </w:rPr>
        <w:t>, instruídos em qualquer dos casos com (a) nome, CPF, RG e data de óbito do credor; nome, parentesco em relação ao “de cujus”</w:t>
      </w:r>
      <w:r>
        <w:rPr>
          <w:rFonts w:ascii="Arial Narrow" w:hAnsi="Arial Narrow" w:cstheme="minorHAnsi"/>
          <w:sz w:val="24"/>
        </w:rPr>
        <w:t>;</w:t>
      </w:r>
    </w:p>
    <w:p w14:paraId="799046D2" w14:textId="77777777" w:rsidR="00690D59" w:rsidRPr="00A209F6" w:rsidRDefault="00690D59" w:rsidP="00690D59">
      <w:pPr>
        <w:pStyle w:val="Corpodetexto2"/>
        <w:numPr>
          <w:ilvl w:val="0"/>
          <w:numId w:val="13"/>
        </w:numPr>
        <w:spacing w:line="300" w:lineRule="auto"/>
        <w:ind w:left="0" w:firstLine="0"/>
        <w:rPr>
          <w:rFonts w:ascii="Arial Narrow" w:hAnsi="Arial Narrow" w:cstheme="minorHAnsi"/>
          <w:iCs/>
          <w:sz w:val="12"/>
          <w:szCs w:val="12"/>
        </w:rPr>
      </w:pPr>
      <w:r w:rsidRPr="00A209F6">
        <w:rPr>
          <w:rFonts w:ascii="Arial Narrow" w:hAnsi="Arial Narrow" w:cstheme="minorHAnsi"/>
          <w:b/>
          <w:bCs/>
          <w:sz w:val="24"/>
          <w:u w:val="single"/>
        </w:rPr>
        <w:t>A DEPRE não procederá à análise direta de sucessão processual ou alteração da titularidade do precatório em virtude de sucessão</w:t>
      </w:r>
      <w:r w:rsidRPr="00A209F6">
        <w:rPr>
          <w:rFonts w:ascii="Arial Narrow" w:hAnsi="Arial Narrow" w:cstheme="minorHAnsi"/>
          <w:sz w:val="24"/>
        </w:rPr>
        <w:t>, a qual será feita apenas mediante ordem judicial emanada da autoridade judicial competente ou apresentação da escritura pública de inventário e partilha extrajudicial</w:t>
      </w:r>
      <w:r>
        <w:rPr>
          <w:rFonts w:ascii="Arial Narrow" w:hAnsi="Arial Narrow" w:cstheme="minorHAnsi"/>
          <w:sz w:val="24"/>
        </w:rPr>
        <w:t xml:space="preserve"> (Provimento CSM 2753/24, art. 21).</w:t>
      </w:r>
    </w:p>
    <w:p w14:paraId="2EF9D8DB" w14:textId="77777777" w:rsidR="00690D59" w:rsidRPr="00DB0FC7" w:rsidRDefault="00690D59" w:rsidP="00690D59">
      <w:pPr>
        <w:pStyle w:val="Corpodetexto2"/>
        <w:rPr>
          <w:rFonts w:ascii="Arial Narrow" w:hAnsi="Arial Narrow" w:cstheme="minorHAnsi"/>
          <w:sz w:val="22"/>
          <w:szCs w:val="22"/>
        </w:rPr>
      </w:pPr>
    </w:p>
    <w:p w14:paraId="4201190F" w14:textId="77777777" w:rsidR="00690D59" w:rsidRDefault="00690D59" w:rsidP="00690D59">
      <w:pPr>
        <w:pStyle w:val="Corpodetexto2"/>
        <w:rPr>
          <w:rFonts w:ascii="Arial Narrow" w:hAnsi="Arial Narrow" w:cstheme="minorHAnsi"/>
          <w:sz w:val="24"/>
        </w:rPr>
      </w:pPr>
    </w:p>
    <w:p w14:paraId="7404E47A" w14:textId="0474868D" w:rsidR="00092C30" w:rsidRDefault="007162F3" w:rsidP="00690D59">
      <w:pPr>
        <w:pStyle w:val="Corpodetexto2"/>
        <w:rPr>
          <w:rFonts w:ascii="Arial Narrow" w:hAnsi="Arial Narrow" w:cstheme="minorHAnsi"/>
          <w:iCs/>
          <w:sz w:val="24"/>
        </w:rPr>
      </w:pPr>
      <w:r w:rsidRPr="007162F3">
        <w:rPr>
          <w:rFonts w:ascii="Arial Narrow" w:hAnsi="Arial Narrow" w:cstheme="minorHAnsi"/>
          <w:sz w:val="24"/>
        </w:rPr>
        <w:t xml:space="preserve">Data: </w:t>
      </w:r>
      <w:r w:rsidRPr="007162F3">
        <w:rPr>
          <w:rFonts w:ascii="Arial Narrow" w:hAnsi="Arial Narrow" w:cstheme="minorHAnsi"/>
          <w:iCs/>
          <w:sz w:val="24"/>
        </w:rPr>
        <w:t>registrada na assinatura da petição eletrônica nos autos do precatório.</w:t>
      </w:r>
    </w:p>
    <w:p w14:paraId="58F7B9DA" w14:textId="77777777" w:rsidR="007162F3" w:rsidRDefault="007162F3" w:rsidP="00690D59">
      <w:pPr>
        <w:pStyle w:val="Corpodetexto2"/>
        <w:rPr>
          <w:rFonts w:ascii="Arial Narrow" w:hAnsi="Arial Narrow" w:cstheme="minorHAnsi"/>
          <w:iCs/>
          <w:sz w:val="24"/>
        </w:rPr>
      </w:pPr>
    </w:p>
    <w:p w14:paraId="0150DE1C" w14:textId="77777777" w:rsidR="007162F3" w:rsidRDefault="007162F3" w:rsidP="00690D59">
      <w:pPr>
        <w:pStyle w:val="Corpodetexto2"/>
        <w:rPr>
          <w:rFonts w:ascii="Arial Narrow" w:hAnsi="Arial Narrow" w:cstheme="minorHAnsi"/>
          <w:sz w:val="24"/>
        </w:rPr>
      </w:pPr>
    </w:p>
    <w:p w14:paraId="66767F2C" w14:textId="77777777" w:rsidR="00092C30" w:rsidRDefault="00092C30" w:rsidP="00690D59">
      <w:pPr>
        <w:pStyle w:val="Corpodetexto2"/>
        <w:rPr>
          <w:rFonts w:ascii="Arial Narrow" w:hAnsi="Arial Narrow" w:cstheme="minorHAnsi"/>
          <w:sz w:val="24"/>
        </w:rPr>
      </w:pPr>
    </w:p>
    <w:p w14:paraId="7500910C" w14:textId="77777777" w:rsidR="00690D59" w:rsidRDefault="00690D59" w:rsidP="00690D59">
      <w:pPr>
        <w:pStyle w:val="Corpodetexto2"/>
        <w:rPr>
          <w:rFonts w:ascii="Arial Narrow" w:hAnsi="Arial Narrow" w:cstheme="minorHAnsi"/>
          <w:sz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90D59" w14:paraId="3CA25116" w14:textId="77777777" w:rsidTr="00317281">
        <w:tc>
          <w:tcPr>
            <w:tcW w:w="4531" w:type="dxa"/>
          </w:tcPr>
          <w:p w14:paraId="31C9609D" w14:textId="77777777" w:rsidR="00690D59" w:rsidRDefault="00690D59" w:rsidP="00317281">
            <w:pPr>
              <w:pStyle w:val="Corpodetexto2"/>
              <w:rPr>
                <w:rFonts w:ascii="Arial Narrow" w:hAnsi="Arial Narrow" w:cstheme="minorHAnsi"/>
                <w:sz w:val="24"/>
              </w:rPr>
            </w:pPr>
          </w:p>
        </w:tc>
        <w:tc>
          <w:tcPr>
            <w:tcW w:w="4531" w:type="dxa"/>
            <w:tcBorders>
              <w:top w:val="nil"/>
              <w:bottom w:val="single" w:sz="4" w:space="0" w:color="auto"/>
            </w:tcBorders>
          </w:tcPr>
          <w:p w14:paraId="158C2634" w14:textId="77777777" w:rsidR="00690D59" w:rsidRDefault="00690D59" w:rsidP="00317281">
            <w:pPr>
              <w:pStyle w:val="Corpodetexto2"/>
              <w:rPr>
                <w:rFonts w:ascii="Arial Narrow" w:hAnsi="Arial Narrow" w:cstheme="minorHAnsi"/>
                <w:sz w:val="24"/>
              </w:rPr>
            </w:pPr>
          </w:p>
        </w:tc>
      </w:tr>
    </w:tbl>
    <w:p w14:paraId="3A0D9BAC" w14:textId="77777777" w:rsidR="00690D59" w:rsidRDefault="00690D59" w:rsidP="00690D59">
      <w:pPr>
        <w:pStyle w:val="Corpodetexto2"/>
        <w:jc w:val="right"/>
        <w:rPr>
          <w:rFonts w:ascii="Arial Narrow" w:hAnsi="Arial Narrow" w:cstheme="minorHAnsi"/>
          <w:sz w:val="24"/>
        </w:rPr>
      </w:pPr>
      <w:r>
        <w:rPr>
          <w:rFonts w:ascii="Arial Narrow" w:hAnsi="Arial Narrow" w:cstheme="minorHAnsi"/>
          <w:sz w:val="24"/>
        </w:rPr>
        <w:t>Assinatura</w:t>
      </w:r>
    </w:p>
    <w:p w14:paraId="6F748136" w14:textId="77777777" w:rsidR="00351C27" w:rsidRDefault="00351C27" w:rsidP="003F6669">
      <w:pPr>
        <w:rPr>
          <w:rFonts w:ascii="Arial Narrow" w:hAnsi="Arial Narrow" w:cstheme="minorHAnsi"/>
          <w:color w:val="274B46"/>
          <w:sz w:val="4"/>
          <w:szCs w:val="4"/>
        </w:rPr>
      </w:pPr>
    </w:p>
    <w:sectPr w:rsidR="00351C27" w:rsidSect="00DB0FC7">
      <w:headerReference w:type="default" r:id="rId8"/>
      <w:pgSz w:w="11907" w:h="16840" w:code="9"/>
      <w:pgMar w:top="1134" w:right="1134" w:bottom="567" w:left="1701" w:header="283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525991" w14:textId="77777777" w:rsidR="00305CA1" w:rsidRDefault="00305CA1">
      <w:r>
        <w:separator/>
      </w:r>
    </w:p>
  </w:endnote>
  <w:endnote w:type="continuationSeparator" w:id="0">
    <w:p w14:paraId="02D22EFF" w14:textId="77777777" w:rsidR="00305CA1" w:rsidRDefault="00305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A9905" w14:textId="77777777" w:rsidR="00305CA1" w:rsidRDefault="00305CA1">
      <w:r>
        <w:separator/>
      </w:r>
    </w:p>
  </w:footnote>
  <w:footnote w:type="continuationSeparator" w:id="0">
    <w:p w14:paraId="1CF8E784" w14:textId="77777777" w:rsidR="00305CA1" w:rsidRDefault="00305C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D3EBA" w14:textId="77777777" w:rsidR="000E4408" w:rsidRPr="00813718" w:rsidRDefault="001D468C" w:rsidP="004665C8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AF05C5E" wp14:editId="12144EA7">
          <wp:simplePos x="0" y="0"/>
          <wp:positionH relativeFrom="column">
            <wp:posOffset>0</wp:posOffset>
          </wp:positionH>
          <wp:positionV relativeFrom="paragraph">
            <wp:posOffset>175260</wp:posOffset>
          </wp:positionV>
          <wp:extent cx="5394960" cy="967740"/>
          <wp:effectExtent l="0" t="0" r="0" b="3810"/>
          <wp:wrapTight wrapText="bothSides">
            <wp:wrapPolygon edited="0">
              <wp:start x="0" y="0"/>
              <wp:lineTo x="0" y="21260"/>
              <wp:lineTo x="21508" y="21260"/>
              <wp:lineTo x="21508" y="0"/>
              <wp:lineTo x="0" y="0"/>
            </wp:wrapPolygon>
          </wp:wrapTight>
          <wp:docPr id="1071001269" name="Imagem 1071001269" descr="b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4960" cy="967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B52E0"/>
    <w:multiLevelType w:val="hybridMultilevel"/>
    <w:tmpl w:val="A68262A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0510F"/>
    <w:multiLevelType w:val="hybridMultilevel"/>
    <w:tmpl w:val="AC14E5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F04A7"/>
    <w:multiLevelType w:val="hybridMultilevel"/>
    <w:tmpl w:val="ACDE2F0E"/>
    <w:lvl w:ilvl="0" w:tplc="B680FCCC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CC26FE"/>
    <w:multiLevelType w:val="hybridMultilevel"/>
    <w:tmpl w:val="C9369E54"/>
    <w:lvl w:ilvl="0" w:tplc="85184FE8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637FC9"/>
    <w:multiLevelType w:val="hybridMultilevel"/>
    <w:tmpl w:val="AC14E5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0E1891"/>
    <w:multiLevelType w:val="hybridMultilevel"/>
    <w:tmpl w:val="AC14E5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F99A9E"/>
    <w:multiLevelType w:val="hybridMultilevel"/>
    <w:tmpl w:val="531CB5F0"/>
    <w:lvl w:ilvl="0" w:tplc="33F6AB52">
      <w:start w:val="1"/>
      <w:numFmt w:val="upperLetter"/>
      <w:lvlText w:val="%1)"/>
      <w:lvlJc w:val="left"/>
      <w:pPr>
        <w:ind w:left="720" w:hanging="360"/>
      </w:pPr>
    </w:lvl>
    <w:lvl w:ilvl="1" w:tplc="F0023490">
      <w:start w:val="1"/>
      <w:numFmt w:val="lowerLetter"/>
      <w:lvlText w:val="%2."/>
      <w:lvlJc w:val="left"/>
      <w:pPr>
        <w:ind w:left="1440" w:hanging="360"/>
      </w:pPr>
    </w:lvl>
    <w:lvl w:ilvl="2" w:tplc="E2F687D8">
      <w:start w:val="1"/>
      <w:numFmt w:val="lowerRoman"/>
      <w:lvlText w:val="%3."/>
      <w:lvlJc w:val="right"/>
      <w:pPr>
        <w:ind w:left="2160" w:hanging="180"/>
      </w:pPr>
    </w:lvl>
    <w:lvl w:ilvl="3" w:tplc="EEFCED50">
      <w:start w:val="1"/>
      <w:numFmt w:val="decimal"/>
      <w:lvlText w:val="%4."/>
      <w:lvlJc w:val="left"/>
      <w:pPr>
        <w:ind w:left="2880" w:hanging="360"/>
      </w:pPr>
    </w:lvl>
    <w:lvl w:ilvl="4" w:tplc="9C388408">
      <w:start w:val="1"/>
      <w:numFmt w:val="lowerLetter"/>
      <w:lvlText w:val="%5."/>
      <w:lvlJc w:val="left"/>
      <w:pPr>
        <w:ind w:left="3600" w:hanging="360"/>
      </w:pPr>
    </w:lvl>
    <w:lvl w:ilvl="5" w:tplc="CC86B9DE">
      <w:start w:val="1"/>
      <w:numFmt w:val="lowerRoman"/>
      <w:lvlText w:val="%6."/>
      <w:lvlJc w:val="right"/>
      <w:pPr>
        <w:ind w:left="4320" w:hanging="180"/>
      </w:pPr>
    </w:lvl>
    <w:lvl w:ilvl="6" w:tplc="23B67022">
      <w:start w:val="1"/>
      <w:numFmt w:val="decimal"/>
      <w:lvlText w:val="%7."/>
      <w:lvlJc w:val="left"/>
      <w:pPr>
        <w:ind w:left="5040" w:hanging="360"/>
      </w:pPr>
    </w:lvl>
    <w:lvl w:ilvl="7" w:tplc="31C8185A">
      <w:start w:val="1"/>
      <w:numFmt w:val="lowerLetter"/>
      <w:lvlText w:val="%8."/>
      <w:lvlJc w:val="left"/>
      <w:pPr>
        <w:ind w:left="5760" w:hanging="360"/>
      </w:pPr>
    </w:lvl>
    <w:lvl w:ilvl="8" w:tplc="82382FF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5D72F5"/>
    <w:multiLevelType w:val="hybridMultilevel"/>
    <w:tmpl w:val="AC14E5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9AE1D6"/>
    <w:multiLevelType w:val="hybridMultilevel"/>
    <w:tmpl w:val="1D64F92E"/>
    <w:lvl w:ilvl="0" w:tplc="F198D8A8">
      <w:start w:val="1"/>
      <w:numFmt w:val="upperLetter"/>
      <w:lvlText w:val="%1)"/>
      <w:lvlJc w:val="left"/>
      <w:pPr>
        <w:ind w:left="720" w:hanging="360"/>
      </w:pPr>
    </w:lvl>
    <w:lvl w:ilvl="1" w:tplc="3E5EEB3C">
      <w:start w:val="1"/>
      <w:numFmt w:val="lowerLetter"/>
      <w:lvlText w:val="%2."/>
      <w:lvlJc w:val="left"/>
      <w:pPr>
        <w:ind w:left="1440" w:hanging="360"/>
      </w:pPr>
    </w:lvl>
    <w:lvl w:ilvl="2" w:tplc="02CA77AC">
      <w:start w:val="1"/>
      <w:numFmt w:val="lowerRoman"/>
      <w:lvlText w:val="%3."/>
      <w:lvlJc w:val="right"/>
      <w:pPr>
        <w:ind w:left="2160" w:hanging="180"/>
      </w:pPr>
    </w:lvl>
    <w:lvl w:ilvl="3" w:tplc="615C8C5E">
      <w:start w:val="1"/>
      <w:numFmt w:val="decimal"/>
      <w:lvlText w:val="%4."/>
      <w:lvlJc w:val="left"/>
      <w:pPr>
        <w:ind w:left="2880" w:hanging="360"/>
      </w:pPr>
    </w:lvl>
    <w:lvl w:ilvl="4" w:tplc="557A897C">
      <w:start w:val="1"/>
      <w:numFmt w:val="lowerLetter"/>
      <w:lvlText w:val="%5."/>
      <w:lvlJc w:val="left"/>
      <w:pPr>
        <w:ind w:left="3600" w:hanging="360"/>
      </w:pPr>
    </w:lvl>
    <w:lvl w:ilvl="5" w:tplc="C074AFE0">
      <w:start w:val="1"/>
      <w:numFmt w:val="lowerRoman"/>
      <w:lvlText w:val="%6."/>
      <w:lvlJc w:val="right"/>
      <w:pPr>
        <w:ind w:left="4320" w:hanging="180"/>
      </w:pPr>
    </w:lvl>
    <w:lvl w:ilvl="6" w:tplc="BF28E314">
      <w:start w:val="1"/>
      <w:numFmt w:val="decimal"/>
      <w:lvlText w:val="%7."/>
      <w:lvlJc w:val="left"/>
      <w:pPr>
        <w:ind w:left="5040" w:hanging="360"/>
      </w:pPr>
    </w:lvl>
    <w:lvl w:ilvl="7" w:tplc="0D56EEB2">
      <w:start w:val="1"/>
      <w:numFmt w:val="lowerLetter"/>
      <w:lvlText w:val="%8."/>
      <w:lvlJc w:val="left"/>
      <w:pPr>
        <w:ind w:left="5760" w:hanging="360"/>
      </w:pPr>
    </w:lvl>
    <w:lvl w:ilvl="8" w:tplc="EC2A965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183985"/>
    <w:multiLevelType w:val="hybridMultilevel"/>
    <w:tmpl w:val="AC14E5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68366A"/>
    <w:multiLevelType w:val="hybridMultilevel"/>
    <w:tmpl w:val="DCA07838"/>
    <w:lvl w:ilvl="0" w:tplc="1FD2396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639B6959"/>
    <w:multiLevelType w:val="hybridMultilevel"/>
    <w:tmpl w:val="B7DAAB8E"/>
    <w:lvl w:ilvl="0" w:tplc="08B44DFE">
      <w:start w:val="1"/>
      <w:numFmt w:val="upperLetter"/>
      <w:lvlText w:val="%1)"/>
      <w:lvlJc w:val="left"/>
      <w:pPr>
        <w:ind w:left="720" w:hanging="360"/>
      </w:pPr>
    </w:lvl>
    <w:lvl w:ilvl="1" w:tplc="97A2D178">
      <w:start w:val="1"/>
      <w:numFmt w:val="lowerLetter"/>
      <w:lvlText w:val="%2."/>
      <w:lvlJc w:val="left"/>
      <w:pPr>
        <w:ind w:left="1440" w:hanging="360"/>
      </w:pPr>
    </w:lvl>
    <w:lvl w:ilvl="2" w:tplc="8CCAB7C2">
      <w:start w:val="1"/>
      <w:numFmt w:val="lowerRoman"/>
      <w:lvlText w:val="%3."/>
      <w:lvlJc w:val="right"/>
      <w:pPr>
        <w:ind w:left="2160" w:hanging="180"/>
      </w:pPr>
    </w:lvl>
    <w:lvl w:ilvl="3" w:tplc="3E06C25A">
      <w:start w:val="1"/>
      <w:numFmt w:val="decimal"/>
      <w:lvlText w:val="%4."/>
      <w:lvlJc w:val="left"/>
      <w:pPr>
        <w:ind w:left="2880" w:hanging="360"/>
      </w:pPr>
    </w:lvl>
    <w:lvl w:ilvl="4" w:tplc="78E0CDFC">
      <w:start w:val="1"/>
      <w:numFmt w:val="lowerLetter"/>
      <w:lvlText w:val="%5."/>
      <w:lvlJc w:val="left"/>
      <w:pPr>
        <w:ind w:left="3600" w:hanging="360"/>
      </w:pPr>
    </w:lvl>
    <w:lvl w:ilvl="5" w:tplc="F99EE82C">
      <w:start w:val="1"/>
      <w:numFmt w:val="lowerRoman"/>
      <w:lvlText w:val="%6."/>
      <w:lvlJc w:val="right"/>
      <w:pPr>
        <w:ind w:left="4320" w:hanging="180"/>
      </w:pPr>
    </w:lvl>
    <w:lvl w:ilvl="6" w:tplc="72F8016A">
      <w:start w:val="1"/>
      <w:numFmt w:val="decimal"/>
      <w:lvlText w:val="%7."/>
      <w:lvlJc w:val="left"/>
      <w:pPr>
        <w:ind w:left="5040" w:hanging="360"/>
      </w:pPr>
    </w:lvl>
    <w:lvl w:ilvl="7" w:tplc="B01CB53E">
      <w:start w:val="1"/>
      <w:numFmt w:val="lowerLetter"/>
      <w:lvlText w:val="%8."/>
      <w:lvlJc w:val="left"/>
      <w:pPr>
        <w:ind w:left="5760" w:hanging="360"/>
      </w:pPr>
    </w:lvl>
    <w:lvl w:ilvl="8" w:tplc="995861D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B1517C"/>
    <w:multiLevelType w:val="hybridMultilevel"/>
    <w:tmpl w:val="AC14E57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0429064">
    <w:abstractNumId w:val="6"/>
  </w:num>
  <w:num w:numId="2" w16cid:durableId="1843545859">
    <w:abstractNumId w:val="11"/>
  </w:num>
  <w:num w:numId="3" w16cid:durableId="302200034">
    <w:abstractNumId w:val="8"/>
  </w:num>
  <w:num w:numId="4" w16cid:durableId="130444207">
    <w:abstractNumId w:val="3"/>
  </w:num>
  <w:num w:numId="5" w16cid:durableId="827750860">
    <w:abstractNumId w:val="12"/>
  </w:num>
  <w:num w:numId="6" w16cid:durableId="179465732">
    <w:abstractNumId w:val="4"/>
  </w:num>
  <w:num w:numId="7" w16cid:durableId="1439761340">
    <w:abstractNumId w:val="9"/>
  </w:num>
  <w:num w:numId="8" w16cid:durableId="1733457271">
    <w:abstractNumId w:val="7"/>
  </w:num>
  <w:num w:numId="9" w16cid:durableId="460266701">
    <w:abstractNumId w:val="5"/>
  </w:num>
  <w:num w:numId="10" w16cid:durableId="1866559145">
    <w:abstractNumId w:val="1"/>
  </w:num>
  <w:num w:numId="11" w16cid:durableId="1856268728">
    <w:abstractNumId w:val="10"/>
  </w:num>
  <w:num w:numId="12" w16cid:durableId="1772819915">
    <w:abstractNumId w:val="0"/>
  </w:num>
  <w:num w:numId="13" w16cid:durableId="10304235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uKHMz17E8hTX/WlVFPCt8DGtPuCHK+RiYnRmIzu45QGooLud9f8VNxAABhuK34nHFj9vzEAkpHtaEMZDvNQK1Q==" w:salt="SjYQ2QGtd9enFkVKOUJ3JQ==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041"/>
    <w:rsid w:val="0000495D"/>
    <w:rsid w:val="000075BC"/>
    <w:rsid w:val="000118B9"/>
    <w:rsid w:val="0001368D"/>
    <w:rsid w:val="00015505"/>
    <w:rsid w:val="00016343"/>
    <w:rsid w:val="000217EA"/>
    <w:rsid w:val="00025E24"/>
    <w:rsid w:val="00027CBA"/>
    <w:rsid w:val="00040D22"/>
    <w:rsid w:val="0005029C"/>
    <w:rsid w:val="000546C4"/>
    <w:rsid w:val="000567C5"/>
    <w:rsid w:val="00062670"/>
    <w:rsid w:val="00064163"/>
    <w:rsid w:val="00064CDF"/>
    <w:rsid w:val="000659FD"/>
    <w:rsid w:val="00065BDD"/>
    <w:rsid w:val="0006621D"/>
    <w:rsid w:val="00071DEC"/>
    <w:rsid w:val="00074BF0"/>
    <w:rsid w:val="00075302"/>
    <w:rsid w:val="00077A84"/>
    <w:rsid w:val="00082C70"/>
    <w:rsid w:val="00087DD3"/>
    <w:rsid w:val="0009266E"/>
    <w:rsid w:val="00092C30"/>
    <w:rsid w:val="00094202"/>
    <w:rsid w:val="000A4420"/>
    <w:rsid w:val="000A6B30"/>
    <w:rsid w:val="000A6CC2"/>
    <w:rsid w:val="000B2198"/>
    <w:rsid w:val="000B6C80"/>
    <w:rsid w:val="000C55B5"/>
    <w:rsid w:val="000C5D28"/>
    <w:rsid w:val="000C5EF4"/>
    <w:rsid w:val="000D187C"/>
    <w:rsid w:val="000D533B"/>
    <w:rsid w:val="000D57B9"/>
    <w:rsid w:val="000E165F"/>
    <w:rsid w:val="000E25B3"/>
    <w:rsid w:val="000E4408"/>
    <w:rsid w:val="000E4B53"/>
    <w:rsid w:val="000F02ED"/>
    <w:rsid w:val="000F1AA6"/>
    <w:rsid w:val="000F6BC4"/>
    <w:rsid w:val="000F7907"/>
    <w:rsid w:val="00101805"/>
    <w:rsid w:val="0011763F"/>
    <w:rsid w:val="00126F4C"/>
    <w:rsid w:val="00130FA7"/>
    <w:rsid w:val="00131F9D"/>
    <w:rsid w:val="0013576E"/>
    <w:rsid w:val="00137FAA"/>
    <w:rsid w:val="00143194"/>
    <w:rsid w:val="00156565"/>
    <w:rsid w:val="00156CB8"/>
    <w:rsid w:val="00167086"/>
    <w:rsid w:val="001679C7"/>
    <w:rsid w:val="0017158E"/>
    <w:rsid w:val="00193B71"/>
    <w:rsid w:val="00195E32"/>
    <w:rsid w:val="001A04A5"/>
    <w:rsid w:val="001A3533"/>
    <w:rsid w:val="001A4884"/>
    <w:rsid w:val="001A5041"/>
    <w:rsid w:val="001B48D4"/>
    <w:rsid w:val="001C56C2"/>
    <w:rsid w:val="001D468C"/>
    <w:rsid w:val="001D60DD"/>
    <w:rsid w:val="001F0A11"/>
    <w:rsid w:val="00211006"/>
    <w:rsid w:val="00211811"/>
    <w:rsid w:val="00223CB8"/>
    <w:rsid w:val="00234296"/>
    <w:rsid w:val="00240605"/>
    <w:rsid w:val="00251E6D"/>
    <w:rsid w:val="00262927"/>
    <w:rsid w:val="00264685"/>
    <w:rsid w:val="0026613F"/>
    <w:rsid w:val="002671E9"/>
    <w:rsid w:val="00275C8F"/>
    <w:rsid w:val="002762E9"/>
    <w:rsid w:val="002907CF"/>
    <w:rsid w:val="0029626E"/>
    <w:rsid w:val="00296D7E"/>
    <w:rsid w:val="002A291F"/>
    <w:rsid w:val="002A3E1D"/>
    <w:rsid w:val="002B6254"/>
    <w:rsid w:val="002E1DDD"/>
    <w:rsid w:val="002F06B2"/>
    <w:rsid w:val="002F13C3"/>
    <w:rsid w:val="002F23E8"/>
    <w:rsid w:val="002F628E"/>
    <w:rsid w:val="00303BDD"/>
    <w:rsid w:val="003044CB"/>
    <w:rsid w:val="00305CA1"/>
    <w:rsid w:val="00310F74"/>
    <w:rsid w:val="00313481"/>
    <w:rsid w:val="0031363A"/>
    <w:rsid w:val="00332273"/>
    <w:rsid w:val="00340B07"/>
    <w:rsid w:val="00342973"/>
    <w:rsid w:val="003429FC"/>
    <w:rsid w:val="0035065A"/>
    <w:rsid w:val="00350FC6"/>
    <w:rsid w:val="00351C27"/>
    <w:rsid w:val="00353A1B"/>
    <w:rsid w:val="00357A43"/>
    <w:rsid w:val="00361EF1"/>
    <w:rsid w:val="00371FE7"/>
    <w:rsid w:val="00373F27"/>
    <w:rsid w:val="003801C0"/>
    <w:rsid w:val="0038296A"/>
    <w:rsid w:val="00387F42"/>
    <w:rsid w:val="003A2339"/>
    <w:rsid w:val="003B44D7"/>
    <w:rsid w:val="003C1E56"/>
    <w:rsid w:val="003C2B63"/>
    <w:rsid w:val="003C487C"/>
    <w:rsid w:val="003C5BEA"/>
    <w:rsid w:val="003D19EB"/>
    <w:rsid w:val="003D7FCD"/>
    <w:rsid w:val="003E4D06"/>
    <w:rsid w:val="003E4EE8"/>
    <w:rsid w:val="003F2664"/>
    <w:rsid w:val="003F6669"/>
    <w:rsid w:val="00417213"/>
    <w:rsid w:val="0044016B"/>
    <w:rsid w:val="0044150A"/>
    <w:rsid w:val="004432B9"/>
    <w:rsid w:val="00454A71"/>
    <w:rsid w:val="0046215E"/>
    <w:rsid w:val="00462AC7"/>
    <w:rsid w:val="004639AF"/>
    <w:rsid w:val="00464A36"/>
    <w:rsid w:val="004665C8"/>
    <w:rsid w:val="00484AE2"/>
    <w:rsid w:val="004A10E3"/>
    <w:rsid w:val="004A3044"/>
    <w:rsid w:val="004A7613"/>
    <w:rsid w:val="004C2AFC"/>
    <w:rsid w:val="004C3182"/>
    <w:rsid w:val="004C6576"/>
    <w:rsid w:val="004C7F6B"/>
    <w:rsid w:val="004D7420"/>
    <w:rsid w:val="004E37A0"/>
    <w:rsid w:val="004F2343"/>
    <w:rsid w:val="00505A15"/>
    <w:rsid w:val="00520D07"/>
    <w:rsid w:val="00531E42"/>
    <w:rsid w:val="00532F25"/>
    <w:rsid w:val="005355A5"/>
    <w:rsid w:val="00547DDA"/>
    <w:rsid w:val="005504A0"/>
    <w:rsid w:val="0055312E"/>
    <w:rsid w:val="005631F0"/>
    <w:rsid w:val="005746C2"/>
    <w:rsid w:val="00577937"/>
    <w:rsid w:val="0059014F"/>
    <w:rsid w:val="00590ABC"/>
    <w:rsid w:val="00591F20"/>
    <w:rsid w:val="005A4BCF"/>
    <w:rsid w:val="005A731C"/>
    <w:rsid w:val="005B62C5"/>
    <w:rsid w:val="005B7B35"/>
    <w:rsid w:val="005C0BA3"/>
    <w:rsid w:val="005C19E1"/>
    <w:rsid w:val="005C1A45"/>
    <w:rsid w:val="005C2779"/>
    <w:rsid w:val="005D0C16"/>
    <w:rsid w:val="005D2D43"/>
    <w:rsid w:val="005D48CF"/>
    <w:rsid w:val="005D63DE"/>
    <w:rsid w:val="005D74BB"/>
    <w:rsid w:val="005F493F"/>
    <w:rsid w:val="005F6A7A"/>
    <w:rsid w:val="00601242"/>
    <w:rsid w:val="00613366"/>
    <w:rsid w:val="00615904"/>
    <w:rsid w:val="00624284"/>
    <w:rsid w:val="006261E3"/>
    <w:rsid w:val="00631450"/>
    <w:rsid w:val="0063727A"/>
    <w:rsid w:val="00637DAE"/>
    <w:rsid w:val="0064732E"/>
    <w:rsid w:val="00650FA6"/>
    <w:rsid w:val="00664D3C"/>
    <w:rsid w:val="006651A3"/>
    <w:rsid w:val="006660E4"/>
    <w:rsid w:val="0067469A"/>
    <w:rsid w:val="00675FD9"/>
    <w:rsid w:val="00681375"/>
    <w:rsid w:val="0068230A"/>
    <w:rsid w:val="00684720"/>
    <w:rsid w:val="00685E0D"/>
    <w:rsid w:val="00690D59"/>
    <w:rsid w:val="00691247"/>
    <w:rsid w:val="00694B81"/>
    <w:rsid w:val="0069547A"/>
    <w:rsid w:val="00696149"/>
    <w:rsid w:val="006A72A1"/>
    <w:rsid w:val="006B3778"/>
    <w:rsid w:val="006B7A08"/>
    <w:rsid w:val="006C503D"/>
    <w:rsid w:val="006C7856"/>
    <w:rsid w:val="006D6DC7"/>
    <w:rsid w:val="006D7EFB"/>
    <w:rsid w:val="006E55ED"/>
    <w:rsid w:val="006E7CAD"/>
    <w:rsid w:val="006F13D1"/>
    <w:rsid w:val="006F4999"/>
    <w:rsid w:val="006F7E9C"/>
    <w:rsid w:val="00705FC3"/>
    <w:rsid w:val="00706EA6"/>
    <w:rsid w:val="007162F3"/>
    <w:rsid w:val="0072436A"/>
    <w:rsid w:val="00731E8F"/>
    <w:rsid w:val="00734F76"/>
    <w:rsid w:val="00736899"/>
    <w:rsid w:val="007727AD"/>
    <w:rsid w:val="00774707"/>
    <w:rsid w:val="00777CF5"/>
    <w:rsid w:val="00781071"/>
    <w:rsid w:val="00784BDD"/>
    <w:rsid w:val="00786FA0"/>
    <w:rsid w:val="007A4DD7"/>
    <w:rsid w:val="007A6128"/>
    <w:rsid w:val="007B1439"/>
    <w:rsid w:val="007B287F"/>
    <w:rsid w:val="007C6D64"/>
    <w:rsid w:val="007F0D4B"/>
    <w:rsid w:val="007F3623"/>
    <w:rsid w:val="00802BA3"/>
    <w:rsid w:val="00805E31"/>
    <w:rsid w:val="00810ADC"/>
    <w:rsid w:val="00811F2C"/>
    <w:rsid w:val="00813718"/>
    <w:rsid w:val="00813B4C"/>
    <w:rsid w:val="00820607"/>
    <w:rsid w:val="00821A21"/>
    <w:rsid w:val="00830349"/>
    <w:rsid w:val="00832EE8"/>
    <w:rsid w:val="00834CD5"/>
    <w:rsid w:val="00840BD0"/>
    <w:rsid w:val="008448A0"/>
    <w:rsid w:val="00847F8B"/>
    <w:rsid w:val="00850D3F"/>
    <w:rsid w:val="008554C0"/>
    <w:rsid w:val="00860BB8"/>
    <w:rsid w:val="00866473"/>
    <w:rsid w:val="00867651"/>
    <w:rsid w:val="00867D6C"/>
    <w:rsid w:val="00885754"/>
    <w:rsid w:val="00886BC2"/>
    <w:rsid w:val="00890DEB"/>
    <w:rsid w:val="008914A5"/>
    <w:rsid w:val="00892956"/>
    <w:rsid w:val="00893462"/>
    <w:rsid w:val="00896260"/>
    <w:rsid w:val="008A3DD8"/>
    <w:rsid w:val="008A4B00"/>
    <w:rsid w:val="008A58D3"/>
    <w:rsid w:val="008A7D51"/>
    <w:rsid w:val="008B4715"/>
    <w:rsid w:val="008C2362"/>
    <w:rsid w:val="008C2798"/>
    <w:rsid w:val="008D5871"/>
    <w:rsid w:val="008D7CA5"/>
    <w:rsid w:val="008E51B6"/>
    <w:rsid w:val="008E5219"/>
    <w:rsid w:val="008F00E9"/>
    <w:rsid w:val="008F4F09"/>
    <w:rsid w:val="008F61A7"/>
    <w:rsid w:val="009142CF"/>
    <w:rsid w:val="009168D7"/>
    <w:rsid w:val="009176FA"/>
    <w:rsid w:val="009348A4"/>
    <w:rsid w:val="0094398B"/>
    <w:rsid w:val="0094534B"/>
    <w:rsid w:val="0094605A"/>
    <w:rsid w:val="00947118"/>
    <w:rsid w:val="00947B75"/>
    <w:rsid w:val="009567F1"/>
    <w:rsid w:val="0096392A"/>
    <w:rsid w:val="00973643"/>
    <w:rsid w:val="00975494"/>
    <w:rsid w:val="009806CC"/>
    <w:rsid w:val="0098123F"/>
    <w:rsid w:val="009821DF"/>
    <w:rsid w:val="00982320"/>
    <w:rsid w:val="009B14ED"/>
    <w:rsid w:val="009B49C4"/>
    <w:rsid w:val="009B5EB2"/>
    <w:rsid w:val="009C0F4B"/>
    <w:rsid w:val="009C475C"/>
    <w:rsid w:val="009E2507"/>
    <w:rsid w:val="009E2D43"/>
    <w:rsid w:val="009E3CE5"/>
    <w:rsid w:val="009E53AF"/>
    <w:rsid w:val="009E59F4"/>
    <w:rsid w:val="009F325B"/>
    <w:rsid w:val="009F483B"/>
    <w:rsid w:val="009F756E"/>
    <w:rsid w:val="00A209F6"/>
    <w:rsid w:val="00A20A08"/>
    <w:rsid w:val="00A24B6A"/>
    <w:rsid w:val="00A300AF"/>
    <w:rsid w:val="00A34202"/>
    <w:rsid w:val="00A34E19"/>
    <w:rsid w:val="00A40356"/>
    <w:rsid w:val="00A5638F"/>
    <w:rsid w:val="00A62112"/>
    <w:rsid w:val="00A62AD1"/>
    <w:rsid w:val="00A911D5"/>
    <w:rsid w:val="00A9248A"/>
    <w:rsid w:val="00A963AF"/>
    <w:rsid w:val="00A96D34"/>
    <w:rsid w:val="00AA2940"/>
    <w:rsid w:val="00AA41BD"/>
    <w:rsid w:val="00AB3223"/>
    <w:rsid w:val="00AC1500"/>
    <w:rsid w:val="00AD3BDE"/>
    <w:rsid w:val="00AE1059"/>
    <w:rsid w:val="00AE16EC"/>
    <w:rsid w:val="00AE4252"/>
    <w:rsid w:val="00AF232D"/>
    <w:rsid w:val="00AF5590"/>
    <w:rsid w:val="00AF5B44"/>
    <w:rsid w:val="00B009D4"/>
    <w:rsid w:val="00B14F30"/>
    <w:rsid w:val="00B15A63"/>
    <w:rsid w:val="00B16CDA"/>
    <w:rsid w:val="00B232F1"/>
    <w:rsid w:val="00B241C1"/>
    <w:rsid w:val="00B35C79"/>
    <w:rsid w:val="00B42274"/>
    <w:rsid w:val="00B52111"/>
    <w:rsid w:val="00B53657"/>
    <w:rsid w:val="00B551F5"/>
    <w:rsid w:val="00B64C6B"/>
    <w:rsid w:val="00B654AF"/>
    <w:rsid w:val="00B7223B"/>
    <w:rsid w:val="00B72CC0"/>
    <w:rsid w:val="00B74270"/>
    <w:rsid w:val="00B75AD8"/>
    <w:rsid w:val="00B84C30"/>
    <w:rsid w:val="00B84D48"/>
    <w:rsid w:val="00B91594"/>
    <w:rsid w:val="00BA3644"/>
    <w:rsid w:val="00BB298E"/>
    <w:rsid w:val="00BB2DCE"/>
    <w:rsid w:val="00BB3C35"/>
    <w:rsid w:val="00BD0284"/>
    <w:rsid w:val="00BD0458"/>
    <w:rsid w:val="00BD15B1"/>
    <w:rsid w:val="00BD1AEF"/>
    <w:rsid w:val="00BD3EA2"/>
    <w:rsid w:val="00BF4862"/>
    <w:rsid w:val="00BF5725"/>
    <w:rsid w:val="00BF78A5"/>
    <w:rsid w:val="00C02817"/>
    <w:rsid w:val="00C113E9"/>
    <w:rsid w:val="00C13DED"/>
    <w:rsid w:val="00C21A4A"/>
    <w:rsid w:val="00C23E93"/>
    <w:rsid w:val="00C3527C"/>
    <w:rsid w:val="00C431A5"/>
    <w:rsid w:val="00C43260"/>
    <w:rsid w:val="00C5223C"/>
    <w:rsid w:val="00C671D9"/>
    <w:rsid w:val="00C77D49"/>
    <w:rsid w:val="00C8109A"/>
    <w:rsid w:val="00C87EEF"/>
    <w:rsid w:val="00C90652"/>
    <w:rsid w:val="00CA4046"/>
    <w:rsid w:val="00CA579D"/>
    <w:rsid w:val="00CA6901"/>
    <w:rsid w:val="00CA71AD"/>
    <w:rsid w:val="00CA75AF"/>
    <w:rsid w:val="00CB077E"/>
    <w:rsid w:val="00CB2FC8"/>
    <w:rsid w:val="00CB4C6F"/>
    <w:rsid w:val="00CB5B0E"/>
    <w:rsid w:val="00CB5ECD"/>
    <w:rsid w:val="00CC6F97"/>
    <w:rsid w:val="00CD57E6"/>
    <w:rsid w:val="00CD67D7"/>
    <w:rsid w:val="00CE159D"/>
    <w:rsid w:val="00CE6752"/>
    <w:rsid w:val="00CF74ED"/>
    <w:rsid w:val="00D03F2C"/>
    <w:rsid w:val="00D20E0D"/>
    <w:rsid w:val="00D2139B"/>
    <w:rsid w:val="00D26F84"/>
    <w:rsid w:val="00D278A1"/>
    <w:rsid w:val="00D31CCA"/>
    <w:rsid w:val="00D367BA"/>
    <w:rsid w:val="00D36E6F"/>
    <w:rsid w:val="00D46284"/>
    <w:rsid w:val="00D47413"/>
    <w:rsid w:val="00D52D21"/>
    <w:rsid w:val="00D55B20"/>
    <w:rsid w:val="00D61DEE"/>
    <w:rsid w:val="00D620ED"/>
    <w:rsid w:val="00D64F51"/>
    <w:rsid w:val="00D653D9"/>
    <w:rsid w:val="00D72118"/>
    <w:rsid w:val="00D740D9"/>
    <w:rsid w:val="00D8262F"/>
    <w:rsid w:val="00D83466"/>
    <w:rsid w:val="00D83A77"/>
    <w:rsid w:val="00D85E50"/>
    <w:rsid w:val="00D8766E"/>
    <w:rsid w:val="00D876D1"/>
    <w:rsid w:val="00D912D5"/>
    <w:rsid w:val="00D936E2"/>
    <w:rsid w:val="00DA2391"/>
    <w:rsid w:val="00DA5ECB"/>
    <w:rsid w:val="00DA6353"/>
    <w:rsid w:val="00DB0FC7"/>
    <w:rsid w:val="00DB6462"/>
    <w:rsid w:val="00DC02EE"/>
    <w:rsid w:val="00DC174D"/>
    <w:rsid w:val="00DC38F7"/>
    <w:rsid w:val="00DC3FEB"/>
    <w:rsid w:val="00DC561C"/>
    <w:rsid w:val="00DD5571"/>
    <w:rsid w:val="00DD7D7C"/>
    <w:rsid w:val="00E01405"/>
    <w:rsid w:val="00E076C9"/>
    <w:rsid w:val="00E26FD2"/>
    <w:rsid w:val="00E26FD4"/>
    <w:rsid w:val="00E33903"/>
    <w:rsid w:val="00E356E4"/>
    <w:rsid w:val="00E3691A"/>
    <w:rsid w:val="00E3719F"/>
    <w:rsid w:val="00E37515"/>
    <w:rsid w:val="00E41B45"/>
    <w:rsid w:val="00E5050B"/>
    <w:rsid w:val="00E54B29"/>
    <w:rsid w:val="00E5563C"/>
    <w:rsid w:val="00E57570"/>
    <w:rsid w:val="00E606B0"/>
    <w:rsid w:val="00E60BAA"/>
    <w:rsid w:val="00E6425B"/>
    <w:rsid w:val="00E74753"/>
    <w:rsid w:val="00E75812"/>
    <w:rsid w:val="00E803A7"/>
    <w:rsid w:val="00E811DC"/>
    <w:rsid w:val="00E84DB9"/>
    <w:rsid w:val="00E910B4"/>
    <w:rsid w:val="00E939E6"/>
    <w:rsid w:val="00E93A13"/>
    <w:rsid w:val="00E943D7"/>
    <w:rsid w:val="00EA0531"/>
    <w:rsid w:val="00EB21AB"/>
    <w:rsid w:val="00EB2F20"/>
    <w:rsid w:val="00EB32C8"/>
    <w:rsid w:val="00EB5F83"/>
    <w:rsid w:val="00EB7A81"/>
    <w:rsid w:val="00EC7CE4"/>
    <w:rsid w:val="00ED7999"/>
    <w:rsid w:val="00EE1BE5"/>
    <w:rsid w:val="00EE1E4F"/>
    <w:rsid w:val="00EE21B3"/>
    <w:rsid w:val="00EE220F"/>
    <w:rsid w:val="00EF29AF"/>
    <w:rsid w:val="00F000F7"/>
    <w:rsid w:val="00F06E52"/>
    <w:rsid w:val="00F20F38"/>
    <w:rsid w:val="00F24888"/>
    <w:rsid w:val="00F25209"/>
    <w:rsid w:val="00F345E5"/>
    <w:rsid w:val="00F400E1"/>
    <w:rsid w:val="00F41BA6"/>
    <w:rsid w:val="00F433CF"/>
    <w:rsid w:val="00F45612"/>
    <w:rsid w:val="00F462D3"/>
    <w:rsid w:val="00F46F45"/>
    <w:rsid w:val="00F553FD"/>
    <w:rsid w:val="00F61886"/>
    <w:rsid w:val="00F66C00"/>
    <w:rsid w:val="00F73A93"/>
    <w:rsid w:val="00F7565B"/>
    <w:rsid w:val="00F80885"/>
    <w:rsid w:val="00F80C8D"/>
    <w:rsid w:val="00F80CDB"/>
    <w:rsid w:val="00F810C6"/>
    <w:rsid w:val="00F82AC9"/>
    <w:rsid w:val="00F8370D"/>
    <w:rsid w:val="00F94151"/>
    <w:rsid w:val="00F96B5B"/>
    <w:rsid w:val="00F972B5"/>
    <w:rsid w:val="00FA266C"/>
    <w:rsid w:val="00FA3517"/>
    <w:rsid w:val="00FA447E"/>
    <w:rsid w:val="00FA5EF5"/>
    <w:rsid w:val="00FA7D27"/>
    <w:rsid w:val="00FB1592"/>
    <w:rsid w:val="00FB2565"/>
    <w:rsid w:val="00FB35BB"/>
    <w:rsid w:val="00FB44BE"/>
    <w:rsid w:val="00FB6745"/>
    <w:rsid w:val="00FC5F4F"/>
    <w:rsid w:val="00FC7304"/>
    <w:rsid w:val="00FD4403"/>
    <w:rsid w:val="00FE4046"/>
    <w:rsid w:val="00FE4750"/>
    <w:rsid w:val="024CB99A"/>
    <w:rsid w:val="0C8A6E77"/>
    <w:rsid w:val="0F64AA7B"/>
    <w:rsid w:val="0FC20F39"/>
    <w:rsid w:val="167CF5D0"/>
    <w:rsid w:val="19C11CFE"/>
    <w:rsid w:val="29ABA17E"/>
    <w:rsid w:val="2D54D1E7"/>
    <w:rsid w:val="2EB878D8"/>
    <w:rsid w:val="3CE63EA0"/>
    <w:rsid w:val="411A2DEA"/>
    <w:rsid w:val="4DF0255D"/>
    <w:rsid w:val="539B6FF6"/>
    <w:rsid w:val="55AF2EBF"/>
    <w:rsid w:val="6284B774"/>
    <w:rsid w:val="650C5D42"/>
    <w:rsid w:val="78F1C673"/>
    <w:rsid w:val="7C6C5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7CA1D9"/>
  <w15:chartTrackingRefBased/>
  <w15:docId w15:val="{6D06E213-C940-4294-BFBE-E1087B503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51E6D"/>
    <w:rPr>
      <w:sz w:val="24"/>
      <w:szCs w:val="24"/>
      <w:lang w:eastAsia="pt-BR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link w:val="Corpodetexto2Char"/>
    <w:pPr>
      <w:jc w:val="both"/>
    </w:pPr>
    <w:rPr>
      <w:sz w:val="28"/>
    </w:rPr>
  </w:style>
  <w:style w:type="paragraph" w:styleId="Cabealho">
    <w:name w:val="header"/>
    <w:basedOn w:val="Normal"/>
    <w:link w:val="CabealhoChar"/>
    <w:rsid w:val="00D52D21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D52D21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9176F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75AD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pt-BR"/>
    </w:rPr>
  </w:style>
  <w:style w:type="paragraph" w:customStyle="1" w:styleId="Corpodetexto21">
    <w:name w:val="Corpo de texto 21"/>
    <w:basedOn w:val="Default"/>
    <w:next w:val="Default"/>
    <w:uiPriority w:val="99"/>
    <w:rsid w:val="009E59F4"/>
    <w:rPr>
      <w:color w:val="auto"/>
    </w:rPr>
  </w:style>
  <w:style w:type="character" w:customStyle="1" w:styleId="CabealhoChar">
    <w:name w:val="Cabeçalho Char"/>
    <w:link w:val="Cabealho"/>
    <w:locked/>
    <w:rsid w:val="0031363A"/>
    <w:rPr>
      <w:sz w:val="24"/>
      <w:szCs w:val="24"/>
    </w:rPr>
  </w:style>
  <w:style w:type="character" w:styleId="Hyperlink">
    <w:name w:val="Hyperlink"/>
    <w:rsid w:val="00DD5571"/>
    <w:rPr>
      <w:color w:val="0000FF"/>
      <w:u w:val="single"/>
    </w:rPr>
  </w:style>
  <w:style w:type="character" w:customStyle="1" w:styleId="Corpodetexto2Char">
    <w:name w:val="Corpo de texto 2 Char"/>
    <w:link w:val="Corpodetexto2"/>
    <w:rsid w:val="000E4408"/>
    <w:rPr>
      <w:sz w:val="28"/>
      <w:szCs w:val="24"/>
    </w:rPr>
  </w:style>
  <w:style w:type="paragraph" w:styleId="PargrafodaLista">
    <w:name w:val="List Paragraph"/>
    <w:basedOn w:val="Normal"/>
    <w:uiPriority w:val="34"/>
    <w:qFormat/>
    <w:rsid w:val="00CB5ECD"/>
    <w:pPr>
      <w:ind w:left="708"/>
    </w:pPr>
  </w:style>
  <w:style w:type="table" w:styleId="Tabelacomgrade">
    <w:name w:val="Table Grid"/>
    <w:basedOn w:val="Tabelanormal"/>
    <w:rsid w:val="003A23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3A2339"/>
    <w:rPr>
      <w:b/>
      <w:bCs/>
    </w:rPr>
  </w:style>
  <w:style w:type="character" w:styleId="TextodoEspaoReservado">
    <w:name w:val="Placeholder Text"/>
    <w:basedOn w:val="Fontepargpadro"/>
    <w:uiPriority w:val="99"/>
    <w:semiHidden/>
    <w:rsid w:val="00B009D4"/>
    <w:rPr>
      <w:color w:val="666666"/>
    </w:rPr>
  </w:style>
  <w:style w:type="character" w:customStyle="1" w:styleId="Estilo1">
    <w:name w:val="Estilo1"/>
    <w:basedOn w:val="Fontepargpadro"/>
    <w:uiPriority w:val="1"/>
    <w:rsid w:val="009E2D43"/>
    <w:rPr>
      <w:rFonts w:ascii="Arial Narrow" w:hAnsi="Arial Narrow"/>
      <w:sz w:val="24"/>
    </w:rPr>
  </w:style>
  <w:style w:type="character" w:customStyle="1" w:styleId="Estilo2">
    <w:name w:val="Estilo2"/>
    <w:basedOn w:val="Fontepargpadro"/>
    <w:uiPriority w:val="1"/>
    <w:rsid w:val="009E2D43"/>
  </w:style>
  <w:style w:type="character" w:customStyle="1" w:styleId="Estilo3">
    <w:name w:val="Estilo3"/>
    <w:basedOn w:val="Fontepargpadro"/>
    <w:uiPriority w:val="1"/>
    <w:rsid w:val="00D278A1"/>
    <w:rPr>
      <w:rFonts w:ascii="Arial Narrow" w:hAnsi="Arial Narrow"/>
      <w:b w:val="0"/>
      <w:i w:val="0"/>
      <w:sz w:val="24"/>
    </w:rPr>
  </w:style>
  <w:style w:type="character" w:customStyle="1" w:styleId="Estilo4">
    <w:name w:val="Estilo4"/>
    <w:basedOn w:val="Fontepargpadro"/>
    <w:uiPriority w:val="1"/>
    <w:rsid w:val="00B42274"/>
    <w:rPr>
      <w:rFonts w:ascii="Arial Narrow" w:hAnsi="Arial Narrow"/>
      <w:b w:val="0"/>
      <w:i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98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gne\OneDrive\Documentos\Modelos%20Personalizados%20do%20Office\Formul&#225;rio%20de%20habilita&#231;&#227;o%20de%20herdeiros%2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03B23-A8BA-497B-86A1-1785FA764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Formulário de habilitação de herdeiros 1</Template>
  <TotalTime>8</TotalTime>
  <Pages>6</Pages>
  <Words>1580</Words>
  <Characters>8535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Formulário de superpreferência</vt:lpstr>
    </vt:vector>
  </TitlesOfParts>
  <Company>TJDFT</Company>
  <LinksUpToDate>false</LinksUpToDate>
  <CharactersWithSpaces>10095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Formulário de superpreferência</dc:title>
  <dc:subject/>
  <dc:creator>Wagner Ygor Garcez de Souza</dc:creator>
  <cp:keywords/>
  <cp:lastModifiedBy>WAGNER YGOR GARCEZ DE SOUZA</cp:lastModifiedBy>
  <cp:revision>13</cp:revision>
  <cp:lastPrinted>2019-11-20T23:49:00Z</cp:lastPrinted>
  <dcterms:created xsi:type="dcterms:W3CDTF">2026-08-02T16:36:00Z</dcterms:created>
  <dcterms:modified xsi:type="dcterms:W3CDTF">2026-08-18T12:52:00Z</dcterms:modified>
</cp:coreProperties>
</file>