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AE7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8E5B406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1858C18B" w14:textId="1637AC95" w:rsidR="00F27D06" w:rsidRDefault="00F27D06" w:rsidP="00F27D06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SUPERPREFERÊNCIA</w:t>
      </w:r>
    </w:p>
    <w:p w14:paraId="7EA04E02" w14:textId="77777777" w:rsidR="00F27D06" w:rsidRPr="00F7463E" w:rsidRDefault="00F27D06" w:rsidP="00F27D06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F38176F" w14:textId="77777777" w:rsidR="008448A0" w:rsidRPr="00DB0FC7" w:rsidRDefault="008448A0" w:rsidP="008448A0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A75AF" w:rsidRPr="000659FD" w14:paraId="5606082B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5E7BB36" w14:textId="2424CA36" w:rsidR="00CA75AF" w:rsidRPr="009C0E8A" w:rsidRDefault="00DB0FC7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9C0E8A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Requerimento de pagamento de superpreferência constitucional</w:t>
            </w:r>
          </w:p>
        </w:tc>
      </w:tr>
    </w:tbl>
    <w:p w14:paraId="407435B5" w14:textId="77777777" w:rsidR="00F46F45" w:rsidRPr="00F433CF" w:rsidRDefault="00F46F45" w:rsidP="009142C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E220F" w:rsidRPr="001C3171" w14:paraId="35D9D2FD" w14:textId="77777777" w:rsidTr="00BA3644">
        <w:tc>
          <w:tcPr>
            <w:tcW w:w="2552" w:type="dxa"/>
            <w:vAlign w:val="center"/>
          </w:tcPr>
          <w:p w14:paraId="453D43A9" w14:textId="7062084B" w:rsidR="00EE220F" w:rsidRPr="001F1399" w:rsidRDefault="00D876D1" w:rsidP="00E3691A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1F1399">
              <w:rPr>
                <w:rFonts w:ascii="Arial Narrow" w:hAnsi="Arial Narrow" w:cstheme="minorHAnsi"/>
              </w:rPr>
              <w:t>Precatório nº</w:t>
            </w:r>
            <w:r w:rsidR="00F27D06" w:rsidRPr="001F1399">
              <w:rPr>
                <w:rFonts w:ascii="Arial Narrow" w:hAnsi="Arial Narrow" w:cstheme="minorHAnsi"/>
              </w:rPr>
              <w:t xml:space="preserve"> (final 0500)</w:t>
            </w:r>
            <w:r w:rsidRPr="001F1399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5A597B3E" w14:textId="65A3F741" w:rsidR="00EE220F" w:rsidRPr="005C7AFA" w:rsidRDefault="003B6348" w:rsidP="00E3691A">
            <w:pPr>
              <w:spacing w:line="312" w:lineRule="auto"/>
              <w:jc w:val="both"/>
            </w:pPr>
            <w:r w:rsidRPr="005C7AFA"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 w:rsidRPr="005C7AFA">
              <w:instrText xml:space="preserve"> FORMTEXT </w:instrText>
            </w:r>
            <w:r w:rsidRPr="005C7AFA">
              <w:fldChar w:fldCharType="separate"/>
            </w:r>
            <w:r w:rsidR="007D0D87">
              <w:t> </w:t>
            </w:r>
            <w:r w:rsidR="007D0D87">
              <w:t> </w:t>
            </w:r>
            <w:r w:rsidR="007D0D87">
              <w:t> </w:t>
            </w:r>
            <w:r w:rsidR="007D0D87">
              <w:t> </w:t>
            </w:r>
            <w:r w:rsidR="007D0D87">
              <w:t> </w:t>
            </w:r>
            <w:r w:rsidRPr="005C7AFA">
              <w:fldChar w:fldCharType="end"/>
            </w:r>
            <w:bookmarkEnd w:id="0"/>
          </w:p>
        </w:tc>
      </w:tr>
      <w:tr w:rsidR="009142CF" w:rsidRPr="001C3171" w14:paraId="11B87368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0080091C" w14:textId="77777777" w:rsidR="009142CF" w:rsidRPr="001F1399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</w:tc>
        <w:tc>
          <w:tcPr>
            <w:tcW w:w="6520" w:type="dxa"/>
            <w:vAlign w:val="center"/>
          </w:tcPr>
          <w:p w14:paraId="4AEA1871" w14:textId="77777777" w:rsidR="009142CF" w:rsidRPr="005C7AFA" w:rsidRDefault="009142CF" w:rsidP="00C123FD">
            <w:pPr>
              <w:spacing w:line="312" w:lineRule="auto"/>
              <w:jc w:val="both"/>
              <w:rPr>
                <w:sz w:val="4"/>
                <w:szCs w:val="4"/>
              </w:rPr>
            </w:pPr>
          </w:p>
        </w:tc>
      </w:tr>
      <w:tr w:rsidR="009142CF" w:rsidRPr="001C3171" w14:paraId="55D2C4FA" w14:textId="77777777" w:rsidTr="00BA3644">
        <w:tc>
          <w:tcPr>
            <w:tcW w:w="2552" w:type="dxa"/>
            <w:vAlign w:val="center"/>
          </w:tcPr>
          <w:p w14:paraId="6C301F3E" w14:textId="49ADADE2" w:rsidR="009142CF" w:rsidRPr="001F1399" w:rsidRDefault="00EA053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1F1399">
              <w:rPr>
                <w:rFonts w:ascii="Arial Narrow" w:hAnsi="Arial Narrow" w:cstheme="minorHAnsi"/>
              </w:rPr>
              <w:t>Credor</w:t>
            </w:r>
            <w:r w:rsidR="00F400E1" w:rsidRPr="001F1399">
              <w:rPr>
                <w:rFonts w:ascii="Arial Narrow" w:hAnsi="Arial Narrow" w:cstheme="minorHAnsi"/>
              </w:rPr>
              <w:t>(a) beneficiário(a):</w:t>
            </w:r>
          </w:p>
        </w:tc>
        <w:tc>
          <w:tcPr>
            <w:tcW w:w="6520" w:type="dxa"/>
            <w:vAlign w:val="center"/>
          </w:tcPr>
          <w:p w14:paraId="0D2B6BC9" w14:textId="1DD54A30" w:rsidR="009142CF" w:rsidRPr="005C7AFA" w:rsidRDefault="001753AA" w:rsidP="00C123FD">
            <w:pPr>
              <w:spacing w:line="312" w:lineRule="auto"/>
              <w:jc w:val="both"/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3691A" w:rsidRPr="001C3171" w14:paraId="37245FCD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11DB8530" w14:textId="77777777" w:rsidR="00E3691A" w:rsidRPr="001F1399" w:rsidRDefault="00E3691A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</w:tc>
        <w:tc>
          <w:tcPr>
            <w:tcW w:w="6520" w:type="dxa"/>
            <w:vAlign w:val="center"/>
          </w:tcPr>
          <w:p w14:paraId="2D91382A" w14:textId="77777777" w:rsidR="00E3691A" w:rsidRPr="005C7AFA" w:rsidRDefault="00E3691A" w:rsidP="00C123FD">
            <w:pPr>
              <w:spacing w:line="312" w:lineRule="auto"/>
              <w:jc w:val="both"/>
              <w:rPr>
                <w:sz w:val="4"/>
                <w:szCs w:val="4"/>
              </w:rPr>
            </w:pPr>
          </w:p>
        </w:tc>
      </w:tr>
      <w:tr w:rsidR="009142CF" w:rsidRPr="001C3171" w14:paraId="29ABB5CF" w14:textId="77777777" w:rsidTr="00BA3644">
        <w:tc>
          <w:tcPr>
            <w:tcW w:w="2552" w:type="dxa"/>
            <w:vAlign w:val="center"/>
          </w:tcPr>
          <w:p w14:paraId="097C0C53" w14:textId="77777777" w:rsidR="009142CF" w:rsidRPr="001F1399" w:rsidRDefault="00F400E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1F1399">
              <w:rPr>
                <w:rFonts w:ascii="Arial Narrow" w:hAnsi="Arial Narrow" w:cstheme="minorHAnsi"/>
              </w:rPr>
              <w:t>CPF do(a) credor(a):</w:t>
            </w:r>
          </w:p>
        </w:tc>
        <w:tc>
          <w:tcPr>
            <w:tcW w:w="6520" w:type="dxa"/>
            <w:vAlign w:val="center"/>
          </w:tcPr>
          <w:p w14:paraId="76F17F40" w14:textId="5CDDB4A1" w:rsidR="009142CF" w:rsidRPr="005C7AFA" w:rsidRDefault="00516817" w:rsidP="00C123FD">
            <w:pPr>
              <w:spacing w:line="312" w:lineRule="auto"/>
              <w:jc w:val="both"/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2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3B6A8DE8" w14:textId="77777777" w:rsidR="0055312E" w:rsidRPr="00ED7999" w:rsidRDefault="0055312E" w:rsidP="00D36E6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55312E" w:rsidRPr="000659FD" w14:paraId="0F997D30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1D2D09B" w14:textId="7646DE1F" w:rsidR="0055312E" w:rsidRPr="009C0E8A" w:rsidRDefault="00B15A63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9C0E8A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Enquadramento da superpreferência</w:t>
            </w:r>
          </w:p>
        </w:tc>
      </w:tr>
    </w:tbl>
    <w:p w14:paraId="0E645ABB" w14:textId="77777777" w:rsidR="00650FA6" w:rsidRPr="00ED7999" w:rsidRDefault="00650FA6" w:rsidP="00650FA6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47"/>
        <w:gridCol w:w="6520"/>
      </w:tblGrid>
      <w:tr w:rsidR="006F4999" w14:paraId="3FC51B16" w14:textId="77777777" w:rsidTr="00361EF1">
        <w:tc>
          <w:tcPr>
            <w:tcW w:w="2547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F97C92" w14:textId="79FE2E64" w:rsidR="00361EF1" w:rsidRPr="00355071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1"/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bookmarkEnd w:id="3"/>
          </w:p>
          <w:p w14:paraId="102CAF34" w14:textId="77777777" w:rsidR="006F4999" w:rsidRPr="00D876D1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Pessoa com deficiência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4A2048" w14:textId="77777777" w:rsidR="006F4999" w:rsidRPr="00AD5A56" w:rsidRDefault="006F4999" w:rsidP="00F94151">
            <w:pPr>
              <w:jc w:val="both"/>
              <w:rPr>
                <w:rFonts w:ascii="Arial Narrow" w:hAnsi="Arial Narrow" w:cstheme="minorHAnsi"/>
              </w:rPr>
            </w:pPr>
            <w:r w:rsidRPr="00AD5A56">
              <w:rPr>
                <w:rFonts w:ascii="Arial Narrow" w:hAnsi="Arial Narrow" w:cstheme="minorHAnsi"/>
              </w:rPr>
              <w:t>Anexar arquivo digital do comprovante da deficiência, laudo de equipe multiprofissional ou documento oficial (como credencial do Detran), conforme determina o artigo 2º, §1º, da Lei nº 13.146, de 06/07/2015.</w:t>
            </w:r>
          </w:p>
        </w:tc>
      </w:tr>
      <w:tr w:rsidR="006F4999" w14:paraId="2890B8DF" w14:textId="77777777" w:rsidTr="00361EF1">
        <w:trPr>
          <w:trHeight w:val="113"/>
        </w:trPr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07ACE5ED" w14:textId="77777777" w:rsidR="006F4999" w:rsidRPr="000A6B30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</w:tcPr>
          <w:p w14:paraId="0EFD5ACA" w14:textId="77777777" w:rsidR="006F4999" w:rsidRPr="00AD5A56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F4999" w14:paraId="342BA24F" w14:textId="77777777" w:rsidTr="00361EF1">
        <w:tc>
          <w:tcPr>
            <w:tcW w:w="2547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111369" w14:textId="0C88DEDF" w:rsidR="00361EF1" w:rsidRPr="00355071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2"/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bookmarkEnd w:id="4"/>
          </w:p>
          <w:p w14:paraId="51227929" w14:textId="77777777" w:rsidR="006F4999" w:rsidRPr="000C5D28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Portador de doença grave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8F07D1" w14:textId="77777777" w:rsidR="006F4999" w:rsidRPr="00AD5A56" w:rsidRDefault="00C02817" w:rsidP="009E53AF">
            <w:pPr>
              <w:jc w:val="both"/>
              <w:rPr>
                <w:rFonts w:ascii="Arial Narrow" w:hAnsi="Arial Narrow" w:cstheme="minorHAnsi"/>
              </w:rPr>
            </w:pPr>
            <w:r w:rsidRPr="00AD5A56">
              <w:rPr>
                <w:rFonts w:ascii="Arial Narrow" w:hAnsi="Arial Narrow" w:cstheme="minorHAnsi"/>
              </w:rPr>
              <w:t>Anexar</w:t>
            </w:r>
            <w:r w:rsidR="006F4999" w:rsidRPr="00AD5A56">
              <w:rPr>
                <w:rFonts w:ascii="Arial Narrow" w:hAnsi="Arial Narrow" w:cstheme="minorHAnsi"/>
              </w:rPr>
              <w:t xml:space="preserve"> laudo/relatório médico comprobatório, que EXPRESSAMENTE identifi</w:t>
            </w:r>
            <w:r w:rsidRPr="00AD5A56">
              <w:rPr>
                <w:rFonts w:ascii="Arial Narrow" w:hAnsi="Arial Narrow" w:cstheme="minorHAnsi"/>
              </w:rPr>
              <w:t>que</w:t>
            </w:r>
            <w:r w:rsidR="006F4999" w:rsidRPr="00AD5A56">
              <w:rPr>
                <w:rFonts w:ascii="Arial Narrow" w:hAnsi="Arial Narrow" w:cstheme="minorHAnsi"/>
              </w:rPr>
              <w:t xml:space="preserve"> uma ou mais das doenças abaixo, </w:t>
            </w:r>
            <w:r w:rsidRPr="00AD5A56">
              <w:rPr>
                <w:rFonts w:ascii="Arial Narrow" w:hAnsi="Arial Narrow" w:cstheme="minorHAnsi"/>
              </w:rPr>
              <w:t>nos termos d</w:t>
            </w:r>
            <w:r w:rsidR="006F4999" w:rsidRPr="00AD5A56">
              <w:rPr>
                <w:rFonts w:ascii="Arial Narrow" w:hAnsi="Arial Narrow" w:cstheme="minorHAnsi"/>
              </w:rPr>
              <w:t>o art. 11, inciso II, da Resolução CNJ 303/2019 e art. 6º, inciso XIV, da Lei nº 7.713/1988:</w:t>
            </w:r>
          </w:p>
        </w:tc>
      </w:tr>
    </w:tbl>
    <w:p w14:paraId="08FE922F" w14:textId="77777777" w:rsidR="002F628E" w:rsidRPr="00ED7999" w:rsidRDefault="002F628E" w:rsidP="002F628E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2F628E" w:rsidRPr="000659FD" w14:paraId="50FB6613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293AD49D" w14:textId="56D96FE7" w:rsidR="002F628E" w:rsidRPr="009C0E8A" w:rsidRDefault="00CE159D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9C0E8A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Especificação</w:t>
            </w:r>
            <w:r w:rsidR="002F628E" w:rsidRPr="009C0E8A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em caso de doença grave</w:t>
            </w:r>
          </w:p>
        </w:tc>
      </w:tr>
    </w:tbl>
    <w:p w14:paraId="5787B4FA" w14:textId="77777777" w:rsidR="002F628E" w:rsidRPr="00ED7999" w:rsidRDefault="002F628E" w:rsidP="002F628E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2F628E" w14:paraId="59353F7A" w14:textId="77777777" w:rsidTr="00EB2F20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36BF01" w14:textId="7D4F76C4" w:rsidR="002F628E" w:rsidRPr="00D876D1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EB2F20">
              <w:rPr>
                <w:rFonts w:ascii="Arial Narrow" w:hAnsi="Arial Narrow" w:cstheme="minorHAnsi"/>
              </w:rPr>
              <w:t>alienação mental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4A3739" w14:textId="7A059967" w:rsidR="002F628E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hanseníase</w:t>
            </w:r>
          </w:p>
        </w:tc>
      </w:tr>
      <w:tr w:rsidR="002F628E" w14:paraId="13AB62A1" w14:textId="77777777" w:rsidTr="00EB2F20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6AD106E1" w14:textId="77777777" w:rsidR="002F628E" w:rsidRPr="000A6B30" w:rsidRDefault="002F628E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7001E497" w14:textId="77777777" w:rsidR="002F628E" w:rsidRPr="000A6B30" w:rsidRDefault="002F628E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2F628E" w14:paraId="1E4894E8" w14:textId="77777777" w:rsidTr="00EB2F20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0F37203" w14:textId="0000A396" w:rsidR="002F628E" w:rsidRPr="000C5D28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EB2F20">
              <w:rPr>
                <w:rFonts w:ascii="Arial Narrow" w:hAnsi="Arial Narrow" w:cstheme="minorHAnsi"/>
              </w:rPr>
              <w:t>cardiopatia grave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0669A76C" w14:textId="60E12ECB" w:rsidR="002F628E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hepatopatia grave</w:t>
            </w:r>
          </w:p>
        </w:tc>
      </w:tr>
    </w:tbl>
    <w:p w14:paraId="6185445F" w14:textId="77777777" w:rsidR="00EB2F20" w:rsidRPr="00896260" w:rsidRDefault="00EB2F20" w:rsidP="00EB2F20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EB2F20" w14:paraId="28A4FDB6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9CE446" w14:textId="372964F4" w:rsidR="00EB2F20" w:rsidRPr="00D876D1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6B3778">
              <w:rPr>
                <w:rFonts w:ascii="Arial Narrow" w:hAnsi="Arial Narrow" w:cstheme="minorHAnsi"/>
              </w:rPr>
              <w:t>cegueira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EE439F" w14:textId="74909B40" w:rsidR="00EB2F20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>
              <w:rPr>
                <w:rFonts w:ascii="Arial Narrow" w:hAnsi="Arial Narrow" w:cstheme="minorHAnsi"/>
              </w:rPr>
              <w:t>moléstia profissional</w:t>
            </w:r>
          </w:p>
        </w:tc>
      </w:tr>
      <w:tr w:rsidR="00EB2F20" w14:paraId="607FCFF4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5CA5E584" w14:textId="77777777" w:rsidR="00EB2F20" w:rsidRPr="000A6B30" w:rsidRDefault="00EB2F20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6362CDD8" w14:textId="77777777" w:rsidR="00EB2F20" w:rsidRPr="000A6B30" w:rsidRDefault="00EB2F20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EB2F20" w14:paraId="183A8D14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259A07B" w14:textId="7989EEBE" w:rsidR="00EB2F20" w:rsidRPr="000C5D28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contaminação por radiação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636E442E" w14:textId="40B3B0FC" w:rsidR="00EB2F20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nefropatia grave</w:t>
            </w:r>
          </w:p>
        </w:tc>
      </w:tr>
    </w:tbl>
    <w:p w14:paraId="1942EF1E" w14:textId="77777777" w:rsidR="006B3778" w:rsidRPr="006B3778" w:rsidRDefault="006B3778" w:rsidP="006B3778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6B3778" w14:paraId="66AC5F6F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DC03E0" w14:textId="728EF550" w:rsidR="006B3778" w:rsidRPr="00D876D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doença de Parkinson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8D8823" w14:textId="17CBFF34" w:rsidR="006B3778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neoplasia maligna</w:t>
            </w:r>
          </w:p>
        </w:tc>
      </w:tr>
      <w:tr w:rsidR="006B3778" w14:paraId="074234D4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7DD6126B" w14:textId="77777777" w:rsidR="006B3778" w:rsidRPr="000A6B30" w:rsidRDefault="006B3778" w:rsidP="00DB0FC7">
            <w:pPr>
              <w:spacing w:line="312" w:lineRule="auto"/>
              <w:jc w:val="right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188D7EB2" w14:textId="77777777" w:rsidR="006B3778" w:rsidRPr="000A6B30" w:rsidRDefault="006B3778" w:rsidP="00DB0FC7">
            <w:pPr>
              <w:spacing w:line="312" w:lineRule="auto"/>
              <w:jc w:val="right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B3778" w14:paraId="4E5D820C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1F16B68" w14:textId="2D9A1D02" w:rsidR="006B3778" w:rsidRPr="000C5D28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F2343">
              <w:rPr>
                <w:rFonts w:ascii="Arial Narrow" w:hAnsi="Arial Narrow" w:cstheme="minorHAnsi"/>
              </w:rPr>
              <w:t>esclerose múltipla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75B225B5" w14:textId="32D1F5BD" w:rsidR="006B3778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paralisia irreversível e incapac</w:t>
            </w:r>
            <w:r w:rsidR="00C54ABB">
              <w:rPr>
                <w:rFonts w:ascii="Arial Narrow" w:hAnsi="Arial Narrow" w:cstheme="minorHAnsi"/>
                <w:szCs w:val="28"/>
              </w:rPr>
              <w:t>i</w:t>
            </w:r>
            <w:r w:rsidR="0094398B" w:rsidRPr="00FB1592">
              <w:rPr>
                <w:rFonts w:ascii="Arial Narrow" w:hAnsi="Arial Narrow" w:cstheme="minorHAnsi"/>
                <w:szCs w:val="28"/>
              </w:rPr>
              <w:t>tante</w:t>
            </w:r>
          </w:p>
        </w:tc>
      </w:tr>
    </w:tbl>
    <w:p w14:paraId="7452D269" w14:textId="77777777" w:rsidR="006B3778" w:rsidRPr="00896260" w:rsidRDefault="006B3778" w:rsidP="006B3778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0"/>
        <w:gridCol w:w="4677"/>
      </w:tblGrid>
      <w:tr w:rsidR="006B3778" w14:paraId="2A288F08" w14:textId="77777777" w:rsidTr="00C123FD"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5EEDFF" w14:textId="2878F2DB" w:rsidR="006B3778" w:rsidRPr="00D876D1" w:rsidRDefault="00355071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860BB8" w:rsidRPr="00FB1592">
              <w:rPr>
                <w:rFonts w:ascii="Arial Narrow" w:hAnsi="Arial Narrow" w:cstheme="minorHAnsi"/>
                <w:szCs w:val="28"/>
              </w:rPr>
              <w:t>espondiloartrose anquilosante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DD202F" w14:textId="3339DEDF" w:rsidR="006B3778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4665C8">
              <w:rPr>
                <w:rFonts w:ascii="Arial Narrow" w:hAnsi="Arial Narrow" w:cstheme="minorHAnsi"/>
              </w:rPr>
              <w:t>s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 xml:space="preserve">índrome da </w:t>
            </w:r>
            <w:r w:rsidR="004665C8">
              <w:rPr>
                <w:rFonts w:ascii="Arial Narrow" w:hAnsi="Arial Narrow" w:cstheme="minorHAnsi"/>
                <w:szCs w:val="28"/>
              </w:rPr>
              <w:t>imunodeficiência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 xml:space="preserve"> adquirida</w:t>
            </w:r>
            <w:r w:rsidR="004665C8">
              <w:rPr>
                <w:rFonts w:ascii="Arial Narrow" w:hAnsi="Arial Narrow" w:cstheme="minorHAnsi"/>
                <w:szCs w:val="28"/>
              </w:rPr>
              <w:t xml:space="preserve"> </w:t>
            </w:r>
            <w:r w:rsidR="004665C8" w:rsidRPr="00FB1592">
              <w:rPr>
                <w:rFonts w:ascii="Arial Narrow" w:hAnsi="Arial Narrow" w:cstheme="minorHAnsi"/>
                <w:szCs w:val="28"/>
              </w:rPr>
              <w:t>(AIDS)</w:t>
            </w:r>
          </w:p>
        </w:tc>
      </w:tr>
      <w:tr w:rsidR="006B3778" w14:paraId="12EAEF8C" w14:textId="77777777" w:rsidTr="00C123FD">
        <w:trPr>
          <w:trHeight w:val="113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14:paraId="7103E538" w14:textId="77777777" w:rsidR="006B3778" w:rsidRPr="000A6B30" w:rsidRDefault="006B3778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</w:tcPr>
          <w:p w14:paraId="3D7D81D7" w14:textId="77777777" w:rsidR="006B3778" w:rsidRPr="000A6B30" w:rsidRDefault="006B3778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B3778" w14:paraId="234977F3" w14:textId="77777777" w:rsidTr="00C123FD">
        <w:tc>
          <w:tcPr>
            <w:tcW w:w="439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8295578" w14:textId="27A5AE54" w:rsidR="00355071" w:rsidRDefault="00355071" w:rsidP="00355071">
            <w:pPr>
              <w:spacing w:line="312" w:lineRule="auto"/>
              <w:rPr>
                <w:rFonts w:ascii="Arial Narrow" w:hAnsi="Arial Narrow" w:cstheme="minorHAnsi"/>
                <w:szCs w:val="28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860BB8" w:rsidRPr="00FB1592">
              <w:rPr>
                <w:rFonts w:ascii="Arial Narrow" w:hAnsi="Arial Narrow" w:cstheme="minorHAnsi"/>
                <w:szCs w:val="28"/>
              </w:rPr>
              <w:t>estado avançado de doença de Paget</w:t>
            </w:r>
          </w:p>
          <w:p w14:paraId="59F48A8D" w14:textId="389DC8B3" w:rsidR="006B3778" w:rsidRPr="000C5D28" w:rsidRDefault="00860BB8" w:rsidP="00355071">
            <w:pPr>
              <w:spacing w:line="312" w:lineRule="auto"/>
              <w:ind w:firstLine="318"/>
              <w:rPr>
                <w:rFonts w:ascii="Arial Narrow" w:hAnsi="Arial Narrow" w:cstheme="minorHAnsi"/>
              </w:rPr>
            </w:pPr>
            <w:r w:rsidRPr="00FB1592">
              <w:rPr>
                <w:rFonts w:ascii="Arial Narrow" w:hAnsi="Arial Narrow" w:cstheme="minorHAnsi"/>
                <w:szCs w:val="28"/>
              </w:rPr>
              <w:t>(osteíte deformante)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15742203" w14:textId="63ECD608" w:rsidR="006B3778" w:rsidRPr="00355071" w:rsidRDefault="00355071" w:rsidP="00355071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t</w:t>
            </w:r>
            <w:r w:rsidR="004665C8" w:rsidRPr="00FB1592">
              <w:rPr>
                <w:rFonts w:ascii="Arial Narrow" w:hAnsi="Arial Narrow" w:cstheme="minorHAnsi"/>
                <w:color w:val="000000"/>
                <w:szCs w:val="28"/>
              </w:rPr>
              <w:t>uberculose ativa</w:t>
            </w:r>
          </w:p>
        </w:tc>
      </w:tr>
    </w:tbl>
    <w:p w14:paraId="548B7B38" w14:textId="77777777" w:rsidR="004F2343" w:rsidRPr="00A300AF" w:rsidRDefault="004F234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973643" w14:paraId="3B48FF1D" w14:textId="77777777" w:rsidTr="004F1913">
        <w:tc>
          <w:tcPr>
            <w:tcW w:w="90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2FA4D" w14:textId="7DEE4974" w:rsidR="00973643" w:rsidRPr="00A54A67" w:rsidRDefault="00A54A67" w:rsidP="00A54A67">
            <w:pPr>
              <w:spacing w:line="264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734F76">
              <w:rPr>
                <w:rFonts w:ascii="Arial Narrow" w:hAnsi="Arial Narrow" w:cstheme="minorHAnsi"/>
              </w:rPr>
              <w:t>outra</w:t>
            </w:r>
            <w:r w:rsidR="00B74270">
              <w:rPr>
                <w:rFonts w:ascii="Arial Narrow" w:hAnsi="Arial Narrow" w:cstheme="minorHAnsi"/>
              </w:rPr>
              <w:t xml:space="preserve"> 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doença</w:t>
            </w:r>
            <w:r w:rsidR="00734F76" w:rsidRPr="00CB5B0E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r w:rsidR="00601242" w:rsidRPr="00CB5B0E">
              <w:rPr>
                <w:rFonts w:ascii="Arial Narrow" w:hAnsi="Arial Narrow" w:cstheme="minorHAnsi"/>
                <w:color w:val="000000" w:themeColor="text1"/>
              </w:rPr>
              <w:t xml:space="preserve">considerada </w:t>
            </w:r>
            <w:r w:rsidR="00601242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grave, crônica ou perene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, constando </w:t>
            </w:r>
            <w:r w:rsidR="00B74270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expressamente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 tal indicação </w:t>
            </w:r>
            <w:r w:rsidR="00613366" w:rsidRPr="00CB5B0E">
              <w:rPr>
                <w:rFonts w:ascii="Arial Narrow" w:hAnsi="Arial Narrow" w:cstheme="minorHAnsi"/>
                <w:color w:val="000000" w:themeColor="text1"/>
              </w:rPr>
              <w:t xml:space="preserve">em </w:t>
            </w:r>
            <w:r w:rsidR="00613366" w:rsidRPr="00CB5B0E">
              <w:rPr>
                <w:rFonts w:ascii="Arial Narrow" w:hAnsi="Arial Narrow" w:cstheme="minorHAnsi"/>
                <w:b/>
                <w:bCs/>
                <w:color w:val="000000" w:themeColor="text1"/>
                <w:u w:val="single"/>
              </w:rPr>
              <w:t>laudo médico oficial ou atestado médico</w:t>
            </w:r>
            <w:r w:rsidR="00734F76" w:rsidRPr="00CB5B0E">
              <w:rPr>
                <w:rFonts w:ascii="Arial Narrow" w:hAnsi="Arial Narrow" w:cstheme="minorHAnsi"/>
                <w:color w:val="000000" w:themeColor="text1"/>
              </w:rPr>
              <w:t xml:space="preserve">, </w:t>
            </w:r>
            <w:r w:rsidR="00601242" w:rsidRPr="00CB5B0E">
              <w:rPr>
                <w:rFonts w:ascii="Arial Narrow" w:hAnsi="Arial Narrow" w:cstheme="minorHAnsi"/>
                <w:color w:val="000000" w:themeColor="text1"/>
              </w:rPr>
              <w:t xml:space="preserve">conforme art. 11, inciso II, da Resolução CNJ 303/2019 e </w:t>
            </w:r>
            <w:r w:rsidR="00B52111" w:rsidRPr="00CB5B0E">
              <w:rPr>
                <w:rFonts w:ascii="Arial Narrow" w:hAnsi="Arial Narrow" w:cstheme="minorHAnsi"/>
                <w:color w:val="000000" w:themeColor="text1"/>
              </w:rPr>
              <w:t xml:space="preserve">nos termos </w:t>
            </w:r>
            <w:r w:rsidR="004665C8">
              <w:rPr>
                <w:rFonts w:ascii="Arial Narrow" w:hAnsi="Arial Narrow" w:cstheme="minorHAnsi"/>
                <w:color w:val="000000" w:themeColor="text1"/>
              </w:rPr>
              <w:t>d</w:t>
            </w:r>
            <w:r w:rsidR="00B52111" w:rsidRPr="00CB5B0E">
              <w:rPr>
                <w:rFonts w:ascii="Arial Narrow" w:hAnsi="Arial Narrow" w:cstheme="minorHAnsi"/>
                <w:color w:val="000000" w:themeColor="text1"/>
              </w:rPr>
              <w:t>o art. 10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 xml:space="preserve"> da Ordem de Serviço nº 0</w:t>
            </w:r>
            <w:r w:rsidR="00E54B29" w:rsidRPr="00CB5B0E">
              <w:rPr>
                <w:rFonts w:ascii="Arial Narrow" w:hAnsi="Arial Narrow" w:cstheme="minorHAnsi"/>
                <w:color w:val="000000" w:themeColor="text1"/>
              </w:rPr>
              <w:t>3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/2010</w:t>
            </w:r>
            <w:r w:rsidR="00361EF1" w:rsidRPr="00CB5B0E">
              <w:rPr>
                <w:rFonts w:ascii="Arial Narrow" w:hAnsi="Arial Narrow" w:cstheme="minorHAnsi"/>
                <w:color w:val="000000" w:themeColor="text1"/>
              </w:rPr>
              <w:t>, da DEPRE</w:t>
            </w:r>
            <w:r w:rsidR="00B74270" w:rsidRPr="00CB5B0E">
              <w:rPr>
                <w:rFonts w:ascii="Arial Narrow" w:hAnsi="Arial Narrow" w:cstheme="minorHAnsi"/>
                <w:color w:val="000000" w:themeColor="text1"/>
              </w:rPr>
              <w:t>.</w:t>
            </w:r>
          </w:p>
        </w:tc>
      </w:tr>
    </w:tbl>
    <w:p w14:paraId="7A6FDCA4" w14:textId="77777777" w:rsidR="003A2339" w:rsidRPr="00CB5B0E" w:rsidRDefault="003A2339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30706901" w14:textId="77777777" w:rsidR="003A2339" w:rsidRPr="004665C8" w:rsidRDefault="009E59F4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4665C8">
        <w:rPr>
          <w:rFonts w:ascii="Arial Narrow" w:hAnsi="Arial Narrow" w:cstheme="minorHAnsi"/>
          <w:b/>
          <w:color w:val="44546A" w:themeColor="text2"/>
          <w:sz w:val="24"/>
          <w:u w:val="single"/>
        </w:rPr>
        <w:t>Atenção</w:t>
      </w:r>
      <w:r w:rsidRPr="004665C8">
        <w:rPr>
          <w:rFonts w:ascii="Arial Narrow" w:hAnsi="Arial Narrow" w:cstheme="minorHAnsi"/>
          <w:color w:val="44546A" w:themeColor="text2"/>
          <w:sz w:val="24"/>
        </w:rPr>
        <w:t xml:space="preserve">: </w:t>
      </w:r>
      <w:r w:rsidRPr="004665C8">
        <w:rPr>
          <w:rFonts w:ascii="Arial Narrow" w:hAnsi="Arial Narrow" w:cstheme="minorHAnsi"/>
          <w:sz w:val="24"/>
        </w:rPr>
        <w:t xml:space="preserve">o </w:t>
      </w:r>
      <w:r w:rsidRPr="004665C8">
        <w:rPr>
          <w:rFonts w:ascii="Arial Narrow" w:hAnsi="Arial Narrow" w:cstheme="minorHAnsi"/>
          <w:iCs/>
          <w:sz w:val="24"/>
        </w:rPr>
        <w:t>laudo ou relatório médico deve atestar explicitamente a doença grave</w:t>
      </w:r>
      <w:r w:rsidR="00E93A13" w:rsidRPr="004665C8">
        <w:rPr>
          <w:rFonts w:ascii="Arial Narrow" w:hAnsi="Arial Narrow" w:cstheme="minorHAnsi"/>
          <w:iCs/>
          <w:sz w:val="24"/>
        </w:rPr>
        <w:t xml:space="preserve"> e o </w:t>
      </w:r>
      <w:r w:rsidR="0059014F" w:rsidRPr="004665C8">
        <w:rPr>
          <w:rFonts w:ascii="Arial Narrow" w:hAnsi="Arial Narrow" w:cstheme="minorHAnsi"/>
          <w:iCs/>
          <w:sz w:val="24"/>
        </w:rPr>
        <w:t>CID</w:t>
      </w:r>
      <w:r w:rsidR="009B5EB2" w:rsidRPr="004665C8">
        <w:rPr>
          <w:rFonts w:ascii="Arial Narrow" w:hAnsi="Arial Narrow" w:cstheme="minorHAnsi"/>
          <w:iCs/>
          <w:sz w:val="24"/>
        </w:rPr>
        <w:t xml:space="preserve"> </w:t>
      </w:r>
      <w:r w:rsidR="009B5EB2" w:rsidRPr="004665C8">
        <w:rPr>
          <w:rFonts w:ascii="Arial Narrow" w:hAnsi="Arial Narrow" w:cstheme="minorHAnsi"/>
          <w:sz w:val="24"/>
        </w:rPr>
        <w:t>(Classificação Internacional de Doenças)</w:t>
      </w:r>
      <w:r w:rsidRPr="004665C8">
        <w:rPr>
          <w:rFonts w:ascii="Arial Narrow" w:hAnsi="Arial Narrow" w:cstheme="minorHAnsi"/>
          <w:iCs/>
          <w:sz w:val="24"/>
        </w:rPr>
        <w:t>, na forma indicada acima, sob pena de indeferimento do pedido</w:t>
      </w:r>
      <w:r w:rsidR="004665C8" w:rsidRPr="004665C8">
        <w:rPr>
          <w:rFonts w:ascii="Arial Narrow" w:hAnsi="Arial Narrow" w:cstheme="minorHAnsi"/>
          <w:iCs/>
          <w:sz w:val="24"/>
        </w:rPr>
        <w:t>.</w:t>
      </w:r>
    </w:p>
    <w:p w14:paraId="637914B7" w14:textId="77777777" w:rsidR="00CB5B0E" w:rsidRPr="004665C8" w:rsidRDefault="00CB5B0E" w:rsidP="000E4408">
      <w:pPr>
        <w:pStyle w:val="Corpodetexto2"/>
        <w:rPr>
          <w:rFonts w:ascii="Arial Narrow" w:hAnsi="Arial Narrow" w:cstheme="minorHAnsi"/>
          <w:iCs/>
          <w:sz w:val="12"/>
          <w:szCs w:val="12"/>
        </w:rPr>
      </w:pPr>
    </w:p>
    <w:p w14:paraId="61B326C1" w14:textId="4276813F" w:rsidR="00B75AD8" w:rsidRDefault="003A2339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 xml:space="preserve">Importante: </w:t>
      </w:r>
      <w:r w:rsidR="00BB2DCE" w:rsidRPr="004665C8">
        <w:rPr>
          <w:rFonts w:ascii="Arial Narrow" w:hAnsi="Arial Narrow" w:cstheme="minorHAnsi"/>
          <w:b/>
          <w:iCs/>
          <w:sz w:val="24"/>
        </w:rPr>
        <w:t xml:space="preserve">Se for </w:t>
      </w:r>
      <w:r w:rsidR="004665C8" w:rsidRPr="004665C8">
        <w:rPr>
          <w:rFonts w:ascii="Arial Narrow" w:hAnsi="Arial Narrow" w:cstheme="minorHAnsi"/>
          <w:b/>
          <w:iCs/>
          <w:sz w:val="24"/>
        </w:rPr>
        <w:t>o caso</w:t>
      </w:r>
      <w:r w:rsidR="00BB2DCE" w:rsidRPr="004665C8">
        <w:rPr>
          <w:rFonts w:ascii="Arial Narrow" w:hAnsi="Arial Narrow" w:cstheme="minorHAnsi"/>
          <w:b/>
          <w:iCs/>
          <w:sz w:val="24"/>
        </w:rPr>
        <w:t>,</w:t>
      </w:r>
      <w:r w:rsidR="0059014F" w:rsidRPr="004665C8">
        <w:rPr>
          <w:rFonts w:ascii="Arial Narrow" w:hAnsi="Arial Narrow" w:cstheme="minorHAnsi"/>
          <w:b/>
          <w:iCs/>
          <w:sz w:val="24"/>
        </w:rPr>
        <w:t xml:space="preserve"> anexar a declaração do órgão/juízo que deferiu a isenção</w:t>
      </w:r>
      <w:r w:rsidR="004665C8" w:rsidRPr="004665C8">
        <w:rPr>
          <w:rFonts w:ascii="Arial Narrow" w:hAnsi="Arial Narrow" w:cstheme="minorHAnsi"/>
          <w:b/>
          <w:iCs/>
          <w:sz w:val="24"/>
        </w:rPr>
        <w:t xml:space="preserve"> do IR</w:t>
      </w:r>
      <w:r w:rsidR="0059014F" w:rsidRPr="004665C8">
        <w:rPr>
          <w:rFonts w:ascii="Arial Narrow" w:hAnsi="Arial Narrow" w:cstheme="minorHAnsi"/>
          <w:b/>
          <w:iCs/>
          <w:sz w:val="24"/>
        </w:rPr>
        <w:t>.</w:t>
      </w:r>
      <w:r w:rsidR="00262927" w:rsidRPr="004665C8">
        <w:rPr>
          <w:rFonts w:ascii="Arial Narrow" w:hAnsi="Arial Narrow" w:cstheme="minorHAnsi"/>
          <w:iCs/>
          <w:sz w:val="24"/>
        </w:rPr>
        <w:t xml:space="preserve"> </w:t>
      </w:r>
    </w:p>
    <w:p w14:paraId="7A73EDEB" w14:textId="7684E66C" w:rsidR="007F2666" w:rsidRDefault="007F2666" w:rsidP="007F2666">
      <w:pPr>
        <w:pStyle w:val="Corpodetexto2"/>
        <w:rPr>
          <w:rFonts w:ascii="Arial Narrow" w:hAnsi="Arial Narrow" w:cstheme="minorHAnsi"/>
          <w:sz w:val="24"/>
        </w:rPr>
      </w:pPr>
    </w:p>
    <w:p w14:paraId="653A4B49" w14:textId="70786148" w:rsidR="00EE1A83" w:rsidRDefault="00EE1A83" w:rsidP="007F2666">
      <w:pPr>
        <w:pStyle w:val="Corpodetexto2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 xml:space="preserve">Data: </w:t>
      </w:r>
      <w:r w:rsidRPr="00EE1A83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2DD2276E" w14:textId="77777777" w:rsidR="004A0ED4" w:rsidRDefault="004A0ED4" w:rsidP="000E4408">
      <w:pPr>
        <w:pStyle w:val="Corpodetexto2"/>
        <w:rPr>
          <w:rFonts w:ascii="Arial Narrow" w:hAnsi="Arial Narrow" w:cstheme="minorHAnsi"/>
          <w:sz w:val="24"/>
        </w:rPr>
      </w:pPr>
    </w:p>
    <w:p w14:paraId="04162756" w14:textId="77777777" w:rsidR="00EE1A83" w:rsidRDefault="00EE1A83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0FC7" w14:paraId="3025A2E9" w14:textId="77777777" w:rsidTr="00DB0FC7">
        <w:tc>
          <w:tcPr>
            <w:tcW w:w="4531" w:type="dxa"/>
          </w:tcPr>
          <w:p w14:paraId="51E2C297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035006E8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EE79A11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272F" w14:textId="77777777" w:rsidR="00BF5EA6" w:rsidRDefault="00BF5EA6">
      <w:r>
        <w:separator/>
      </w:r>
    </w:p>
  </w:endnote>
  <w:endnote w:type="continuationSeparator" w:id="0">
    <w:p w14:paraId="67585293" w14:textId="77777777" w:rsidR="00BF5EA6" w:rsidRDefault="00BF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98660" w14:textId="77777777" w:rsidR="00BF5EA6" w:rsidRDefault="00BF5EA6">
      <w:r>
        <w:separator/>
      </w:r>
    </w:p>
  </w:footnote>
  <w:footnote w:type="continuationSeparator" w:id="0">
    <w:p w14:paraId="32E6AD03" w14:textId="77777777" w:rsidR="00BF5EA6" w:rsidRDefault="00BF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B249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01F36"/>
    <w:multiLevelType w:val="hybridMultilevel"/>
    <w:tmpl w:val="92847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1"/>
  </w:num>
  <w:num w:numId="2" w16cid:durableId="1843545859">
    <w:abstractNumId w:val="4"/>
  </w:num>
  <w:num w:numId="3" w16cid:durableId="302200034">
    <w:abstractNumId w:val="2"/>
  </w:num>
  <w:num w:numId="4" w16cid:durableId="130444207">
    <w:abstractNumId w:val="0"/>
  </w:num>
  <w:num w:numId="5" w16cid:durableId="1042941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dOs3kqOxtJgyiPXWDp6BOXmjSllWw60xswV0Z12zrUEvDaUvxybKVTYZxX8BkhVq59P+Cp9FuCTeUuH4wjCFQ==" w:salt="fLNhZ8GmzisSmm0tjuSY+A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4B"/>
    <w:rsid w:val="000037B8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5029C"/>
    <w:rsid w:val="000546C4"/>
    <w:rsid w:val="000567C5"/>
    <w:rsid w:val="00064163"/>
    <w:rsid w:val="00064CDF"/>
    <w:rsid w:val="000659FD"/>
    <w:rsid w:val="0006743F"/>
    <w:rsid w:val="00071DEC"/>
    <w:rsid w:val="00075302"/>
    <w:rsid w:val="00077A84"/>
    <w:rsid w:val="00087DD3"/>
    <w:rsid w:val="000975A9"/>
    <w:rsid w:val="000A4420"/>
    <w:rsid w:val="000A6B30"/>
    <w:rsid w:val="000A6CC2"/>
    <w:rsid w:val="000B15C3"/>
    <w:rsid w:val="000B5430"/>
    <w:rsid w:val="000B6C80"/>
    <w:rsid w:val="000C3230"/>
    <w:rsid w:val="000C502F"/>
    <w:rsid w:val="000C55B5"/>
    <w:rsid w:val="000C5D28"/>
    <w:rsid w:val="000C5EF4"/>
    <w:rsid w:val="000D187C"/>
    <w:rsid w:val="000D533B"/>
    <w:rsid w:val="000D57B9"/>
    <w:rsid w:val="000E165F"/>
    <w:rsid w:val="000E4408"/>
    <w:rsid w:val="000E4B53"/>
    <w:rsid w:val="000F02ED"/>
    <w:rsid w:val="000F1AA6"/>
    <w:rsid w:val="000F7907"/>
    <w:rsid w:val="00101805"/>
    <w:rsid w:val="0011763F"/>
    <w:rsid w:val="00126F4C"/>
    <w:rsid w:val="00130FA7"/>
    <w:rsid w:val="00136294"/>
    <w:rsid w:val="00137FAA"/>
    <w:rsid w:val="00143194"/>
    <w:rsid w:val="00156CB8"/>
    <w:rsid w:val="00165A3B"/>
    <w:rsid w:val="00167086"/>
    <w:rsid w:val="001714EC"/>
    <w:rsid w:val="001753AA"/>
    <w:rsid w:val="00180388"/>
    <w:rsid w:val="00193B71"/>
    <w:rsid w:val="001A04A5"/>
    <w:rsid w:val="001A3533"/>
    <w:rsid w:val="001B21CE"/>
    <w:rsid w:val="001B2BD3"/>
    <w:rsid w:val="001B48D4"/>
    <w:rsid w:val="001C3171"/>
    <w:rsid w:val="001C397A"/>
    <w:rsid w:val="001C56C2"/>
    <w:rsid w:val="001D468C"/>
    <w:rsid w:val="001F02BA"/>
    <w:rsid w:val="001F0A11"/>
    <w:rsid w:val="001F1399"/>
    <w:rsid w:val="00211006"/>
    <w:rsid w:val="00227394"/>
    <w:rsid w:val="0023301B"/>
    <w:rsid w:val="00234296"/>
    <w:rsid w:val="00247DF5"/>
    <w:rsid w:val="00262927"/>
    <w:rsid w:val="00264685"/>
    <w:rsid w:val="002671E9"/>
    <w:rsid w:val="00275C8F"/>
    <w:rsid w:val="002762E9"/>
    <w:rsid w:val="00296D7E"/>
    <w:rsid w:val="002A291F"/>
    <w:rsid w:val="002A3819"/>
    <w:rsid w:val="002A3E1D"/>
    <w:rsid w:val="002B4DC2"/>
    <w:rsid w:val="002E1DDD"/>
    <w:rsid w:val="002E6194"/>
    <w:rsid w:val="002F23E8"/>
    <w:rsid w:val="002F628E"/>
    <w:rsid w:val="00303BDD"/>
    <w:rsid w:val="003044CB"/>
    <w:rsid w:val="00310F74"/>
    <w:rsid w:val="00313481"/>
    <w:rsid w:val="0031363A"/>
    <w:rsid w:val="00327B40"/>
    <w:rsid w:val="00332273"/>
    <w:rsid w:val="00340B07"/>
    <w:rsid w:val="00342973"/>
    <w:rsid w:val="003429FC"/>
    <w:rsid w:val="0035065A"/>
    <w:rsid w:val="00350FC6"/>
    <w:rsid w:val="00355071"/>
    <w:rsid w:val="00361EF1"/>
    <w:rsid w:val="00371FE7"/>
    <w:rsid w:val="00376B82"/>
    <w:rsid w:val="003801C0"/>
    <w:rsid w:val="00382656"/>
    <w:rsid w:val="0038296A"/>
    <w:rsid w:val="00387F42"/>
    <w:rsid w:val="003A2339"/>
    <w:rsid w:val="003B44D7"/>
    <w:rsid w:val="003B6348"/>
    <w:rsid w:val="003C1E56"/>
    <w:rsid w:val="003C2044"/>
    <w:rsid w:val="003C2B63"/>
    <w:rsid w:val="003C487C"/>
    <w:rsid w:val="003D19EB"/>
    <w:rsid w:val="003D79C7"/>
    <w:rsid w:val="003D7FCD"/>
    <w:rsid w:val="003E0F60"/>
    <w:rsid w:val="003E4D06"/>
    <w:rsid w:val="003E4EE8"/>
    <w:rsid w:val="003F2664"/>
    <w:rsid w:val="0040736D"/>
    <w:rsid w:val="00427DA0"/>
    <w:rsid w:val="0044150A"/>
    <w:rsid w:val="00454A71"/>
    <w:rsid w:val="00462AC7"/>
    <w:rsid w:val="004639AF"/>
    <w:rsid w:val="00464A36"/>
    <w:rsid w:val="004665C8"/>
    <w:rsid w:val="00473012"/>
    <w:rsid w:val="00477F4D"/>
    <w:rsid w:val="00490A86"/>
    <w:rsid w:val="004A0ED4"/>
    <w:rsid w:val="004A10E3"/>
    <w:rsid w:val="004A3044"/>
    <w:rsid w:val="004A7613"/>
    <w:rsid w:val="004C1798"/>
    <w:rsid w:val="004C3182"/>
    <w:rsid w:val="004C6576"/>
    <w:rsid w:val="004E37A0"/>
    <w:rsid w:val="004F2343"/>
    <w:rsid w:val="00505A15"/>
    <w:rsid w:val="00516817"/>
    <w:rsid w:val="00531BA4"/>
    <w:rsid w:val="00531E42"/>
    <w:rsid w:val="005355A5"/>
    <w:rsid w:val="00547DDA"/>
    <w:rsid w:val="0055312E"/>
    <w:rsid w:val="005631F0"/>
    <w:rsid w:val="005668A7"/>
    <w:rsid w:val="00577937"/>
    <w:rsid w:val="0059014F"/>
    <w:rsid w:val="00590ABC"/>
    <w:rsid w:val="00590B40"/>
    <w:rsid w:val="005A3D3F"/>
    <w:rsid w:val="005A731C"/>
    <w:rsid w:val="005B62C5"/>
    <w:rsid w:val="005B7B35"/>
    <w:rsid w:val="005C0BA3"/>
    <w:rsid w:val="005C1A45"/>
    <w:rsid w:val="005C2779"/>
    <w:rsid w:val="005C7AFA"/>
    <w:rsid w:val="005D0C16"/>
    <w:rsid w:val="005D48CF"/>
    <w:rsid w:val="005D74BB"/>
    <w:rsid w:val="005E11E5"/>
    <w:rsid w:val="005F493F"/>
    <w:rsid w:val="005F6A7A"/>
    <w:rsid w:val="00601242"/>
    <w:rsid w:val="00602696"/>
    <w:rsid w:val="00602F14"/>
    <w:rsid w:val="00613366"/>
    <w:rsid w:val="00624284"/>
    <w:rsid w:val="006261E3"/>
    <w:rsid w:val="0063727A"/>
    <w:rsid w:val="00637DAE"/>
    <w:rsid w:val="00650FA6"/>
    <w:rsid w:val="006651A3"/>
    <w:rsid w:val="006660E4"/>
    <w:rsid w:val="00675FD9"/>
    <w:rsid w:val="00681375"/>
    <w:rsid w:val="00684720"/>
    <w:rsid w:val="00685E0D"/>
    <w:rsid w:val="00691247"/>
    <w:rsid w:val="0069547A"/>
    <w:rsid w:val="00696149"/>
    <w:rsid w:val="006B3778"/>
    <w:rsid w:val="006B7A08"/>
    <w:rsid w:val="006C7856"/>
    <w:rsid w:val="006D6DC7"/>
    <w:rsid w:val="006E7CAD"/>
    <w:rsid w:val="006F4999"/>
    <w:rsid w:val="006F7E9C"/>
    <w:rsid w:val="00705FC3"/>
    <w:rsid w:val="00706EA6"/>
    <w:rsid w:val="0072436A"/>
    <w:rsid w:val="00731E8F"/>
    <w:rsid w:val="00734F76"/>
    <w:rsid w:val="00736899"/>
    <w:rsid w:val="00757DEF"/>
    <w:rsid w:val="00757F7E"/>
    <w:rsid w:val="007727AD"/>
    <w:rsid w:val="00777CF5"/>
    <w:rsid w:val="00784BDD"/>
    <w:rsid w:val="00786FA0"/>
    <w:rsid w:val="007A4DD7"/>
    <w:rsid w:val="007A6128"/>
    <w:rsid w:val="007B287F"/>
    <w:rsid w:val="007C6D64"/>
    <w:rsid w:val="007D0D87"/>
    <w:rsid w:val="007D6C38"/>
    <w:rsid w:val="007F0D4B"/>
    <w:rsid w:val="007F2666"/>
    <w:rsid w:val="00802BA3"/>
    <w:rsid w:val="00805E31"/>
    <w:rsid w:val="00810B56"/>
    <w:rsid w:val="00811F2C"/>
    <w:rsid w:val="00813718"/>
    <w:rsid w:val="00813B4C"/>
    <w:rsid w:val="00820607"/>
    <w:rsid w:val="00821A21"/>
    <w:rsid w:val="00832EE8"/>
    <w:rsid w:val="00840BD0"/>
    <w:rsid w:val="008448A0"/>
    <w:rsid w:val="00850D3F"/>
    <w:rsid w:val="0086053F"/>
    <w:rsid w:val="00860BB8"/>
    <w:rsid w:val="008647EF"/>
    <w:rsid w:val="00867651"/>
    <w:rsid w:val="00867D6C"/>
    <w:rsid w:val="00885754"/>
    <w:rsid w:val="00886BC2"/>
    <w:rsid w:val="008914A5"/>
    <w:rsid w:val="00893462"/>
    <w:rsid w:val="00896260"/>
    <w:rsid w:val="008A7D51"/>
    <w:rsid w:val="008B2326"/>
    <w:rsid w:val="008C2362"/>
    <w:rsid w:val="008D7CA5"/>
    <w:rsid w:val="008E0392"/>
    <w:rsid w:val="008E3EC7"/>
    <w:rsid w:val="008E51B6"/>
    <w:rsid w:val="008E5219"/>
    <w:rsid w:val="008F00E9"/>
    <w:rsid w:val="008F4F09"/>
    <w:rsid w:val="008F61A7"/>
    <w:rsid w:val="00904FD1"/>
    <w:rsid w:val="009142CF"/>
    <w:rsid w:val="00916424"/>
    <w:rsid w:val="009168D7"/>
    <w:rsid w:val="009176FA"/>
    <w:rsid w:val="0094398B"/>
    <w:rsid w:val="00944DFD"/>
    <w:rsid w:val="00947118"/>
    <w:rsid w:val="00947B75"/>
    <w:rsid w:val="0096392A"/>
    <w:rsid w:val="00973643"/>
    <w:rsid w:val="00974752"/>
    <w:rsid w:val="00975494"/>
    <w:rsid w:val="009806CC"/>
    <w:rsid w:val="00982320"/>
    <w:rsid w:val="009B4383"/>
    <w:rsid w:val="009B49C4"/>
    <w:rsid w:val="009B5EB2"/>
    <w:rsid w:val="009C0E8A"/>
    <w:rsid w:val="009C0F4B"/>
    <w:rsid w:val="009C475C"/>
    <w:rsid w:val="009E2507"/>
    <w:rsid w:val="009E2D43"/>
    <w:rsid w:val="009E53AF"/>
    <w:rsid w:val="009E59F4"/>
    <w:rsid w:val="00A20A08"/>
    <w:rsid w:val="00A24B6A"/>
    <w:rsid w:val="00A300AF"/>
    <w:rsid w:val="00A34202"/>
    <w:rsid w:val="00A34E19"/>
    <w:rsid w:val="00A54A31"/>
    <w:rsid w:val="00A54A67"/>
    <w:rsid w:val="00A55E41"/>
    <w:rsid w:val="00A5638F"/>
    <w:rsid w:val="00A62112"/>
    <w:rsid w:val="00A62AD1"/>
    <w:rsid w:val="00A911D5"/>
    <w:rsid w:val="00A96D34"/>
    <w:rsid w:val="00AA2940"/>
    <w:rsid w:val="00AA41BD"/>
    <w:rsid w:val="00AA467F"/>
    <w:rsid w:val="00AB3223"/>
    <w:rsid w:val="00AC1500"/>
    <w:rsid w:val="00AD3BDE"/>
    <w:rsid w:val="00AD5A56"/>
    <w:rsid w:val="00AE4252"/>
    <w:rsid w:val="00AF232D"/>
    <w:rsid w:val="00AF5590"/>
    <w:rsid w:val="00AF5B44"/>
    <w:rsid w:val="00B00822"/>
    <w:rsid w:val="00B009D4"/>
    <w:rsid w:val="00B15A63"/>
    <w:rsid w:val="00B241C1"/>
    <w:rsid w:val="00B30A7B"/>
    <w:rsid w:val="00B35C79"/>
    <w:rsid w:val="00B377C9"/>
    <w:rsid w:val="00B379A5"/>
    <w:rsid w:val="00B42274"/>
    <w:rsid w:val="00B44DF9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B1A"/>
    <w:rsid w:val="00B84C30"/>
    <w:rsid w:val="00B84D48"/>
    <w:rsid w:val="00BA3644"/>
    <w:rsid w:val="00BB2DCE"/>
    <w:rsid w:val="00BD0284"/>
    <w:rsid w:val="00BD0458"/>
    <w:rsid w:val="00BD15B1"/>
    <w:rsid w:val="00BD1AEF"/>
    <w:rsid w:val="00BD3EA2"/>
    <w:rsid w:val="00BF3D41"/>
    <w:rsid w:val="00BF4862"/>
    <w:rsid w:val="00BF5EA6"/>
    <w:rsid w:val="00C02817"/>
    <w:rsid w:val="00C13DED"/>
    <w:rsid w:val="00C1522E"/>
    <w:rsid w:val="00C21A4A"/>
    <w:rsid w:val="00C23E93"/>
    <w:rsid w:val="00C3527C"/>
    <w:rsid w:val="00C431A5"/>
    <w:rsid w:val="00C54ABB"/>
    <w:rsid w:val="00C77D49"/>
    <w:rsid w:val="00C8014F"/>
    <w:rsid w:val="00C8109A"/>
    <w:rsid w:val="00C87EEF"/>
    <w:rsid w:val="00CA579D"/>
    <w:rsid w:val="00CA6901"/>
    <w:rsid w:val="00CA71AD"/>
    <w:rsid w:val="00CA75AF"/>
    <w:rsid w:val="00CB2FC8"/>
    <w:rsid w:val="00CB4C6F"/>
    <w:rsid w:val="00CB5B0E"/>
    <w:rsid w:val="00CB5ECD"/>
    <w:rsid w:val="00CC1171"/>
    <w:rsid w:val="00CC6F97"/>
    <w:rsid w:val="00CD57E6"/>
    <w:rsid w:val="00CD67D7"/>
    <w:rsid w:val="00CE159D"/>
    <w:rsid w:val="00CE6752"/>
    <w:rsid w:val="00CE6C89"/>
    <w:rsid w:val="00CF74ED"/>
    <w:rsid w:val="00D03F2C"/>
    <w:rsid w:val="00D20E0D"/>
    <w:rsid w:val="00D26F84"/>
    <w:rsid w:val="00D278A1"/>
    <w:rsid w:val="00D31CCA"/>
    <w:rsid w:val="00D331D1"/>
    <w:rsid w:val="00D367BA"/>
    <w:rsid w:val="00D36E6F"/>
    <w:rsid w:val="00D46284"/>
    <w:rsid w:val="00D52D21"/>
    <w:rsid w:val="00D620ED"/>
    <w:rsid w:val="00D653D9"/>
    <w:rsid w:val="00D80AB1"/>
    <w:rsid w:val="00D83466"/>
    <w:rsid w:val="00D83A77"/>
    <w:rsid w:val="00D8766E"/>
    <w:rsid w:val="00D876D1"/>
    <w:rsid w:val="00DA2391"/>
    <w:rsid w:val="00DA2DDD"/>
    <w:rsid w:val="00DB0FC7"/>
    <w:rsid w:val="00DB7B38"/>
    <w:rsid w:val="00DC02EE"/>
    <w:rsid w:val="00DC38F7"/>
    <w:rsid w:val="00DC3FEB"/>
    <w:rsid w:val="00DC561C"/>
    <w:rsid w:val="00DD5571"/>
    <w:rsid w:val="00DD7D7C"/>
    <w:rsid w:val="00E01405"/>
    <w:rsid w:val="00E3691A"/>
    <w:rsid w:val="00E5050B"/>
    <w:rsid w:val="00E54B29"/>
    <w:rsid w:val="00E5563C"/>
    <w:rsid w:val="00E60BAA"/>
    <w:rsid w:val="00E6425B"/>
    <w:rsid w:val="00E75812"/>
    <w:rsid w:val="00E811DC"/>
    <w:rsid w:val="00E82DD1"/>
    <w:rsid w:val="00E84DB9"/>
    <w:rsid w:val="00E910B4"/>
    <w:rsid w:val="00E939E6"/>
    <w:rsid w:val="00E93A13"/>
    <w:rsid w:val="00E943D7"/>
    <w:rsid w:val="00EA0531"/>
    <w:rsid w:val="00EA37A5"/>
    <w:rsid w:val="00EB21AB"/>
    <w:rsid w:val="00EB2F20"/>
    <w:rsid w:val="00EB32C8"/>
    <w:rsid w:val="00ED7999"/>
    <w:rsid w:val="00EE1A83"/>
    <w:rsid w:val="00EE1E4F"/>
    <w:rsid w:val="00EE21B3"/>
    <w:rsid w:val="00EE220F"/>
    <w:rsid w:val="00EF15AD"/>
    <w:rsid w:val="00EF29AF"/>
    <w:rsid w:val="00F000F7"/>
    <w:rsid w:val="00F06E52"/>
    <w:rsid w:val="00F176DC"/>
    <w:rsid w:val="00F20F38"/>
    <w:rsid w:val="00F24888"/>
    <w:rsid w:val="00F27D06"/>
    <w:rsid w:val="00F32166"/>
    <w:rsid w:val="00F345E5"/>
    <w:rsid w:val="00F400E1"/>
    <w:rsid w:val="00F433CF"/>
    <w:rsid w:val="00F45612"/>
    <w:rsid w:val="00F46F45"/>
    <w:rsid w:val="00F66C00"/>
    <w:rsid w:val="00F8056C"/>
    <w:rsid w:val="00F80885"/>
    <w:rsid w:val="00F810C6"/>
    <w:rsid w:val="00F82AC9"/>
    <w:rsid w:val="00F83665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C5F4F"/>
    <w:rsid w:val="00FD4403"/>
    <w:rsid w:val="00FF7B74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5A160"/>
  <w15:chartTrackingRefBased/>
  <w15:docId w15:val="{19B75529-72B9-4AEA-87EF-7DAF974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&#193;rea%20de%20Trabalho\Estudo%20Cart&#243;rio%20Digital\Formul&#225;rio%20de%20Superprefer&#234;ncia%20TJSP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Superpreferência TJSP2</Template>
  <TotalTime>407</TotalTime>
  <Pages>1</Pages>
  <Words>327</Words>
  <Characters>1891</Characters>
  <Application>Microsoft Office Word</Application>
  <DocSecurity>0</DocSecurity>
  <Lines>99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49</cp:revision>
  <cp:lastPrinted>2026-07-25T01:42:00Z</cp:lastPrinted>
  <dcterms:created xsi:type="dcterms:W3CDTF">2026-06-19T02:11:00Z</dcterms:created>
  <dcterms:modified xsi:type="dcterms:W3CDTF">2026-08-18T12:50:00Z</dcterms:modified>
</cp:coreProperties>
</file>